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43F60" w14:textId="16E5415D" w:rsidR="00A67E58" w:rsidRPr="000D0236" w:rsidRDefault="002E0B8F" w:rsidP="002E0B8F">
      <w:pPr>
        <w:pStyle w:val="Heading1"/>
        <w:jc w:val="center"/>
        <w:rPr>
          <w:color w:val="1C3152" w:themeColor="text2" w:themeShade="BF"/>
          <w:sz w:val="44"/>
          <w:szCs w:val="44"/>
        </w:rPr>
      </w:pPr>
      <w:r w:rsidRPr="000D0236">
        <w:rPr>
          <w:color w:val="1C3152" w:themeColor="text2" w:themeShade="BF"/>
          <w:sz w:val="44"/>
          <w:szCs w:val="44"/>
        </w:rPr>
        <w:t>2026 KINDERGARTEN REGISTRATION FORM</w:t>
      </w:r>
    </w:p>
    <w:tbl>
      <w:tblPr>
        <w:tblStyle w:val="TableGrid"/>
        <w:tblW w:w="11482" w:type="dxa"/>
        <w:tblInd w:w="-5" w:type="dxa"/>
        <w:tblLook w:val="04A0" w:firstRow="1" w:lastRow="0" w:firstColumn="1" w:lastColumn="0" w:noHBand="0" w:noVBand="1"/>
      </w:tblPr>
      <w:tblGrid>
        <w:gridCol w:w="1296"/>
        <w:gridCol w:w="972"/>
        <w:gridCol w:w="9214"/>
      </w:tblGrid>
      <w:tr w:rsidR="009616A1" w14:paraId="053AEBBD" w14:textId="77777777" w:rsidTr="007D220E">
        <w:tc>
          <w:tcPr>
            <w:tcW w:w="11482" w:type="dxa"/>
            <w:gridSpan w:val="3"/>
            <w:tcBorders>
              <w:top w:val="nil"/>
            </w:tcBorders>
            <w:shd w:val="clear" w:color="auto" w:fill="F2F2F2" w:themeFill="background2" w:themeFillShade="F2"/>
          </w:tcPr>
          <w:p w14:paraId="06CF2B06" w14:textId="77777777" w:rsidR="009616A1" w:rsidRDefault="009616A1" w:rsidP="009616A1">
            <w:pPr>
              <w:spacing w:before="120"/>
              <w:ind w:left="1156"/>
              <w:rPr>
                <w:sz w:val="18"/>
                <w:szCs w:val="18"/>
              </w:rPr>
            </w:pPr>
            <w:r w:rsidRPr="00163465">
              <w:rPr>
                <w:b/>
                <w:bCs/>
                <w:noProof/>
              </w:rPr>
              <w:drawing>
                <wp:anchor distT="0" distB="0" distL="114300" distR="114300" simplePos="0" relativeHeight="251669504" behindDoc="0" locked="0" layoutInCell="1" allowOverlap="1" wp14:anchorId="78D5F4D7" wp14:editId="431EDE2E">
                  <wp:simplePos x="0" y="0"/>
                  <wp:positionH relativeFrom="column">
                    <wp:posOffset>74930</wp:posOffset>
                  </wp:positionH>
                  <wp:positionV relativeFrom="paragraph">
                    <wp:posOffset>77470</wp:posOffset>
                  </wp:positionV>
                  <wp:extent cx="523875" cy="523875"/>
                  <wp:effectExtent l="0" t="0" r="9525" b="9525"/>
                  <wp:wrapThrough wrapText="bothSides">
                    <wp:wrapPolygon edited="0">
                      <wp:start x="0" y="0"/>
                      <wp:lineTo x="0" y="21207"/>
                      <wp:lineTo x="21207" y="21207"/>
                      <wp:lineTo x="21207" y="0"/>
                      <wp:lineTo x="0" y="0"/>
                    </wp:wrapPolygon>
                  </wp:wrapThrough>
                  <wp:docPr id="1959227788" name="Picture 195922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5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r w:rsidRPr="00163465">
              <w:rPr>
                <w:b/>
                <w:bCs/>
              </w:rPr>
              <w:t>DID YOU KNOW YOU CAN REGISTER ONLINE?</w:t>
            </w:r>
          </w:p>
          <w:p w14:paraId="54B23B5A" w14:textId="77777777" w:rsidR="009616A1" w:rsidRPr="00855DBE" w:rsidRDefault="009616A1" w:rsidP="009616A1">
            <w:pPr>
              <w:spacing w:before="120"/>
              <w:ind w:left="1156"/>
              <w:rPr>
                <w:bCs/>
              </w:rPr>
            </w:pPr>
            <w:r w:rsidRPr="00855DBE">
              <w:t>To submit an online registration, please visit:</w:t>
            </w:r>
            <w:r w:rsidRPr="00855DBE">
              <w:rPr>
                <w:bCs/>
              </w:rPr>
              <w:t xml:space="preserve"> </w:t>
            </w:r>
            <w:hyperlink r:id="rId14" w:history="1">
              <w:r w:rsidRPr="00855DBE">
                <w:rPr>
                  <w:rStyle w:val="Hyperlink"/>
                  <w:bCs/>
                </w:rPr>
                <w:t>www.wyndham.vic.gov.au/kinder</w:t>
              </w:r>
            </w:hyperlink>
          </w:p>
          <w:p w14:paraId="36D785F5" w14:textId="549BD20C" w:rsidR="009616A1" w:rsidRPr="00DF3089" w:rsidRDefault="009616A1" w:rsidP="009616A1">
            <w:pPr>
              <w:spacing w:before="60" w:after="60"/>
              <w:rPr>
                <w:rFonts w:cstheme="minorHAnsi"/>
                <w:b/>
                <w:color w:val="FFFFFF" w:themeColor="background1"/>
              </w:rPr>
            </w:pPr>
            <w:r w:rsidRPr="00855DBE">
              <w:rPr>
                <w:rFonts w:ascii="Calibri" w:hAnsi="Calibri" w:cs="Calibri"/>
              </w:rPr>
              <w:t xml:space="preserve"> </w:t>
            </w:r>
            <w:r w:rsidRPr="00855DBE">
              <w:t>A paper form is not required if submitting your registration online.</w:t>
            </w:r>
          </w:p>
        </w:tc>
      </w:tr>
      <w:tr w:rsidR="00D671F1" w14:paraId="20C71DAA" w14:textId="77777777" w:rsidTr="007D220E">
        <w:trPr>
          <w:trHeight w:val="1665"/>
        </w:trPr>
        <w:tc>
          <w:tcPr>
            <w:tcW w:w="11482" w:type="dxa"/>
            <w:gridSpan w:val="3"/>
            <w:tcBorders>
              <w:top w:val="nil"/>
            </w:tcBorders>
            <w:shd w:val="clear" w:color="auto" w:fill="BFBFBF" w:themeFill="background1" w:themeFillShade="BF"/>
          </w:tcPr>
          <w:p w14:paraId="23031C5E" w14:textId="666DA816" w:rsidR="00D671F1" w:rsidRPr="008E047D" w:rsidRDefault="00D671F1" w:rsidP="00D671F1">
            <w:pPr>
              <w:spacing w:before="120"/>
              <w:ind w:left="1156" w:right="178"/>
              <w:rPr>
                <w:sz w:val="18"/>
                <w:szCs w:val="18"/>
              </w:rPr>
            </w:pPr>
            <w:r w:rsidRPr="00560F82">
              <w:rPr>
                <w:noProof/>
              </w:rPr>
              <w:drawing>
                <wp:anchor distT="0" distB="0" distL="114300" distR="114300" simplePos="0" relativeHeight="251674624" behindDoc="0" locked="0" layoutInCell="1" allowOverlap="1" wp14:anchorId="5C209F4D" wp14:editId="444FF26A">
                  <wp:simplePos x="0" y="0"/>
                  <wp:positionH relativeFrom="column">
                    <wp:posOffset>102235</wp:posOffset>
                  </wp:positionH>
                  <wp:positionV relativeFrom="paragraph">
                    <wp:posOffset>88900</wp:posOffset>
                  </wp:positionV>
                  <wp:extent cx="460375" cy="422275"/>
                  <wp:effectExtent l="0" t="0" r="0" b="0"/>
                  <wp:wrapThrough wrapText="bothSides">
                    <wp:wrapPolygon edited="0">
                      <wp:start x="0" y="0"/>
                      <wp:lineTo x="0" y="20463"/>
                      <wp:lineTo x="20557" y="20463"/>
                      <wp:lineTo x="20557" y="0"/>
                      <wp:lineTo x="0" y="0"/>
                    </wp:wrapPolygon>
                  </wp:wrapThrough>
                  <wp:docPr id="640114844" name="Picture 64011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0375" cy="422275"/>
                          </a:xfrm>
                          <a:prstGeom prst="rect">
                            <a:avLst/>
                          </a:prstGeom>
                        </pic:spPr>
                      </pic:pic>
                    </a:graphicData>
                  </a:graphic>
                  <wp14:sizeRelH relativeFrom="margin">
                    <wp14:pctWidth>0</wp14:pctWidth>
                  </wp14:sizeRelH>
                  <wp14:sizeRelV relativeFrom="margin">
                    <wp14:pctHeight>0</wp14:pctHeight>
                  </wp14:sizeRelV>
                </wp:anchor>
              </w:drawing>
            </w:r>
            <w:r w:rsidRPr="00560F82">
              <w:t>If you require assistance with this document, the information can be translated by contacting</w:t>
            </w:r>
            <w:r w:rsidR="00560F82">
              <w:t xml:space="preserve"> </w:t>
            </w:r>
            <w:r w:rsidRPr="00560F82">
              <w:rPr>
                <w:b/>
              </w:rPr>
              <w:t>Translating and Interpreting Services on 131 450.</w:t>
            </w:r>
            <w:r w:rsidRPr="008E047D">
              <w:rPr>
                <w:b/>
                <w:sz w:val="18"/>
                <w:szCs w:val="18"/>
              </w:rPr>
              <w:br/>
            </w:r>
            <w:r w:rsidRPr="00560F82">
              <w:rPr>
                <w:sz w:val="18"/>
                <w:szCs w:val="18"/>
              </w:rPr>
              <w:t>(Ask to be connected to Wyndham City on 1300 370 567)</w:t>
            </w:r>
          </w:p>
          <w:p w14:paraId="5D159A23" w14:textId="17D643B7" w:rsidR="00D671F1" w:rsidRPr="00560F82" w:rsidRDefault="00560F82" w:rsidP="00560F82">
            <w:pPr>
              <w:spacing w:before="120"/>
              <w:ind w:left="1157"/>
              <w:rPr>
                <w:b/>
                <w:bCs/>
                <w:noProof/>
              </w:rPr>
            </w:pPr>
            <w:r w:rsidRPr="00560F82">
              <w:rPr>
                <w:rFonts w:cstheme="minorHAnsi"/>
                <w:noProof/>
                <w:color w:val="FFFFFF" w:themeColor="background1"/>
              </w:rPr>
              <w:drawing>
                <wp:anchor distT="0" distB="0" distL="114300" distR="114300" simplePos="0" relativeHeight="251675648" behindDoc="0" locked="0" layoutInCell="1" allowOverlap="1" wp14:anchorId="1EC97F26" wp14:editId="55AA537E">
                  <wp:simplePos x="0" y="0"/>
                  <wp:positionH relativeFrom="column">
                    <wp:posOffset>104140</wp:posOffset>
                  </wp:positionH>
                  <wp:positionV relativeFrom="paragraph">
                    <wp:posOffset>42545</wp:posOffset>
                  </wp:positionV>
                  <wp:extent cx="457200" cy="426720"/>
                  <wp:effectExtent l="0" t="0" r="0" b="0"/>
                  <wp:wrapThrough wrapText="bothSides">
                    <wp:wrapPolygon edited="0">
                      <wp:start x="0" y="0"/>
                      <wp:lineTo x="0" y="20250"/>
                      <wp:lineTo x="20700" y="20250"/>
                      <wp:lineTo x="20700" y="0"/>
                      <wp:lineTo x="0" y="0"/>
                    </wp:wrapPolygon>
                  </wp:wrapThrough>
                  <wp:docPr id="2090909929" name="Picture 20909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pic:spPr>
                      </pic:pic>
                    </a:graphicData>
                  </a:graphic>
                  <wp14:sizeRelH relativeFrom="page">
                    <wp14:pctWidth>0</wp14:pctWidth>
                  </wp14:sizeRelH>
                  <wp14:sizeRelV relativeFrom="page">
                    <wp14:pctHeight>0</wp14:pctHeight>
                  </wp14:sizeRelV>
                </wp:anchor>
              </w:drawing>
            </w:r>
            <w:r w:rsidR="00D671F1" w:rsidRPr="00560F82">
              <w:t>If you require any assistance or have any further questions, please contact Child &amp; Family Support on 1300 370 567.</w:t>
            </w:r>
          </w:p>
        </w:tc>
      </w:tr>
      <w:tr w:rsidR="00D671F1" w14:paraId="1BD1DE0C" w14:textId="77777777" w:rsidTr="007D220E">
        <w:tc>
          <w:tcPr>
            <w:tcW w:w="11482" w:type="dxa"/>
            <w:gridSpan w:val="3"/>
            <w:tcBorders>
              <w:top w:val="nil"/>
            </w:tcBorders>
            <w:shd w:val="clear" w:color="auto" w:fill="1C3152" w:themeFill="text2" w:themeFillShade="BF"/>
          </w:tcPr>
          <w:p w14:paraId="373232C1" w14:textId="77777777" w:rsidR="00D671F1" w:rsidRDefault="00D671F1" w:rsidP="00D671F1">
            <w:pPr>
              <w:spacing w:before="60" w:after="60"/>
            </w:pPr>
            <w:r w:rsidRPr="00DF3089">
              <w:rPr>
                <w:rFonts w:cstheme="minorHAnsi"/>
                <w:b/>
                <w:color w:val="FFFFFF" w:themeColor="background1"/>
              </w:rPr>
              <w:t>COMPLETING THIS FORM</w:t>
            </w:r>
          </w:p>
        </w:tc>
      </w:tr>
      <w:tr w:rsidR="00D671F1" w:rsidRPr="00B6304C" w14:paraId="769B4FB6" w14:textId="77777777" w:rsidTr="007D220E">
        <w:tc>
          <w:tcPr>
            <w:tcW w:w="1296" w:type="dxa"/>
            <w:vAlign w:val="center"/>
          </w:tcPr>
          <w:p w14:paraId="5D403438" w14:textId="77777777" w:rsidR="00D671F1" w:rsidRPr="00B6304C" w:rsidRDefault="00D671F1" w:rsidP="00D671F1">
            <w:pPr>
              <w:spacing w:before="60" w:after="60"/>
              <w:jc w:val="center"/>
              <w:rPr>
                <w:sz w:val="21"/>
                <w:szCs w:val="21"/>
              </w:rPr>
            </w:pPr>
            <w:r w:rsidRPr="00B6304C">
              <w:rPr>
                <w:noProof/>
                <w:sz w:val="21"/>
                <w:szCs w:val="21"/>
              </w:rPr>
              <w:drawing>
                <wp:inline distT="0" distB="0" distL="0" distR="0" wp14:anchorId="6CCE0B55" wp14:editId="3795B6E9">
                  <wp:extent cx="439206" cy="365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6249883-hand-holding-pencil-linear-icon-thin-line-illustration-handwriting-drawing-taking-notes-contour-sym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4120" cy="378180"/>
                          </a:xfrm>
                          <a:prstGeom prst="rect">
                            <a:avLst/>
                          </a:prstGeom>
                        </pic:spPr>
                      </pic:pic>
                    </a:graphicData>
                  </a:graphic>
                </wp:inline>
              </w:drawing>
            </w:r>
          </w:p>
        </w:tc>
        <w:tc>
          <w:tcPr>
            <w:tcW w:w="972" w:type="dxa"/>
            <w:vAlign w:val="center"/>
          </w:tcPr>
          <w:p w14:paraId="03203B96" w14:textId="77777777" w:rsidR="00D671F1" w:rsidRPr="00B6304C" w:rsidRDefault="00D671F1" w:rsidP="00D671F1">
            <w:pPr>
              <w:rPr>
                <w:sz w:val="21"/>
                <w:szCs w:val="21"/>
              </w:rPr>
            </w:pPr>
            <w:r w:rsidRPr="00B6304C">
              <w:rPr>
                <w:rFonts w:cstheme="minorHAnsi"/>
                <w:b/>
                <w:sz w:val="21"/>
                <w:szCs w:val="21"/>
              </w:rPr>
              <w:t>Step 1</w:t>
            </w:r>
          </w:p>
        </w:tc>
        <w:tc>
          <w:tcPr>
            <w:tcW w:w="9214" w:type="dxa"/>
            <w:vAlign w:val="center"/>
          </w:tcPr>
          <w:p w14:paraId="069AAAE9" w14:textId="77777777" w:rsidR="00D671F1" w:rsidRPr="00B6304C" w:rsidRDefault="00D671F1" w:rsidP="00D671F1">
            <w:pPr>
              <w:rPr>
                <w:sz w:val="21"/>
                <w:szCs w:val="21"/>
              </w:rPr>
            </w:pPr>
            <w:r w:rsidRPr="00B6304C">
              <w:rPr>
                <w:rFonts w:cstheme="minorHAnsi"/>
                <w:sz w:val="21"/>
                <w:szCs w:val="21"/>
              </w:rPr>
              <w:t>Fill in all sections.</w:t>
            </w:r>
          </w:p>
        </w:tc>
      </w:tr>
      <w:tr w:rsidR="00D671F1" w:rsidRPr="00B6304C" w14:paraId="35977CD3" w14:textId="77777777" w:rsidTr="007D220E">
        <w:trPr>
          <w:trHeight w:val="1992"/>
        </w:trPr>
        <w:tc>
          <w:tcPr>
            <w:tcW w:w="1296" w:type="dxa"/>
            <w:vAlign w:val="center"/>
          </w:tcPr>
          <w:p w14:paraId="4BDAB0CD" w14:textId="53F44DD5" w:rsidR="00D671F1" w:rsidRPr="00B6304C" w:rsidRDefault="00D671F1" w:rsidP="00D671F1">
            <w:pPr>
              <w:spacing w:before="60" w:after="60"/>
              <w:jc w:val="center"/>
              <w:rPr>
                <w:noProof/>
                <w:sz w:val="21"/>
                <w:szCs w:val="21"/>
              </w:rPr>
            </w:pPr>
            <w:r>
              <w:rPr>
                <w:noProof/>
                <w:sz w:val="21"/>
                <w:szCs w:val="21"/>
              </w:rPr>
              <w:drawing>
                <wp:inline distT="0" distB="0" distL="0" distR="0" wp14:anchorId="5E5AD837" wp14:editId="0D6F8762">
                  <wp:extent cx="552450" cy="552450"/>
                  <wp:effectExtent l="0" t="0" r="0" b="0"/>
                  <wp:docPr id="77427480" name="Graphic 2"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7480" name="Graphic 77427480" descr="Clipboard Checked outline"/>
                          <pic:cNvPicPr/>
                        </pic:nvPicPr>
                        <pic:blipFill>
                          <a:blip r:embed="rId18">
                            <a:extLst>
                              <a:ext uri="{96DAC541-7B7A-43D3-8B79-37D633B846F1}">
                                <asvg:svgBlip xmlns:asvg="http://schemas.microsoft.com/office/drawing/2016/SVG/main" r:embed="rId19"/>
                              </a:ext>
                            </a:extLst>
                          </a:blip>
                          <a:stretch>
                            <a:fillRect/>
                          </a:stretch>
                        </pic:blipFill>
                        <pic:spPr>
                          <a:xfrm>
                            <a:off x="0" y="0"/>
                            <a:ext cx="552450" cy="552450"/>
                          </a:xfrm>
                          <a:prstGeom prst="rect">
                            <a:avLst/>
                          </a:prstGeom>
                        </pic:spPr>
                      </pic:pic>
                    </a:graphicData>
                  </a:graphic>
                </wp:inline>
              </w:drawing>
            </w:r>
          </w:p>
        </w:tc>
        <w:tc>
          <w:tcPr>
            <w:tcW w:w="972" w:type="dxa"/>
            <w:vAlign w:val="center"/>
          </w:tcPr>
          <w:p w14:paraId="1FBD7ECB" w14:textId="222738F9" w:rsidR="00D671F1" w:rsidRPr="00B6304C" w:rsidRDefault="00D671F1" w:rsidP="00D671F1">
            <w:pPr>
              <w:rPr>
                <w:rFonts w:cstheme="minorHAnsi"/>
                <w:b/>
                <w:sz w:val="21"/>
                <w:szCs w:val="21"/>
              </w:rPr>
            </w:pPr>
            <w:r w:rsidRPr="00B6304C">
              <w:rPr>
                <w:rFonts w:cstheme="minorHAnsi"/>
                <w:b/>
                <w:sz w:val="21"/>
                <w:szCs w:val="21"/>
              </w:rPr>
              <w:t>Step 2</w:t>
            </w:r>
          </w:p>
        </w:tc>
        <w:tc>
          <w:tcPr>
            <w:tcW w:w="9214" w:type="dxa"/>
            <w:vAlign w:val="center"/>
          </w:tcPr>
          <w:p w14:paraId="0C2BE102" w14:textId="2DD44974" w:rsidR="00D671F1" w:rsidRPr="00033499" w:rsidRDefault="00D671F1" w:rsidP="00D671F1">
            <w:pPr>
              <w:spacing w:before="120"/>
              <w:rPr>
                <w:rFonts w:cstheme="minorHAnsi"/>
                <w:b/>
              </w:rPr>
            </w:pPr>
            <w:r w:rsidRPr="00033499">
              <w:rPr>
                <w:rFonts w:cstheme="minorHAnsi"/>
                <w:b/>
              </w:rPr>
              <w:t>Checklist</w:t>
            </w:r>
            <w:r>
              <w:rPr>
                <w:rFonts w:cstheme="minorHAnsi"/>
                <w:b/>
              </w:rPr>
              <w:t xml:space="preserve"> – Ensure all section</w:t>
            </w:r>
            <w:r w:rsidR="003221AD">
              <w:rPr>
                <w:rFonts w:cstheme="minorHAnsi"/>
                <w:b/>
              </w:rPr>
              <w:t>s</w:t>
            </w:r>
            <w:r>
              <w:rPr>
                <w:rFonts w:cstheme="minorHAnsi"/>
                <w:b/>
              </w:rPr>
              <w:t xml:space="preserve"> have been completed in full</w:t>
            </w:r>
          </w:p>
          <w:p w14:paraId="7E95745E" w14:textId="77777777" w:rsidR="00D671F1" w:rsidRDefault="00D671F1" w:rsidP="00D671F1">
            <w:pPr>
              <w:rPr>
                <w:rFonts w:cstheme="minorHAnsi"/>
                <w:bCs/>
              </w:rPr>
            </w:pPr>
          </w:p>
          <w:p w14:paraId="706A0111" w14:textId="4138654A"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Program Type</w:t>
            </w:r>
          </w:p>
          <w:p w14:paraId="7BE8FB38" w14:textId="69EB442D"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Child Details</w:t>
            </w:r>
          </w:p>
          <w:p w14:paraId="0320013C" w14:textId="533DA460"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Parent/Guardian Details</w:t>
            </w:r>
          </w:p>
          <w:p w14:paraId="1D30FD32" w14:textId="028BD29A"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Additional Information</w:t>
            </w:r>
          </w:p>
          <w:p w14:paraId="5E9AD8BE" w14:textId="1513C78C"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Siblings</w:t>
            </w:r>
          </w:p>
          <w:p w14:paraId="6465F015" w14:textId="2CB33F13"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Information about your child</w:t>
            </w:r>
          </w:p>
          <w:p w14:paraId="6CB4C81A" w14:textId="56326B18"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Kindergarten preferences</w:t>
            </w:r>
          </w:p>
          <w:p w14:paraId="3A0AD2E6" w14:textId="02E1812E" w:rsidR="00D671F1" w:rsidRDefault="00D671F1" w:rsidP="00D671F1">
            <w:pPr>
              <w:spacing w:after="60"/>
              <w:rPr>
                <w:rFonts w:cstheme="minorHAnsi"/>
                <w:bCs/>
              </w:rPr>
            </w:pPr>
            <w:r w:rsidRPr="00266884">
              <w:rPr>
                <w:rFonts w:cstheme="minorHAnsi"/>
                <w:bCs/>
              </w:rPr>
              <w:sym w:font="Wingdings" w:char="F06F"/>
            </w:r>
            <w:r w:rsidRPr="00266884">
              <w:rPr>
                <w:rFonts w:cstheme="minorHAnsi"/>
                <w:bCs/>
              </w:rPr>
              <w:t xml:space="preserve"> </w:t>
            </w:r>
            <w:r>
              <w:rPr>
                <w:rFonts w:cstheme="minorHAnsi"/>
                <w:bCs/>
              </w:rPr>
              <w:t xml:space="preserve">Supporting documentation </w:t>
            </w:r>
            <w:r w:rsidR="00C5210C">
              <w:rPr>
                <w:rFonts w:cstheme="minorHAnsi"/>
                <w:bCs/>
              </w:rPr>
              <w:t xml:space="preserve">is </w:t>
            </w:r>
            <w:r>
              <w:rPr>
                <w:rFonts w:cstheme="minorHAnsi"/>
                <w:bCs/>
              </w:rPr>
              <w:t>attached if applicable</w:t>
            </w:r>
          </w:p>
          <w:p w14:paraId="43B5EED0" w14:textId="26210098" w:rsidR="00D671F1" w:rsidRPr="00266884" w:rsidRDefault="00D671F1" w:rsidP="00D671F1">
            <w:pPr>
              <w:spacing w:after="120"/>
              <w:rPr>
                <w:rFonts w:cstheme="minorHAnsi"/>
                <w:bCs/>
                <w:sz w:val="21"/>
                <w:szCs w:val="21"/>
              </w:rPr>
            </w:pPr>
            <w:r w:rsidRPr="00266884">
              <w:rPr>
                <w:rFonts w:cstheme="minorHAnsi"/>
                <w:bCs/>
              </w:rPr>
              <w:sym w:font="Wingdings" w:char="F06F"/>
            </w:r>
            <w:r w:rsidRPr="00266884">
              <w:rPr>
                <w:rFonts w:cstheme="minorHAnsi"/>
                <w:bCs/>
              </w:rPr>
              <w:t xml:space="preserve"> </w:t>
            </w:r>
            <w:r>
              <w:rPr>
                <w:rFonts w:cstheme="minorHAnsi"/>
                <w:bCs/>
              </w:rPr>
              <w:t>Signed and dated</w:t>
            </w:r>
          </w:p>
        </w:tc>
      </w:tr>
      <w:tr w:rsidR="00D671F1" w:rsidRPr="00B6304C" w14:paraId="31CBA6E2" w14:textId="77777777" w:rsidTr="007D220E">
        <w:tc>
          <w:tcPr>
            <w:tcW w:w="1296" w:type="dxa"/>
            <w:vAlign w:val="center"/>
          </w:tcPr>
          <w:p w14:paraId="3F4DEA40" w14:textId="77777777" w:rsidR="00D671F1" w:rsidRPr="00B6304C" w:rsidRDefault="00D671F1" w:rsidP="00D671F1">
            <w:pPr>
              <w:spacing w:before="60" w:after="60"/>
              <w:jc w:val="center"/>
              <w:rPr>
                <w:sz w:val="21"/>
                <w:szCs w:val="21"/>
              </w:rPr>
            </w:pPr>
            <w:r w:rsidRPr="00B6304C">
              <w:rPr>
                <w:noProof/>
                <w:sz w:val="21"/>
                <w:szCs w:val="21"/>
              </w:rPr>
              <w:drawing>
                <wp:inline distT="0" distB="0" distL="0" distR="0" wp14:anchorId="0596EC61" wp14:editId="09F6EFA7">
                  <wp:extent cx="443861" cy="33210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1933" cy="345627"/>
                          </a:xfrm>
                          <a:prstGeom prst="rect">
                            <a:avLst/>
                          </a:prstGeom>
                        </pic:spPr>
                      </pic:pic>
                    </a:graphicData>
                  </a:graphic>
                </wp:inline>
              </w:drawing>
            </w:r>
          </w:p>
        </w:tc>
        <w:tc>
          <w:tcPr>
            <w:tcW w:w="972" w:type="dxa"/>
            <w:vAlign w:val="center"/>
          </w:tcPr>
          <w:p w14:paraId="2B206E98" w14:textId="7829D7E3" w:rsidR="00D671F1" w:rsidRPr="00B6304C" w:rsidRDefault="00D671F1" w:rsidP="00D671F1">
            <w:pPr>
              <w:rPr>
                <w:sz w:val="21"/>
                <w:szCs w:val="21"/>
              </w:rPr>
            </w:pPr>
            <w:r w:rsidRPr="00B6304C">
              <w:rPr>
                <w:rFonts w:cstheme="minorHAnsi"/>
                <w:b/>
                <w:sz w:val="21"/>
                <w:szCs w:val="21"/>
              </w:rPr>
              <w:t xml:space="preserve">Step </w:t>
            </w:r>
            <w:r>
              <w:rPr>
                <w:rFonts w:cstheme="minorHAnsi"/>
                <w:b/>
                <w:sz w:val="21"/>
                <w:szCs w:val="21"/>
              </w:rPr>
              <w:t>3</w:t>
            </w:r>
          </w:p>
        </w:tc>
        <w:tc>
          <w:tcPr>
            <w:tcW w:w="9214" w:type="dxa"/>
            <w:vAlign w:val="center"/>
          </w:tcPr>
          <w:p w14:paraId="1FEF137F" w14:textId="4C17F554" w:rsidR="00D671F1" w:rsidRPr="00B6304C" w:rsidRDefault="00C5210C" w:rsidP="00D671F1">
            <w:pPr>
              <w:rPr>
                <w:sz w:val="21"/>
                <w:szCs w:val="21"/>
              </w:rPr>
            </w:pPr>
            <w:r>
              <w:rPr>
                <w:sz w:val="21"/>
                <w:szCs w:val="21"/>
              </w:rPr>
              <w:t>To s</w:t>
            </w:r>
            <w:r w:rsidR="00510DF0">
              <w:rPr>
                <w:sz w:val="21"/>
                <w:szCs w:val="21"/>
              </w:rPr>
              <w:t xml:space="preserve">ubmit your completed registration form. Please refer to the below </w:t>
            </w:r>
          </w:p>
        </w:tc>
      </w:tr>
    </w:tbl>
    <w:tbl>
      <w:tblPr>
        <w:tblpPr w:leftFromText="180" w:rightFromText="180" w:vertAnchor="text" w:tblpY="1"/>
        <w:tblOverlap w:val="never"/>
        <w:tblW w:w="11482"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5211"/>
        <w:gridCol w:w="6271"/>
      </w:tblGrid>
      <w:tr w:rsidR="00C338BC" w:rsidRPr="00DA0D4D" w14:paraId="02EEC0DF" w14:textId="77777777" w:rsidTr="00900BD7">
        <w:trPr>
          <w:trHeight w:val="296"/>
        </w:trPr>
        <w:tc>
          <w:tcPr>
            <w:tcW w:w="11482" w:type="dxa"/>
            <w:gridSpan w:val="2"/>
            <w:tcBorders>
              <w:top w:val="nil"/>
              <w:left w:val="nil"/>
              <w:right w:val="nil"/>
            </w:tcBorders>
            <w:shd w:val="clear" w:color="auto" w:fill="7DB08C" w:themeFill="accent2"/>
          </w:tcPr>
          <w:p w14:paraId="6226BB5D" w14:textId="77777777" w:rsidR="00C338BC" w:rsidRPr="00DA0D4D" w:rsidRDefault="00C338BC" w:rsidP="00D96BCA">
            <w:pPr>
              <w:pStyle w:val="NoSpacing"/>
              <w:spacing w:before="60" w:after="60"/>
              <w:jc w:val="center"/>
              <w:rPr>
                <w:b/>
                <w:bCs/>
                <w:sz w:val="28"/>
                <w:szCs w:val="28"/>
              </w:rPr>
            </w:pPr>
            <w:r w:rsidRPr="00C809BF">
              <w:rPr>
                <w:b/>
                <w:bCs/>
                <w:sz w:val="28"/>
                <w:szCs w:val="28"/>
              </w:rPr>
              <w:t xml:space="preserve">HOW TO </w:t>
            </w:r>
            <w:r>
              <w:rPr>
                <w:b/>
                <w:bCs/>
                <w:sz w:val="28"/>
                <w:szCs w:val="28"/>
              </w:rPr>
              <w:t>SUBMIT THIS FORM</w:t>
            </w:r>
            <w:r w:rsidRPr="00C809BF">
              <w:rPr>
                <w:b/>
                <w:bCs/>
                <w:sz w:val="28"/>
                <w:szCs w:val="28"/>
              </w:rPr>
              <w:t>:</w:t>
            </w:r>
          </w:p>
        </w:tc>
      </w:tr>
      <w:tr w:rsidR="00C338BC" w:rsidRPr="00C2096F" w14:paraId="01DD6CBF" w14:textId="77777777" w:rsidTr="00ED53F1">
        <w:trPr>
          <w:trHeight w:val="3794"/>
        </w:trPr>
        <w:tc>
          <w:tcPr>
            <w:tcW w:w="5211" w:type="dxa"/>
            <w:tcBorders>
              <w:top w:val="nil"/>
              <w:left w:val="nil"/>
              <w:right w:val="nil"/>
            </w:tcBorders>
            <w:shd w:val="clear" w:color="auto" w:fill="7DB08C" w:themeFill="accent2"/>
          </w:tcPr>
          <w:p w14:paraId="1C69D593" w14:textId="4A47FA25" w:rsidR="00C338BC" w:rsidRPr="00ED53F1" w:rsidRDefault="00C338BC" w:rsidP="00255BCF">
            <w:pPr>
              <w:pStyle w:val="NoSpacing"/>
              <w:spacing w:before="60" w:after="60"/>
              <w:rPr>
                <w:b/>
                <w:bCs/>
                <w:sz w:val="20"/>
                <w:szCs w:val="20"/>
              </w:rPr>
            </w:pPr>
            <w:r w:rsidRPr="00255BCF">
              <w:rPr>
                <w:sz w:val="18"/>
                <w:szCs w:val="18"/>
              </w:rPr>
              <w:br/>
            </w:r>
            <w:r w:rsidRPr="00ED53F1">
              <w:rPr>
                <w:b/>
                <w:bCs/>
                <w:sz w:val="20"/>
                <w:szCs w:val="20"/>
              </w:rPr>
              <w:t>You can lodge this form at any of the following locations:</w:t>
            </w:r>
          </w:p>
          <w:p w14:paraId="2333227A" w14:textId="4B2F1022" w:rsidR="00C338BC" w:rsidRPr="00255BCF" w:rsidRDefault="00C338BC" w:rsidP="00ED53F1">
            <w:pPr>
              <w:pStyle w:val="ListParagraph"/>
              <w:numPr>
                <w:ilvl w:val="0"/>
                <w:numId w:val="31"/>
              </w:numPr>
              <w:spacing w:before="60" w:after="120" w:line="240" w:lineRule="auto"/>
              <w:ind w:left="530"/>
              <w:rPr>
                <w:rFonts w:eastAsia="Times New Roman"/>
                <w:sz w:val="18"/>
                <w:szCs w:val="18"/>
                <w:u w:val="single"/>
              </w:rPr>
            </w:pPr>
            <w:r w:rsidRPr="00255BCF">
              <w:rPr>
                <w:sz w:val="18"/>
                <w:szCs w:val="18"/>
              </w:rPr>
              <w:t xml:space="preserve">By email to </w:t>
            </w:r>
            <w:hyperlink r:id="rId21" w:history="1">
              <w:r w:rsidRPr="00255BCF">
                <w:rPr>
                  <w:rStyle w:val="Hyperlink"/>
                  <w:sz w:val="18"/>
                  <w:szCs w:val="18"/>
                </w:rPr>
                <w:t>kinderenrolments@wyndham.vic.gov.au</w:t>
              </w:r>
            </w:hyperlink>
          </w:p>
          <w:p w14:paraId="54B94D20" w14:textId="77777777" w:rsidR="00ED53F1" w:rsidRDefault="00C338BC" w:rsidP="00ED53F1">
            <w:pPr>
              <w:pStyle w:val="ListParagraph"/>
              <w:numPr>
                <w:ilvl w:val="0"/>
                <w:numId w:val="31"/>
              </w:numPr>
              <w:spacing w:before="60" w:after="720" w:line="240" w:lineRule="auto"/>
              <w:ind w:left="530"/>
              <w:rPr>
                <w:sz w:val="18"/>
                <w:szCs w:val="18"/>
              </w:rPr>
            </w:pPr>
            <w:r w:rsidRPr="00255BCF">
              <w:rPr>
                <w:sz w:val="18"/>
                <w:szCs w:val="18"/>
              </w:rPr>
              <w:t>By mail to: Wyndham City Council, P.O. Box 197, Werribee 3030; or</w:t>
            </w:r>
          </w:p>
          <w:p w14:paraId="52106C35" w14:textId="4088A1F0" w:rsidR="00C338BC" w:rsidRPr="00ED53F1" w:rsidRDefault="00C338BC" w:rsidP="00ED53F1">
            <w:pPr>
              <w:pStyle w:val="ListParagraph"/>
              <w:numPr>
                <w:ilvl w:val="0"/>
                <w:numId w:val="31"/>
              </w:numPr>
              <w:spacing w:before="60" w:after="720" w:line="240" w:lineRule="auto"/>
              <w:ind w:left="530"/>
              <w:rPr>
                <w:sz w:val="18"/>
                <w:szCs w:val="18"/>
              </w:rPr>
            </w:pPr>
            <w:r w:rsidRPr="00ED53F1">
              <w:rPr>
                <w:sz w:val="18"/>
                <w:szCs w:val="18"/>
              </w:rPr>
              <w:t>In person at the Civic Centre, 45 Princes Highway, Werribee; or</w:t>
            </w:r>
          </w:p>
          <w:p w14:paraId="5B141D45" w14:textId="77777777" w:rsidR="00C338BC" w:rsidRPr="00255BCF" w:rsidRDefault="00C338BC" w:rsidP="00255BCF">
            <w:pPr>
              <w:pStyle w:val="NoSpacing"/>
              <w:spacing w:before="60" w:after="60"/>
              <w:rPr>
                <w:sz w:val="18"/>
                <w:szCs w:val="18"/>
              </w:rPr>
            </w:pPr>
          </w:p>
          <w:p w14:paraId="2DB3CF1D" w14:textId="77777777" w:rsidR="00C338BC" w:rsidRPr="00255BCF" w:rsidRDefault="00C338BC" w:rsidP="00255BCF">
            <w:pPr>
              <w:pStyle w:val="NoSpacing"/>
              <w:spacing w:before="60" w:after="60"/>
              <w:rPr>
                <w:sz w:val="18"/>
                <w:szCs w:val="18"/>
              </w:rPr>
            </w:pPr>
          </w:p>
        </w:tc>
        <w:tc>
          <w:tcPr>
            <w:tcW w:w="6271" w:type="dxa"/>
            <w:tcBorders>
              <w:top w:val="nil"/>
              <w:left w:val="nil"/>
              <w:right w:val="nil"/>
            </w:tcBorders>
            <w:shd w:val="clear" w:color="auto" w:fill="7DB08C" w:themeFill="accent2"/>
          </w:tcPr>
          <w:p w14:paraId="0C20DB17" w14:textId="1FE50FE8" w:rsidR="00C338BC" w:rsidRPr="00AE4CA3" w:rsidRDefault="00AE643B" w:rsidP="00255BCF">
            <w:pPr>
              <w:spacing w:before="60" w:after="60" w:line="240" w:lineRule="auto"/>
              <w:rPr>
                <w:b/>
                <w:bCs/>
                <w:sz w:val="20"/>
                <w:szCs w:val="20"/>
              </w:rPr>
            </w:pPr>
            <w:r>
              <w:rPr>
                <w:sz w:val="18"/>
                <w:szCs w:val="18"/>
              </w:rPr>
              <w:br/>
            </w:r>
            <w:r w:rsidR="00C338BC" w:rsidRPr="00AE4CA3">
              <w:rPr>
                <w:b/>
                <w:bCs/>
                <w:sz w:val="20"/>
                <w:szCs w:val="20"/>
              </w:rPr>
              <w:t>In person at any of the below Community Centres:</w:t>
            </w:r>
            <w:r w:rsidR="00C338BC" w:rsidRPr="00AE4CA3">
              <w:rPr>
                <w:b/>
                <w:bCs/>
                <w:sz w:val="20"/>
                <w:szCs w:val="20"/>
              </w:rPr>
              <w:br/>
            </w:r>
          </w:p>
          <w:p w14:paraId="6381C683"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Arndell Park Community Centre, 29-49 Federation Boulevard, Truganina</w:t>
            </w:r>
          </w:p>
          <w:p w14:paraId="04A98289"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Dianella Community Centre, 6 Congo Drive, Tarneit West</w:t>
            </w:r>
          </w:p>
          <w:p w14:paraId="7601674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Featherbrook Community Centre, 33-35 Windorah Drive, Point Cook</w:t>
            </w:r>
          </w:p>
          <w:p w14:paraId="2EE51B9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Lollypop Creek Community Centre, 104 Shipwright Parade, Werribee</w:t>
            </w:r>
          </w:p>
          <w:p w14:paraId="26612EA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Manor Lakes Community Centre, 86 Manor Lakes Blvd, Manor Lakes</w:t>
            </w:r>
          </w:p>
          <w:p w14:paraId="7948781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Penrose Promenade Community Centre, 83 Penrose Promenade, Tarneit</w:t>
            </w:r>
          </w:p>
          <w:p w14:paraId="6C34E57F"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Point Cook Community Centre, 1-21 Cheetham Street, Point Cook</w:t>
            </w:r>
          </w:p>
          <w:p w14:paraId="445527C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Saltwater Community Centre, 153 Saltwater Promenade, Point Cook</w:t>
            </w:r>
          </w:p>
          <w:p w14:paraId="11E4EE9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Tarneit Community Centre, 150 Sunset Views Blvd, Tarneit</w:t>
            </w:r>
          </w:p>
          <w:p w14:paraId="16A2E2A4"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Truganina Community Centre, 1 Everton Road, Truganina</w:t>
            </w:r>
          </w:p>
        </w:tc>
      </w:tr>
    </w:tbl>
    <w:p w14:paraId="52F045F9" w14:textId="77777777" w:rsidR="00255BCF" w:rsidRDefault="00255BCF"/>
    <w:tbl>
      <w:tblPr>
        <w:tblpPr w:leftFromText="180" w:rightFromText="180" w:vertAnchor="text" w:tblpX="-1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980"/>
        <w:gridCol w:w="1417"/>
        <w:gridCol w:w="1701"/>
        <w:gridCol w:w="1560"/>
        <w:gridCol w:w="4829"/>
      </w:tblGrid>
      <w:tr w:rsidR="005D1A94" w:rsidRPr="001058D9" w14:paraId="6D3BD6B3" w14:textId="77777777" w:rsidTr="007459BF">
        <w:trPr>
          <w:trHeight w:val="260"/>
        </w:trPr>
        <w:tc>
          <w:tcPr>
            <w:tcW w:w="11487" w:type="dxa"/>
            <w:gridSpan w:val="5"/>
            <w:tcBorders>
              <w:top w:val="single" w:sz="4" w:space="0" w:color="auto"/>
              <w:bottom w:val="single" w:sz="4" w:space="0" w:color="9C9E9F"/>
            </w:tcBorders>
            <w:shd w:val="clear" w:color="auto" w:fill="1C3152" w:themeFill="text2" w:themeFillShade="BF"/>
          </w:tcPr>
          <w:p w14:paraId="220321FE" w14:textId="2A28C1F1" w:rsidR="005D1A94" w:rsidRPr="006A685D" w:rsidRDefault="005D1A94" w:rsidP="008E7EE3">
            <w:pPr>
              <w:pStyle w:val="NoSpacing"/>
              <w:spacing w:before="60" w:after="120"/>
              <w:ind w:left="179"/>
              <w:rPr>
                <w:rFonts w:cstheme="minorHAnsi"/>
                <w:b/>
                <w:noProof/>
                <w:color w:val="FFFFFF" w:themeColor="background1"/>
              </w:rPr>
            </w:pPr>
            <w:r w:rsidRPr="006A685D">
              <w:rPr>
                <w:rFonts w:cstheme="minorHAnsi"/>
                <w:b/>
                <w:noProof/>
                <w:color w:val="FFFFFF" w:themeColor="background1"/>
              </w:rPr>
              <w:lastRenderedPageBreak/>
              <w:t>PROGRAM TYPE</w:t>
            </w:r>
            <w:r w:rsidR="00AE4AFB">
              <w:rPr>
                <w:rFonts w:cstheme="minorHAnsi"/>
                <w:b/>
                <w:noProof/>
                <w:color w:val="FFFFFF" w:themeColor="background1"/>
              </w:rPr>
              <w:t xml:space="preserve"> - </w:t>
            </w:r>
            <w:r w:rsidR="00AE4AFB" w:rsidRPr="009A5589">
              <w:rPr>
                <w:rFonts w:cstheme="minorHAnsi"/>
                <w:b/>
                <w:iCs/>
                <w:sz w:val="20"/>
                <w:szCs w:val="20"/>
              </w:rPr>
              <w:t>(Please tick one only – complete one form for each child)</w:t>
            </w:r>
          </w:p>
        </w:tc>
      </w:tr>
      <w:tr w:rsidR="005D1A94" w:rsidRPr="001058D9" w14:paraId="6646CB1F" w14:textId="77777777" w:rsidTr="005D1A94">
        <w:trPr>
          <w:trHeight w:val="260"/>
        </w:trPr>
        <w:tc>
          <w:tcPr>
            <w:tcW w:w="11487" w:type="dxa"/>
            <w:gridSpan w:val="5"/>
            <w:tcBorders>
              <w:top w:val="single" w:sz="4" w:space="0" w:color="auto"/>
              <w:bottom w:val="single" w:sz="4" w:space="0" w:color="9C9E9F"/>
            </w:tcBorders>
          </w:tcPr>
          <w:p w14:paraId="00A21D33" w14:textId="033FC6C5" w:rsidR="005D1A94" w:rsidRPr="006A685D" w:rsidRDefault="006A685D" w:rsidP="006A685D">
            <w:pPr>
              <w:spacing w:before="120" w:after="120"/>
              <w:ind w:left="142" w:right="241"/>
              <w:rPr>
                <w:rFonts w:cstheme="minorHAnsi"/>
                <w:b/>
                <w:noProof/>
                <w:color w:val="FFFFFF" w:themeColor="background1"/>
              </w:rPr>
            </w:pPr>
            <w:r w:rsidRPr="006A685D">
              <w:rPr>
                <w:rFonts w:cstheme="minorHAnsi"/>
                <w:b/>
              </w:rPr>
              <w:sym w:font="Wingdings" w:char="F06F"/>
            </w:r>
            <w:r w:rsidRPr="006A685D">
              <w:rPr>
                <w:rFonts w:cstheme="minorHAnsi"/>
                <w:b/>
              </w:rPr>
              <w:t xml:space="preserve"> Three-Year-Old Kindergarten to start in 2026 </w:t>
            </w:r>
            <w:r w:rsidRPr="00FF3767">
              <w:rPr>
                <w:rFonts w:cstheme="minorHAnsi"/>
                <w:b/>
                <w:sz w:val="20"/>
                <w:szCs w:val="20"/>
              </w:rPr>
              <w:t>(child must turn three by 30 April 202</w:t>
            </w:r>
            <w:r w:rsidR="00FF3767" w:rsidRPr="00FF3767">
              <w:rPr>
                <w:rFonts w:cstheme="minorHAnsi"/>
                <w:b/>
                <w:sz w:val="20"/>
                <w:szCs w:val="20"/>
              </w:rPr>
              <w:t>6)</w:t>
            </w:r>
          </w:p>
        </w:tc>
      </w:tr>
      <w:tr w:rsidR="005D1A94" w:rsidRPr="001058D9" w14:paraId="727E00B0" w14:textId="77777777" w:rsidTr="005D1A94">
        <w:trPr>
          <w:trHeight w:val="260"/>
        </w:trPr>
        <w:tc>
          <w:tcPr>
            <w:tcW w:w="11487" w:type="dxa"/>
            <w:gridSpan w:val="5"/>
            <w:tcBorders>
              <w:top w:val="single" w:sz="4" w:space="0" w:color="auto"/>
              <w:bottom w:val="single" w:sz="4" w:space="0" w:color="9C9E9F"/>
            </w:tcBorders>
          </w:tcPr>
          <w:p w14:paraId="5736F5BC" w14:textId="40B9223F" w:rsidR="005D1A94" w:rsidRPr="006A685D" w:rsidRDefault="006A685D" w:rsidP="006A685D">
            <w:pPr>
              <w:pStyle w:val="NoSpacing"/>
              <w:spacing w:before="120" w:after="120"/>
              <w:ind w:left="142" w:right="-244"/>
              <w:rPr>
                <w:rFonts w:cstheme="minorHAnsi"/>
                <w:b/>
                <w:noProof/>
                <w:color w:val="FFFFFF" w:themeColor="background1"/>
              </w:rPr>
            </w:pPr>
            <w:r w:rsidRPr="006A685D">
              <w:rPr>
                <w:rFonts w:cstheme="minorHAnsi"/>
                <w:b/>
              </w:rPr>
              <w:sym w:font="Wingdings" w:char="F06F"/>
            </w:r>
            <w:r w:rsidRPr="006A685D">
              <w:rPr>
                <w:rFonts w:cstheme="minorHAnsi"/>
                <w:b/>
              </w:rPr>
              <w:t xml:space="preserve"> Four-Year-Old Kindergarten to start in 2026 </w:t>
            </w:r>
            <w:r w:rsidRPr="00FF3767">
              <w:rPr>
                <w:rFonts w:cstheme="minorHAnsi"/>
                <w:b/>
                <w:sz w:val="20"/>
                <w:szCs w:val="20"/>
              </w:rPr>
              <w:t>(child must turn four by 30 April 2026</w:t>
            </w:r>
            <w:r w:rsidR="00FF3767" w:rsidRPr="00FF3767">
              <w:rPr>
                <w:rFonts w:cstheme="minorHAnsi"/>
                <w:b/>
                <w:sz w:val="20"/>
                <w:szCs w:val="20"/>
              </w:rPr>
              <w:t>)</w:t>
            </w:r>
          </w:p>
        </w:tc>
      </w:tr>
      <w:tr w:rsidR="00E65FA4" w:rsidRPr="001058D9" w14:paraId="1F22B188" w14:textId="77777777" w:rsidTr="007459BF">
        <w:trPr>
          <w:trHeight w:val="260"/>
        </w:trPr>
        <w:tc>
          <w:tcPr>
            <w:tcW w:w="11487" w:type="dxa"/>
            <w:gridSpan w:val="5"/>
            <w:tcBorders>
              <w:top w:val="single" w:sz="4" w:space="0" w:color="auto"/>
              <w:bottom w:val="single" w:sz="4" w:space="0" w:color="9C9E9F"/>
            </w:tcBorders>
            <w:shd w:val="clear" w:color="auto" w:fill="1C3152" w:themeFill="text2" w:themeFillShade="BF"/>
          </w:tcPr>
          <w:p w14:paraId="1699A384" w14:textId="1B1274BD" w:rsidR="00E65FA4" w:rsidRPr="00C2096F" w:rsidRDefault="00E65FA4" w:rsidP="008E7EE3">
            <w:pPr>
              <w:spacing w:before="60" w:after="120"/>
              <w:ind w:left="142" w:right="241"/>
              <w:rPr>
                <w:rFonts w:cstheme="minorHAnsi"/>
                <w:b/>
                <w:noProof/>
                <w:color w:val="FFFFFF" w:themeColor="background1"/>
              </w:rPr>
            </w:pPr>
            <w:r w:rsidRPr="00C2096F">
              <w:rPr>
                <w:rFonts w:cstheme="minorHAnsi"/>
                <w:b/>
                <w:noProof/>
                <w:color w:val="FFFFFF" w:themeColor="background1"/>
              </w:rPr>
              <w:t>CHILD’S DETAILS</w:t>
            </w:r>
          </w:p>
        </w:tc>
      </w:tr>
      <w:tr w:rsidR="00E65FA4" w:rsidRPr="00AF6CD7" w14:paraId="0092E48F" w14:textId="77777777" w:rsidTr="004D2FA7">
        <w:tc>
          <w:tcPr>
            <w:tcW w:w="11487" w:type="dxa"/>
            <w:gridSpan w:val="5"/>
            <w:tcBorders>
              <w:top w:val="single" w:sz="4" w:space="0" w:color="9C9E9F"/>
              <w:bottom w:val="single" w:sz="4" w:space="0" w:color="9C9E9F"/>
            </w:tcBorders>
          </w:tcPr>
          <w:p w14:paraId="11017930" w14:textId="06C3074C" w:rsidR="00E65FA4" w:rsidRPr="00AF6CD7" w:rsidRDefault="004D2FA7" w:rsidP="004D2FA7">
            <w:pPr>
              <w:spacing w:before="60" w:after="60"/>
              <w:ind w:left="142" w:right="241"/>
              <w:rPr>
                <w:rFonts w:cstheme="minorHAnsi"/>
                <w:b/>
                <w:noProof/>
                <w:color w:val="FFFFFF" w:themeColor="background1"/>
              </w:rPr>
            </w:pPr>
            <w:r w:rsidRPr="00C2096F">
              <w:rPr>
                <w:rFonts w:cstheme="minorHAnsi"/>
                <w:b/>
                <w:noProof/>
              </w:rPr>
              <w:t xml:space="preserve">Legal </w:t>
            </w:r>
            <w:r w:rsidR="00E65FA4" w:rsidRPr="00C2096F">
              <w:rPr>
                <w:rFonts w:cstheme="minorHAnsi"/>
                <w:b/>
                <w:noProof/>
              </w:rPr>
              <w:t>Given Name</w:t>
            </w:r>
            <w:r w:rsidR="00E65FA4" w:rsidRPr="000177C6">
              <w:rPr>
                <w:rFonts w:cstheme="minorHAnsi"/>
                <w:b/>
                <w:noProof/>
              </w:rPr>
              <w:t xml:space="preserve"> </w:t>
            </w:r>
            <w:r w:rsidR="00E65FA4" w:rsidRPr="009A5589">
              <w:rPr>
                <w:rFonts w:cstheme="minorHAnsi"/>
                <w:iCs/>
                <w:noProof/>
                <w:sz w:val="18"/>
              </w:rPr>
              <w:t>(as stated on their birth certificate)</w:t>
            </w:r>
            <w:r w:rsidR="00E65FA4" w:rsidRPr="009A5589">
              <w:rPr>
                <w:rFonts w:cstheme="minorHAnsi"/>
                <w:b/>
                <w:iCs/>
                <w:noProof/>
              </w:rPr>
              <w:t>:</w:t>
            </w:r>
          </w:p>
        </w:tc>
      </w:tr>
      <w:tr w:rsidR="00E65FA4" w:rsidRPr="00AF6CD7" w14:paraId="06A82414" w14:textId="77777777" w:rsidTr="004D2FA7">
        <w:tc>
          <w:tcPr>
            <w:tcW w:w="11487" w:type="dxa"/>
            <w:gridSpan w:val="5"/>
            <w:tcBorders>
              <w:top w:val="single" w:sz="4" w:space="0" w:color="9C9E9F"/>
              <w:bottom w:val="single" w:sz="4" w:space="0" w:color="9C9E9F"/>
            </w:tcBorders>
          </w:tcPr>
          <w:p w14:paraId="1E56E551" w14:textId="6BEB7852" w:rsidR="00E65FA4" w:rsidRPr="00C2096F" w:rsidRDefault="004D2FA7" w:rsidP="004D2FA7">
            <w:pPr>
              <w:spacing w:before="60" w:after="60"/>
              <w:ind w:left="142" w:right="241"/>
              <w:rPr>
                <w:rFonts w:cstheme="minorHAnsi"/>
                <w:b/>
                <w:noProof/>
                <w:color w:val="FFFFFF" w:themeColor="background1"/>
              </w:rPr>
            </w:pPr>
            <w:r w:rsidRPr="00C2096F">
              <w:rPr>
                <w:rFonts w:cstheme="minorHAnsi"/>
                <w:b/>
                <w:noProof/>
              </w:rPr>
              <w:t xml:space="preserve">Legal </w:t>
            </w:r>
            <w:r w:rsidR="00E65FA4" w:rsidRPr="00C2096F">
              <w:rPr>
                <w:rFonts w:cstheme="minorHAnsi"/>
                <w:b/>
                <w:noProof/>
              </w:rPr>
              <w:t>Family Name/Surname:</w:t>
            </w:r>
          </w:p>
        </w:tc>
      </w:tr>
      <w:tr w:rsidR="00E65FA4" w:rsidRPr="00541988" w14:paraId="0C5525AF" w14:textId="77777777" w:rsidTr="00041377">
        <w:tc>
          <w:tcPr>
            <w:tcW w:w="3397" w:type="dxa"/>
            <w:gridSpan w:val="2"/>
            <w:tcBorders>
              <w:top w:val="single" w:sz="4" w:space="0" w:color="9C9E9F"/>
              <w:bottom w:val="single" w:sz="4" w:space="0" w:color="9C9E9F"/>
            </w:tcBorders>
          </w:tcPr>
          <w:p w14:paraId="7B7CD576" w14:textId="77777777" w:rsidR="00E65FA4" w:rsidRPr="00C2096F" w:rsidRDefault="00E65FA4" w:rsidP="004D2FA7">
            <w:pPr>
              <w:spacing w:before="60" w:after="60"/>
              <w:ind w:left="142" w:right="241"/>
              <w:rPr>
                <w:rFonts w:cstheme="minorHAnsi"/>
                <w:b/>
                <w:noProof/>
              </w:rPr>
            </w:pPr>
            <w:r w:rsidRPr="00C2096F">
              <w:rPr>
                <w:rFonts w:cstheme="minorHAnsi"/>
                <w:b/>
                <w:noProof/>
              </w:rPr>
              <w:t xml:space="preserve">Date of Birth (dd/mm/yyyy): </w:t>
            </w:r>
          </w:p>
        </w:tc>
        <w:tc>
          <w:tcPr>
            <w:tcW w:w="8090" w:type="dxa"/>
            <w:gridSpan w:val="3"/>
            <w:tcBorders>
              <w:top w:val="single" w:sz="4" w:space="0" w:color="9C9E9F"/>
              <w:bottom w:val="single" w:sz="4" w:space="0" w:color="9C9E9F"/>
            </w:tcBorders>
          </w:tcPr>
          <w:p w14:paraId="7F160F47" w14:textId="77777777" w:rsidR="00E65FA4" w:rsidRPr="00541988" w:rsidRDefault="00E65FA4" w:rsidP="000177C6">
            <w:pPr>
              <w:spacing w:before="60" w:after="0"/>
              <w:ind w:left="142" w:right="241"/>
              <w:rPr>
                <w:rFonts w:cstheme="minorHAnsi"/>
                <w:iCs/>
                <w:noProof/>
                <w:sz w:val="18"/>
                <w:szCs w:val="18"/>
              </w:rPr>
            </w:pPr>
            <w:r w:rsidRPr="00541988">
              <w:rPr>
                <w:rFonts w:cstheme="minorHAnsi"/>
                <w:iCs/>
                <w:noProof/>
                <w:sz w:val="18"/>
                <w:szCs w:val="18"/>
              </w:rPr>
              <w:t>Please note: Children turning six during their kindergarten year require an Exemption from School form approved by the Department of Education. Children turning three during their kindergarten year can only commence once they have turned three years of age. For more information, please call Child &amp; Family Support on 1300 370 567</w:t>
            </w:r>
          </w:p>
        </w:tc>
      </w:tr>
      <w:tr w:rsidR="000177C6" w:rsidRPr="00541988" w14:paraId="739B2479" w14:textId="77777777" w:rsidTr="000177C6">
        <w:tc>
          <w:tcPr>
            <w:tcW w:w="1980" w:type="dxa"/>
            <w:tcBorders>
              <w:top w:val="single" w:sz="4" w:space="0" w:color="9C9E9F"/>
              <w:bottom w:val="single" w:sz="4" w:space="0" w:color="9C9E9F"/>
            </w:tcBorders>
          </w:tcPr>
          <w:p w14:paraId="52D1450C" w14:textId="511ECEFC" w:rsidR="000177C6" w:rsidRPr="00C2096F" w:rsidRDefault="000177C6" w:rsidP="000177C6">
            <w:pPr>
              <w:spacing w:before="60" w:after="60"/>
              <w:ind w:left="142" w:right="241"/>
              <w:rPr>
                <w:rFonts w:cstheme="minorHAnsi"/>
                <w:b/>
                <w:bCs/>
                <w:iCs/>
                <w:noProof/>
              </w:rPr>
            </w:pPr>
            <w:r w:rsidRPr="00C2096F">
              <w:rPr>
                <w:rFonts w:cstheme="minorHAnsi"/>
                <w:b/>
                <w:bCs/>
                <w:iCs/>
                <w:noProof/>
              </w:rPr>
              <w:t>Gender:</w:t>
            </w:r>
          </w:p>
        </w:tc>
        <w:tc>
          <w:tcPr>
            <w:tcW w:w="1417" w:type="dxa"/>
            <w:tcBorders>
              <w:top w:val="single" w:sz="4" w:space="0" w:color="9C9E9F"/>
              <w:bottom w:val="single" w:sz="4" w:space="0" w:color="9C9E9F"/>
            </w:tcBorders>
          </w:tcPr>
          <w:p w14:paraId="4152D23F" w14:textId="0ADB83ED" w:rsidR="000177C6" w:rsidRPr="00C2096F" w:rsidRDefault="000177C6" w:rsidP="000177C6">
            <w:pPr>
              <w:spacing w:before="60" w:after="0"/>
              <w:ind w:left="142" w:right="241"/>
              <w:rPr>
                <w:rFonts w:cstheme="minorHAnsi"/>
                <w:iCs/>
                <w:noProof/>
              </w:rPr>
            </w:pPr>
            <w:r w:rsidRPr="00C2096F">
              <w:rPr>
                <w:rFonts w:cstheme="minorHAnsi"/>
              </w:rPr>
              <w:sym w:font="Wingdings" w:char="F06F"/>
            </w:r>
            <w:r w:rsidRPr="00C2096F">
              <w:rPr>
                <w:rFonts w:cstheme="minorHAnsi"/>
              </w:rPr>
              <w:t xml:space="preserve"> Male </w:t>
            </w:r>
          </w:p>
        </w:tc>
        <w:tc>
          <w:tcPr>
            <w:tcW w:w="1701" w:type="dxa"/>
            <w:tcBorders>
              <w:top w:val="single" w:sz="4" w:space="0" w:color="9C9E9F"/>
              <w:bottom w:val="single" w:sz="4" w:space="0" w:color="9C9E9F"/>
            </w:tcBorders>
          </w:tcPr>
          <w:p w14:paraId="2158A284" w14:textId="7236FE94" w:rsidR="000177C6" w:rsidRPr="00C2096F" w:rsidRDefault="000177C6" w:rsidP="000177C6">
            <w:pPr>
              <w:spacing w:before="60" w:after="0"/>
              <w:ind w:left="142" w:right="241"/>
              <w:rPr>
                <w:rFonts w:cstheme="minorHAnsi"/>
                <w:iCs/>
                <w:noProof/>
              </w:rPr>
            </w:pPr>
            <w:r w:rsidRPr="00C2096F">
              <w:rPr>
                <w:rFonts w:cstheme="minorHAnsi"/>
              </w:rPr>
              <w:sym w:font="Wingdings" w:char="F06F"/>
            </w:r>
            <w:r w:rsidRPr="00C2096F">
              <w:rPr>
                <w:rFonts w:cstheme="minorHAnsi"/>
              </w:rPr>
              <w:t xml:space="preserve"> Female </w:t>
            </w:r>
          </w:p>
        </w:tc>
        <w:tc>
          <w:tcPr>
            <w:tcW w:w="6389" w:type="dxa"/>
            <w:gridSpan w:val="2"/>
            <w:tcBorders>
              <w:top w:val="single" w:sz="4" w:space="0" w:color="9C9E9F"/>
              <w:bottom w:val="single" w:sz="4" w:space="0" w:color="9C9E9F"/>
            </w:tcBorders>
          </w:tcPr>
          <w:p w14:paraId="32E76F07" w14:textId="7A3DB0D2" w:rsidR="000177C6" w:rsidRPr="00210DAF" w:rsidRDefault="000177C6" w:rsidP="000177C6">
            <w:pPr>
              <w:spacing w:before="60" w:after="0"/>
              <w:ind w:left="142" w:right="241"/>
              <w:rPr>
                <w:rFonts w:cstheme="minorHAnsi"/>
                <w:iCs/>
                <w:noProof/>
              </w:rPr>
            </w:pPr>
            <w:r w:rsidRPr="00210DAF">
              <w:rPr>
                <w:rFonts w:cstheme="minorHAnsi"/>
              </w:rPr>
              <w:sym w:font="Wingdings" w:char="F06F"/>
            </w:r>
            <w:r w:rsidRPr="00210DAF">
              <w:rPr>
                <w:rFonts w:cstheme="minorHAnsi"/>
              </w:rPr>
              <w:t xml:space="preserve"> or specify: __________________          </w:t>
            </w:r>
          </w:p>
        </w:tc>
      </w:tr>
      <w:tr w:rsidR="000177C6" w:rsidRPr="00541988" w14:paraId="60D8FDAF" w14:textId="77777777" w:rsidTr="00A10609">
        <w:tc>
          <w:tcPr>
            <w:tcW w:w="11487" w:type="dxa"/>
            <w:gridSpan w:val="5"/>
            <w:tcBorders>
              <w:top w:val="single" w:sz="4" w:space="0" w:color="9C9E9F"/>
              <w:bottom w:val="single" w:sz="4" w:space="0" w:color="9C9E9F"/>
            </w:tcBorders>
          </w:tcPr>
          <w:p w14:paraId="72812E45" w14:textId="13B333CF" w:rsidR="000177C6" w:rsidRPr="00210DAF" w:rsidRDefault="000177C6" w:rsidP="000177C6">
            <w:pPr>
              <w:spacing w:before="60" w:after="60"/>
              <w:ind w:left="142" w:right="241"/>
              <w:rPr>
                <w:rFonts w:cstheme="minorHAnsi"/>
                <w:b/>
                <w:bCs/>
              </w:rPr>
            </w:pPr>
            <w:r w:rsidRPr="00210DAF">
              <w:rPr>
                <w:rFonts w:cstheme="minorHAnsi"/>
                <w:b/>
                <w:bCs/>
              </w:rPr>
              <w:t>Language spoken at home:</w:t>
            </w:r>
          </w:p>
        </w:tc>
      </w:tr>
      <w:tr w:rsidR="000177C6" w:rsidRPr="00541988" w14:paraId="12FB0680" w14:textId="77777777" w:rsidTr="00A10609">
        <w:tc>
          <w:tcPr>
            <w:tcW w:w="11487" w:type="dxa"/>
            <w:gridSpan w:val="5"/>
            <w:tcBorders>
              <w:top w:val="single" w:sz="4" w:space="0" w:color="9C9E9F"/>
              <w:bottom w:val="single" w:sz="4" w:space="0" w:color="9C9E9F"/>
            </w:tcBorders>
          </w:tcPr>
          <w:p w14:paraId="00352C8E" w14:textId="51D847E7" w:rsidR="000177C6" w:rsidRPr="00210DAF" w:rsidRDefault="000177C6" w:rsidP="000177C6">
            <w:pPr>
              <w:spacing w:before="60" w:after="60"/>
              <w:ind w:left="142" w:right="241"/>
              <w:rPr>
                <w:rFonts w:cstheme="minorHAnsi"/>
                <w:b/>
                <w:bCs/>
              </w:rPr>
            </w:pPr>
            <w:r w:rsidRPr="00210DAF">
              <w:rPr>
                <w:rFonts w:cstheme="minorHAnsi"/>
                <w:b/>
                <w:noProof/>
              </w:rPr>
              <w:t xml:space="preserve">Is your child of Australian Aboriginal or Torres Strait Islander descent? </w:t>
            </w:r>
            <w:r w:rsidRPr="00210DAF">
              <w:rPr>
                <w:rFonts w:cstheme="minorHAnsi"/>
                <w:iCs/>
                <w:noProof/>
              </w:rPr>
              <w:t>(Please tick one box only)</w:t>
            </w:r>
          </w:p>
        </w:tc>
      </w:tr>
      <w:tr w:rsidR="00C2096F" w:rsidRPr="00541988" w14:paraId="7CD97A43" w14:textId="77777777" w:rsidTr="00210DAF">
        <w:tc>
          <w:tcPr>
            <w:tcW w:w="6658" w:type="dxa"/>
            <w:gridSpan w:val="4"/>
            <w:tcBorders>
              <w:top w:val="single" w:sz="4" w:space="0" w:color="9C9E9F"/>
              <w:bottom w:val="single" w:sz="4" w:space="0" w:color="9C9E9F"/>
            </w:tcBorders>
          </w:tcPr>
          <w:p w14:paraId="16A95107" w14:textId="41D055C4" w:rsidR="00C2096F" w:rsidRPr="00210DAF" w:rsidRDefault="00C2096F" w:rsidP="000177C6">
            <w:pPr>
              <w:spacing w:before="60" w:after="60"/>
              <w:ind w:left="142" w:right="241"/>
              <w:rPr>
                <w:rFonts w:cstheme="minorHAnsi"/>
                <w:b/>
                <w:noProof/>
              </w:rPr>
            </w:pPr>
            <w:r w:rsidRPr="00210DAF">
              <w:rPr>
                <w:rFonts w:cstheme="minorHAnsi"/>
              </w:rPr>
              <w:sym w:font="Wingdings" w:char="F06F"/>
            </w:r>
            <w:r w:rsidRPr="00210DAF">
              <w:rPr>
                <w:rFonts w:cstheme="minorHAnsi"/>
              </w:rPr>
              <w:t xml:space="preserve"> Yes, Australian Aboriginal </w:t>
            </w:r>
          </w:p>
        </w:tc>
        <w:tc>
          <w:tcPr>
            <w:tcW w:w="4829" w:type="dxa"/>
            <w:tcBorders>
              <w:top w:val="single" w:sz="4" w:space="0" w:color="9C9E9F"/>
              <w:bottom w:val="single" w:sz="4" w:space="0" w:color="9C9E9F"/>
            </w:tcBorders>
          </w:tcPr>
          <w:p w14:paraId="1792FBFB" w14:textId="16AFF62A" w:rsidR="00C2096F" w:rsidRPr="00210DAF" w:rsidRDefault="00C2096F" w:rsidP="000177C6">
            <w:pPr>
              <w:spacing w:before="60" w:after="60"/>
              <w:ind w:left="142" w:right="241"/>
              <w:rPr>
                <w:rFonts w:cstheme="minorHAnsi"/>
                <w:b/>
                <w:noProof/>
              </w:rPr>
            </w:pPr>
            <w:r w:rsidRPr="00210DAF">
              <w:rPr>
                <w:rFonts w:cstheme="minorHAnsi"/>
              </w:rPr>
              <w:sym w:font="Wingdings" w:char="F06F"/>
            </w:r>
            <w:r w:rsidRPr="00210DAF">
              <w:rPr>
                <w:rFonts w:cstheme="minorHAnsi"/>
              </w:rPr>
              <w:t xml:space="preserve"> Yes, Torres Strait Islander </w:t>
            </w:r>
            <w:r w:rsidRPr="00210DAF">
              <w:rPr>
                <w:rFonts w:cstheme="minorHAnsi"/>
              </w:rPr>
              <w:tab/>
              <w:t xml:space="preserve">             </w:t>
            </w:r>
          </w:p>
        </w:tc>
      </w:tr>
      <w:tr w:rsidR="00C2096F" w:rsidRPr="00541988" w14:paraId="6873909C" w14:textId="77777777" w:rsidTr="00E3661A">
        <w:tc>
          <w:tcPr>
            <w:tcW w:w="6658" w:type="dxa"/>
            <w:gridSpan w:val="4"/>
            <w:tcBorders>
              <w:top w:val="single" w:sz="4" w:space="0" w:color="9C9E9F"/>
              <w:bottom w:val="nil"/>
            </w:tcBorders>
          </w:tcPr>
          <w:p w14:paraId="1F4CB50F" w14:textId="015A9299" w:rsidR="00C2096F" w:rsidRPr="00210DAF" w:rsidRDefault="00C2096F" w:rsidP="000177C6">
            <w:pPr>
              <w:spacing w:before="60" w:after="60"/>
              <w:ind w:left="142" w:right="241"/>
              <w:rPr>
                <w:rFonts w:cstheme="minorHAnsi"/>
              </w:rPr>
            </w:pPr>
            <w:r w:rsidRPr="00210DAF">
              <w:rPr>
                <w:rFonts w:cstheme="minorHAnsi"/>
              </w:rPr>
              <w:sym w:font="Wingdings" w:char="F06F"/>
            </w:r>
            <w:r w:rsidRPr="00210DAF">
              <w:rPr>
                <w:rFonts w:cstheme="minorHAnsi"/>
              </w:rPr>
              <w:t xml:space="preserve"> Yes, both Australian Aboriginal and Torres Strait Islander</w:t>
            </w:r>
          </w:p>
        </w:tc>
        <w:tc>
          <w:tcPr>
            <w:tcW w:w="4829" w:type="dxa"/>
            <w:tcBorders>
              <w:top w:val="single" w:sz="4" w:space="0" w:color="9C9E9F"/>
              <w:bottom w:val="nil"/>
            </w:tcBorders>
          </w:tcPr>
          <w:p w14:paraId="5CCABAF7" w14:textId="5DBB7634" w:rsidR="00C2096F" w:rsidRPr="00210DAF" w:rsidRDefault="00C2096F" w:rsidP="000177C6">
            <w:pPr>
              <w:spacing w:before="60" w:after="60"/>
              <w:ind w:left="142" w:right="241"/>
              <w:rPr>
                <w:rFonts w:cstheme="minorHAnsi"/>
              </w:rPr>
            </w:pPr>
            <w:r w:rsidRPr="00210DAF">
              <w:rPr>
                <w:rFonts w:cstheme="minorHAnsi"/>
              </w:rPr>
              <w:sym w:font="Wingdings" w:char="F06F"/>
            </w:r>
            <w:r w:rsidRPr="00210DAF">
              <w:rPr>
                <w:rFonts w:cstheme="minorHAnsi"/>
              </w:rPr>
              <w:t xml:space="preserve"> No</w:t>
            </w:r>
          </w:p>
        </w:tc>
      </w:tr>
      <w:tr w:rsidR="00C2096F" w:rsidRPr="00541988" w14:paraId="68F3B30F" w14:textId="77777777" w:rsidTr="00E3661A">
        <w:tc>
          <w:tcPr>
            <w:tcW w:w="11487" w:type="dxa"/>
            <w:gridSpan w:val="5"/>
            <w:tcBorders>
              <w:top w:val="nil"/>
              <w:bottom w:val="single" w:sz="4" w:space="0" w:color="9C9E9F"/>
            </w:tcBorders>
          </w:tcPr>
          <w:p w14:paraId="1BBE273B" w14:textId="6906F55C" w:rsidR="00C2096F" w:rsidRPr="00C2096F" w:rsidRDefault="00895D35" w:rsidP="00C2096F">
            <w:pPr>
              <w:spacing w:before="60" w:after="60"/>
              <w:ind w:left="142" w:right="241"/>
              <w:jc w:val="center"/>
              <w:rPr>
                <w:rFonts w:cstheme="minorHAnsi"/>
                <w:i/>
                <w:iCs/>
                <w:sz w:val="18"/>
                <w:szCs w:val="18"/>
              </w:rP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bl>
    <w:tbl>
      <w:tblPr>
        <w:tblpPr w:leftFromText="180" w:rightFromText="180" w:vertAnchor="text" w:tblpX="-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5801"/>
        <w:gridCol w:w="279"/>
        <w:gridCol w:w="2558"/>
        <w:gridCol w:w="277"/>
        <w:gridCol w:w="1144"/>
        <w:gridCol w:w="1428"/>
      </w:tblGrid>
      <w:tr w:rsidR="00210DAF" w:rsidRPr="00AF6CD7" w14:paraId="5ADF5A6E" w14:textId="77777777" w:rsidTr="007459BF">
        <w:tc>
          <w:tcPr>
            <w:tcW w:w="11487" w:type="dxa"/>
            <w:gridSpan w:val="6"/>
            <w:tcBorders>
              <w:top w:val="nil"/>
              <w:bottom w:val="single" w:sz="4" w:space="0" w:color="9C9E9F"/>
            </w:tcBorders>
            <w:shd w:val="clear" w:color="auto" w:fill="1C3152" w:themeFill="text2" w:themeFillShade="BF"/>
          </w:tcPr>
          <w:p w14:paraId="2C6C8963" w14:textId="77777777" w:rsidR="00210DAF" w:rsidRPr="00AF6CD7" w:rsidRDefault="00210DAF" w:rsidP="008E7EE3">
            <w:pPr>
              <w:spacing w:before="60" w:after="120"/>
              <w:ind w:left="142" w:right="-244"/>
              <w:rPr>
                <w:rFonts w:cstheme="minorHAnsi"/>
                <w:i/>
                <w:color w:val="FFFFFF" w:themeColor="background1"/>
              </w:rPr>
            </w:pPr>
            <w:r w:rsidRPr="00AF6CD7">
              <w:rPr>
                <w:rFonts w:cstheme="minorHAnsi"/>
                <w:b/>
                <w:color w:val="FFFFFF" w:themeColor="background1"/>
              </w:rPr>
              <w:t xml:space="preserve">PARENT / LEGAL GUARDIAN DETAILS </w:t>
            </w:r>
            <w:r w:rsidRPr="00464539">
              <w:rPr>
                <w:rFonts w:cstheme="minorHAnsi"/>
                <w:iCs/>
                <w:color w:val="FFFFFF" w:themeColor="background1"/>
                <w:sz w:val="18"/>
                <w:szCs w:val="18"/>
              </w:rPr>
              <w:t>(Please be advised all correspondence will be sent to Parent 1)</w:t>
            </w:r>
          </w:p>
        </w:tc>
      </w:tr>
      <w:tr w:rsidR="00210DAF" w:rsidRPr="00B7316B" w14:paraId="3363BF1B" w14:textId="77777777" w:rsidTr="007459BF">
        <w:trPr>
          <w:trHeight w:val="329"/>
        </w:trPr>
        <w:tc>
          <w:tcPr>
            <w:tcW w:w="11487" w:type="dxa"/>
            <w:gridSpan w:val="6"/>
            <w:shd w:val="clear" w:color="auto" w:fill="1C3152" w:themeFill="text2" w:themeFillShade="BF"/>
          </w:tcPr>
          <w:p w14:paraId="459D0208" w14:textId="77777777" w:rsidR="00210DAF" w:rsidRPr="00B7316B" w:rsidRDefault="00210DAF" w:rsidP="00B22C21">
            <w:pPr>
              <w:spacing w:before="60" w:after="60"/>
              <w:ind w:left="142" w:right="-244"/>
              <w:rPr>
                <w:rFonts w:cstheme="minorHAnsi"/>
                <w:i/>
                <w:color w:val="FFFFFF" w:themeColor="background1"/>
                <w:sz w:val="16"/>
                <w:szCs w:val="16"/>
              </w:rPr>
            </w:pPr>
            <w:r w:rsidRPr="00CD5705">
              <w:rPr>
                <w:rFonts w:cstheme="minorHAnsi"/>
                <w:b/>
                <w:noProof/>
                <w:color w:val="FFFFFF" w:themeColor="background1"/>
                <w:sz w:val="20"/>
                <w:szCs w:val="20"/>
              </w:rPr>
              <w:t>Parent / Legal Guardian 1</w:t>
            </w:r>
          </w:p>
        </w:tc>
      </w:tr>
      <w:tr w:rsidR="00210DAF" w:rsidRPr="00AF6CD7" w14:paraId="6C596AFD" w14:textId="77777777" w:rsidTr="00210DAF">
        <w:tc>
          <w:tcPr>
            <w:tcW w:w="11487" w:type="dxa"/>
            <w:gridSpan w:val="6"/>
            <w:tcBorders>
              <w:top w:val="single" w:sz="4" w:space="0" w:color="9C9E9F"/>
              <w:bottom w:val="single" w:sz="4" w:space="0" w:color="9C9E9F"/>
            </w:tcBorders>
          </w:tcPr>
          <w:p w14:paraId="14A72C41" w14:textId="19E8D16B" w:rsidR="00210DAF" w:rsidRPr="00AF6CD7" w:rsidRDefault="00210DAF" w:rsidP="00F25A70">
            <w:pPr>
              <w:spacing w:before="60" w:after="60"/>
              <w:ind w:left="142" w:right="-244"/>
              <w:rPr>
                <w:rFonts w:cstheme="minorHAnsi"/>
              </w:rPr>
            </w:pPr>
            <w:r w:rsidRPr="00AF6CD7">
              <w:rPr>
                <w:rFonts w:cstheme="minorHAnsi"/>
                <w:b/>
                <w:noProof/>
              </w:rPr>
              <w:t>Given Name:</w:t>
            </w:r>
          </w:p>
        </w:tc>
      </w:tr>
      <w:tr w:rsidR="00210DAF" w:rsidRPr="00AF6CD7" w14:paraId="350A9A25" w14:textId="77777777" w:rsidTr="00210DAF">
        <w:tc>
          <w:tcPr>
            <w:tcW w:w="11487" w:type="dxa"/>
            <w:gridSpan w:val="6"/>
            <w:tcBorders>
              <w:top w:val="single" w:sz="4" w:space="0" w:color="9C9E9F"/>
              <w:bottom w:val="single" w:sz="4" w:space="0" w:color="9C9E9F"/>
            </w:tcBorders>
          </w:tcPr>
          <w:p w14:paraId="3D6A60A6" w14:textId="77777777" w:rsidR="00210DAF" w:rsidRPr="00AF6CD7" w:rsidRDefault="00210DAF" w:rsidP="00F25A70">
            <w:pPr>
              <w:spacing w:before="60" w:after="60"/>
              <w:ind w:left="142" w:right="-244"/>
              <w:rPr>
                <w:rFonts w:cstheme="minorHAnsi"/>
              </w:rPr>
            </w:pPr>
            <w:r w:rsidRPr="00AF6CD7">
              <w:rPr>
                <w:rFonts w:cstheme="minorHAnsi"/>
                <w:b/>
                <w:noProof/>
              </w:rPr>
              <w:t>Family Name / Surname:</w:t>
            </w:r>
          </w:p>
        </w:tc>
      </w:tr>
      <w:tr w:rsidR="00210DAF" w:rsidRPr="00AF6CD7" w14:paraId="098FE4EE" w14:textId="77777777" w:rsidTr="0079502A">
        <w:tc>
          <w:tcPr>
            <w:tcW w:w="11487" w:type="dxa"/>
            <w:gridSpan w:val="6"/>
            <w:tcBorders>
              <w:top w:val="single" w:sz="4" w:space="0" w:color="9C9E9F"/>
              <w:bottom w:val="single" w:sz="4" w:space="0" w:color="9C9E9F"/>
            </w:tcBorders>
          </w:tcPr>
          <w:p w14:paraId="72C84F1C" w14:textId="77777777" w:rsidR="00210DAF" w:rsidRPr="00AF6CD7" w:rsidRDefault="00210DAF" w:rsidP="00F25A70">
            <w:pPr>
              <w:spacing w:before="60" w:after="60"/>
              <w:ind w:left="142" w:right="-244"/>
              <w:rPr>
                <w:rFonts w:cstheme="minorHAnsi"/>
              </w:rPr>
            </w:pPr>
            <w:r w:rsidRPr="00AF6CD7">
              <w:rPr>
                <w:rFonts w:cstheme="minorHAnsi"/>
                <w:b/>
                <w:noProof/>
              </w:rPr>
              <w:t>Date of Birth (dd/mm/yy):</w:t>
            </w:r>
          </w:p>
        </w:tc>
      </w:tr>
      <w:tr w:rsidR="00210DAF" w:rsidRPr="00AF6CD7" w14:paraId="0123E9C8" w14:textId="77777777" w:rsidTr="0079502A">
        <w:tc>
          <w:tcPr>
            <w:tcW w:w="11487" w:type="dxa"/>
            <w:gridSpan w:val="6"/>
            <w:tcBorders>
              <w:top w:val="single" w:sz="4" w:space="0" w:color="9C9E9F"/>
              <w:bottom w:val="single" w:sz="4" w:space="0" w:color="9C9E9F"/>
            </w:tcBorders>
          </w:tcPr>
          <w:p w14:paraId="704E2665" w14:textId="77777777" w:rsidR="00210DAF" w:rsidRPr="00AF6CD7" w:rsidRDefault="00210DAF" w:rsidP="00F25A70">
            <w:pPr>
              <w:spacing w:before="60" w:after="60"/>
              <w:ind w:left="142" w:right="-244"/>
              <w:rPr>
                <w:rFonts w:cstheme="minorHAnsi"/>
              </w:rPr>
            </w:pPr>
            <w:r w:rsidRPr="00AF6CD7">
              <w:rPr>
                <w:rFonts w:cstheme="minorHAnsi"/>
                <w:b/>
                <w:noProof/>
              </w:rPr>
              <w:t>Relationship to child:</w:t>
            </w:r>
          </w:p>
        </w:tc>
      </w:tr>
      <w:tr w:rsidR="00210DAF" w:rsidRPr="00AF6CD7" w14:paraId="4723AABB" w14:textId="77777777" w:rsidTr="0028704F">
        <w:tc>
          <w:tcPr>
            <w:tcW w:w="6080" w:type="dxa"/>
            <w:gridSpan w:val="2"/>
            <w:tcBorders>
              <w:top w:val="single" w:sz="4" w:space="0" w:color="9C9E9F"/>
              <w:bottom w:val="single" w:sz="4" w:space="0" w:color="9C9E9F"/>
            </w:tcBorders>
          </w:tcPr>
          <w:p w14:paraId="787047BF" w14:textId="77777777" w:rsidR="00210DAF" w:rsidRDefault="00210DAF" w:rsidP="00F25A70">
            <w:pPr>
              <w:spacing w:before="60" w:after="60"/>
              <w:ind w:left="142" w:right="-244"/>
              <w:rPr>
                <w:rFonts w:cstheme="minorHAnsi"/>
                <w:b/>
                <w:noProof/>
              </w:rPr>
            </w:pPr>
            <w:r>
              <w:rPr>
                <w:rFonts w:cstheme="minorHAnsi"/>
                <w:b/>
                <w:noProof/>
              </w:rPr>
              <w:t>Address:</w:t>
            </w:r>
          </w:p>
          <w:p w14:paraId="15F8C2D0" w14:textId="77777777" w:rsidR="00210DAF" w:rsidRDefault="00210DAF" w:rsidP="00F25A70">
            <w:pPr>
              <w:spacing w:before="60" w:after="60"/>
              <w:ind w:left="142" w:right="-244"/>
              <w:rPr>
                <w:rFonts w:cstheme="minorHAnsi"/>
                <w:b/>
                <w:noProof/>
              </w:rPr>
            </w:pPr>
          </w:p>
          <w:p w14:paraId="492A163B" w14:textId="03566375" w:rsidR="00210DAF" w:rsidRPr="00AF6CD7" w:rsidRDefault="00210DAF" w:rsidP="00F25A70">
            <w:pPr>
              <w:spacing w:before="60" w:after="60"/>
              <w:ind w:left="142" w:right="-244"/>
              <w:rPr>
                <w:rFonts w:cstheme="minorHAnsi"/>
                <w:b/>
                <w:noProof/>
              </w:rPr>
            </w:pPr>
            <w:r w:rsidRPr="00BF3A01">
              <w:rPr>
                <w:rFonts w:cstheme="minorHAnsi"/>
                <w:b/>
                <w:bCs/>
                <w:iCs/>
              </w:rPr>
              <w:t>Does the child live at this address:</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Yes </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No </w:t>
            </w:r>
            <w:r>
              <w:rPr>
                <w:rFonts w:cstheme="minorHAnsi"/>
                <w:iCs/>
              </w:rPr>
              <w:t xml:space="preserve">                                                     </w:t>
            </w:r>
          </w:p>
        </w:tc>
        <w:tc>
          <w:tcPr>
            <w:tcW w:w="2835" w:type="dxa"/>
            <w:gridSpan w:val="2"/>
            <w:tcBorders>
              <w:top w:val="single" w:sz="4" w:space="0" w:color="9C9E9F"/>
              <w:bottom w:val="single" w:sz="4" w:space="0" w:color="9C9E9F"/>
            </w:tcBorders>
          </w:tcPr>
          <w:p w14:paraId="1440E839" w14:textId="0AEC1A1C" w:rsidR="00CA323A" w:rsidRDefault="00CA323A" w:rsidP="00860200">
            <w:pPr>
              <w:spacing w:before="60" w:after="60"/>
              <w:ind w:left="142" w:right="-244"/>
              <w:rPr>
                <w:rFonts w:cstheme="minorHAnsi"/>
                <w:b/>
                <w:noProof/>
              </w:rPr>
            </w:pPr>
            <w:r>
              <w:rPr>
                <w:rFonts w:cstheme="minorHAnsi"/>
                <w:b/>
                <w:noProof/>
              </w:rPr>
              <w:t>Suburb:</w:t>
            </w:r>
          </w:p>
          <w:p w14:paraId="6EA3B617" w14:textId="34D96D3F" w:rsidR="00210DAF" w:rsidRPr="00AF6CD7" w:rsidRDefault="00210DAF" w:rsidP="00860200">
            <w:pPr>
              <w:spacing w:before="60" w:after="60"/>
              <w:ind w:left="142" w:right="-244"/>
              <w:rPr>
                <w:rFonts w:cstheme="minorHAnsi"/>
                <w:b/>
                <w:noProof/>
              </w:rPr>
            </w:pPr>
          </w:p>
        </w:tc>
        <w:tc>
          <w:tcPr>
            <w:tcW w:w="2572" w:type="dxa"/>
            <w:gridSpan w:val="2"/>
            <w:tcBorders>
              <w:top w:val="single" w:sz="4" w:space="0" w:color="9C9E9F"/>
              <w:bottom w:val="single" w:sz="4" w:space="0" w:color="9C9E9F"/>
            </w:tcBorders>
          </w:tcPr>
          <w:p w14:paraId="6437AE39" w14:textId="28F1DE8D" w:rsidR="00210DAF" w:rsidRPr="00AF6CD7" w:rsidRDefault="00210DAF" w:rsidP="00860200">
            <w:pPr>
              <w:spacing w:before="60" w:after="60"/>
              <w:ind w:left="142" w:right="-244"/>
              <w:rPr>
                <w:rFonts w:cstheme="minorHAnsi"/>
                <w:b/>
                <w:noProof/>
              </w:rPr>
            </w:pPr>
            <w:r w:rsidRPr="00AF6CD7">
              <w:rPr>
                <w:rFonts w:cstheme="minorHAnsi"/>
                <w:b/>
              </w:rPr>
              <w:t>Postcode:</w:t>
            </w:r>
          </w:p>
        </w:tc>
      </w:tr>
      <w:tr w:rsidR="00CA323A" w:rsidRPr="00AF6CD7" w14:paraId="50812671" w14:textId="77777777" w:rsidTr="00991021">
        <w:tc>
          <w:tcPr>
            <w:tcW w:w="11487" w:type="dxa"/>
            <w:gridSpan w:val="6"/>
            <w:tcBorders>
              <w:top w:val="single" w:sz="4" w:space="0" w:color="9C9E9F"/>
              <w:bottom w:val="single" w:sz="4" w:space="0" w:color="9C9E9F"/>
            </w:tcBorders>
          </w:tcPr>
          <w:p w14:paraId="26EC40DD" w14:textId="08A30D65" w:rsidR="00CA323A" w:rsidRPr="00AF6CD7" w:rsidRDefault="00CA323A" w:rsidP="00860200">
            <w:pPr>
              <w:spacing w:before="60" w:after="60"/>
              <w:ind w:left="142" w:right="-244"/>
              <w:rPr>
                <w:rFonts w:cstheme="minorHAnsi"/>
                <w:b/>
              </w:rPr>
            </w:pPr>
            <w:r>
              <w:rPr>
                <w:rFonts w:cstheme="minorHAnsi"/>
                <w:b/>
              </w:rPr>
              <w:t xml:space="preserve">Phone Number </w:t>
            </w:r>
            <w:r w:rsidRPr="00CA323A">
              <w:rPr>
                <w:rFonts w:cstheme="minorHAnsi"/>
                <w:bCs/>
                <w:sz w:val="18"/>
                <w:szCs w:val="18"/>
              </w:rPr>
              <w:t>(mobile preferred)</w:t>
            </w:r>
            <w:r w:rsidRPr="00CA323A">
              <w:rPr>
                <w:rFonts w:cstheme="minorHAnsi"/>
                <w:bCs/>
              </w:rPr>
              <w:t>:</w:t>
            </w:r>
          </w:p>
        </w:tc>
      </w:tr>
      <w:tr w:rsidR="00CA323A" w:rsidRPr="00AF6CD7" w14:paraId="6EB23A3E" w14:textId="77777777" w:rsidTr="00991021">
        <w:tc>
          <w:tcPr>
            <w:tcW w:w="11487" w:type="dxa"/>
            <w:gridSpan w:val="6"/>
            <w:tcBorders>
              <w:top w:val="single" w:sz="4" w:space="0" w:color="9C9E9F"/>
              <w:bottom w:val="single" w:sz="4" w:space="0" w:color="9C9E9F"/>
            </w:tcBorders>
          </w:tcPr>
          <w:p w14:paraId="7BDD2A71" w14:textId="1F375A24" w:rsidR="00CA323A" w:rsidRDefault="00CA323A" w:rsidP="00860200">
            <w:pPr>
              <w:spacing w:before="60" w:after="60"/>
              <w:ind w:left="142" w:right="-244"/>
              <w:rPr>
                <w:rFonts w:cstheme="minorHAnsi"/>
                <w:b/>
              </w:rPr>
            </w:pPr>
            <w:r w:rsidRPr="00AF6CD7">
              <w:rPr>
                <w:rFonts w:cstheme="minorHAnsi"/>
                <w:b/>
              </w:rPr>
              <w:t>Email:</w:t>
            </w:r>
          </w:p>
        </w:tc>
      </w:tr>
      <w:tr w:rsidR="00210DAF" w:rsidRPr="00AF6CD7" w14:paraId="3174829D" w14:textId="77777777" w:rsidTr="0028704F">
        <w:tc>
          <w:tcPr>
            <w:tcW w:w="5801" w:type="dxa"/>
            <w:tcBorders>
              <w:top w:val="single" w:sz="4" w:space="0" w:color="9C9E9F"/>
              <w:bottom w:val="single" w:sz="4" w:space="0" w:color="9C9E9F"/>
            </w:tcBorders>
          </w:tcPr>
          <w:p w14:paraId="17BFFCD1" w14:textId="77777777" w:rsidR="00210DAF" w:rsidRPr="00AF6CD7" w:rsidRDefault="00210DAF" w:rsidP="00860200">
            <w:pPr>
              <w:spacing w:before="60" w:after="60"/>
              <w:ind w:left="142" w:right="174"/>
              <w:rPr>
                <w:rFonts w:cstheme="minorHAnsi"/>
                <w:b/>
                <w:noProof/>
              </w:rPr>
            </w:pPr>
            <w:r w:rsidRPr="00AF6CD7">
              <w:rPr>
                <w:rFonts w:cstheme="minorHAnsi"/>
                <w:b/>
                <w:noProof/>
              </w:rPr>
              <w:t>Language spoken at home:</w:t>
            </w:r>
          </w:p>
        </w:tc>
        <w:tc>
          <w:tcPr>
            <w:tcW w:w="2837" w:type="dxa"/>
            <w:gridSpan w:val="2"/>
            <w:tcBorders>
              <w:top w:val="single" w:sz="4" w:space="0" w:color="9C9E9F"/>
            </w:tcBorders>
          </w:tcPr>
          <w:p w14:paraId="3B529A3E" w14:textId="77777777" w:rsidR="00210DAF" w:rsidRPr="00AF6CD7" w:rsidRDefault="00210DAF" w:rsidP="00860200">
            <w:pPr>
              <w:spacing w:before="60" w:after="60"/>
              <w:ind w:left="142" w:right="174"/>
              <w:rPr>
                <w:rFonts w:cstheme="minorHAnsi"/>
                <w:b/>
                <w:noProof/>
              </w:rPr>
            </w:pPr>
            <w:r w:rsidRPr="00AF6CD7">
              <w:rPr>
                <w:rFonts w:cstheme="minorHAnsi"/>
                <w:b/>
                <w:noProof/>
              </w:rPr>
              <w:t>Interpreter Required:</w:t>
            </w:r>
          </w:p>
        </w:tc>
        <w:tc>
          <w:tcPr>
            <w:tcW w:w="1421" w:type="dxa"/>
            <w:gridSpan w:val="2"/>
            <w:tcBorders>
              <w:top w:val="single" w:sz="4" w:space="0" w:color="9C9E9F"/>
            </w:tcBorders>
          </w:tcPr>
          <w:p w14:paraId="6AF41ED4" w14:textId="77777777" w:rsidR="00210DAF" w:rsidRPr="00AF6CD7" w:rsidRDefault="00210DAF" w:rsidP="00860200">
            <w:pPr>
              <w:spacing w:before="60" w:after="60"/>
              <w:ind w:left="142" w:right="360"/>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428" w:type="dxa"/>
            <w:tcBorders>
              <w:top w:val="single" w:sz="4" w:space="0" w:color="9C9E9F"/>
            </w:tcBorders>
          </w:tcPr>
          <w:p w14:paraId="324F90D8" w14:textId="77777777" w:rsidR="00210DAF" w:rsidRPr="00AF6CD7" w:rsidRDefault="00210DAF" w:rsidP="00860200">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CA323A" w:rsidRPr="00AF6CD7" w14:paraId="3FA5DF5A" w14:textId="77777777" w:rsidTr="007459BF">
        <w:tc>
          <w:tcPr>
            <w:tcW w:w="11487" w:type="dxa"/>
            <w:gridSpan w:val="6"/>
            <w:tcBorders>
              <w:top w:val="single" w:sz="4" w:space="0" w:color="9C9E9F"/>
              <w:bottom w:val="single" w:sz="4" w:space="0" w:color="9C9E9F"/>
            </w:tcBorders>
            <w:shd w:val="clear" w:color="auto" w:fill="1C3152" w:themeFill="text2" w:themeFillShade="BF"/>
          </w:tcPr>
          <w:p w14:paraId="34C689EB" w14:textId="3F3E6B4F" w:rsidR="00CA323A" w:rsidRPr="00AF6CD7" w:rsidRDefault="00CA323A" w:rsidP="00B22C21">
            <w:pPr>
              <w:spacing w:before="60" w:after="60"/>
              <w:ind w:left="142" w:right="-244"/>
              <w:rPr>
                <w:rFonts w:cstheme="minorHAnsi"/>
              </w:rPr>
            </w:pPr>
            <w:r w:rsidRPr="00CD5705">
              <w:rPr>
                <w:rFonts w:cstheme="minorHAnsi"/>
                <w:b/>
                <w:noProof/>
                <w:color w:val="FFFFFF" w:themeColor="background1"/>
                <w:sz w:val="20"/>
                <w:szCs w:val="20"/>
              </w:rPr>
              <w:t xml:space="preserve">Parent / Legal Guardian </w:t>
            </w:r>
            <w:r>
              <w:rPr>
                <w:rFonts w:cstheme="minorHAnsi"/>
                <w:b/>
                <w:noProof/>
                <w:color w:val="FFFFFF" w:themeColor="background1"/>
                <w:sz w:val="20"/>
                <w:szCs w:val="20"/>
              </w:rPr>
              <w:t>2</w:t>
            </w:r>
          </w:p>
        </w:tc>
      </w:tr>
      <w:tr w:rsidR="00CA323A" w:rsidRPr="00AF6CD7" w14:paraId="1388143C" w14:textId="77777777" w:rsidTr="00CA323A">
        <w:tc>
          <w:tcPr>
            <w:tcW w:w="11487" w:type="dxa"/>
            <w:gridSpan w:val="6"/>
            <w:tcBorders>
              <w:top w:val="single" w:sz="4" w:space="0" w:color="9C9E9F"/>
              <w:bottom w:val="single" w:sz="4" w:space="0" w:color="9C9E9F"/>
            </w:tcBorders>
          </w:tcPr>
          <w:p w14:paraId="30AA6241" w14:textId="06F19693" w:rsidR="00CA323A" w:rsidRPr="00CD5705" w:rsidRDefault="00CA323A" w:rsidP="00860200">
            <w:pPr>
              <w:spacing w:before="60" w:after="60"/>
              <w:ind w:left="142" w:right="-244"/>
              <w:rPr>
                <w:rFonts w:cstheme="minorHAnsi"/>
                <w:b/>
                <w:noProof/>
                <w:color w:val="FFFFFF" w:themeColor="background1"/>
                <w:sz w:val="20"/>
                <w:szCs w:val="20"/>
              </w:rPr>
            </w:pPr>
            <w:r w:rsidRPr="00AF6CD7">
              <w:rPr>
                <w:rFonts w:cstheme="minorHAnsi"/>
                <w:b/>
                <w:noProof/>
              </w:rPr>
              <w:t>Given Name:</w:t>
            </w:r>
          </w:p>
        </w:tc>
      </w:tr>
      <w:tr w:rsidR="00CA323A" w:rsidRPr="00AF6CD7" w14:paraId="79A360AD" w14:textId="77777777" w:rsidTr="00CA323A">
        <w:tc>
          <w:tcPr>
            <w:tcW w:w="11487" w:type="dxa"/>
            <w:gridSpan w:val="6"/>
            <w:tcBorders>
              <w:top w:val="single" w:sz="4" w:space="0" w:color="9C9E9F"/>
              <w:bottom w:val="single" w:sz="4" w:space="0" w:color="9C9E9F"/>
            </w:tcBorders>
          </w:tcPr>
          <w:p w14:paraId="5664F1F6" w14:textId="5CA2C56D" w:rsidR="00CA323A" w:rsidRPr="00AF6CD7" w:rsidRDefault="00CA323A" w:rsidP="00860200">
            <w:pPr>
              <w:spacing w:before="60" w:after="60"/>
              <w:ind w:left="142" w:right="-244"/>
              <w:rPr>
                <w:rFonts w:cstheme="minorHAnsi"/>
                <w:b/>
                <w:noProof/>
              </w:rPr>
            </w:pPr>
            <w:r w:rsidRPr="00AF6CD7">
              <w:rPr>
                <w:rFonts w:cstheme="minorHAnsi"/>
                <w:b/>
                <w:noProof/>
              </w:rPr>
              <w:t>Family Name / Surname:</w:t>
            </w:r>
          </w:p>
        </w:tc>
      </w:tr>
      <w:tr w:rsidR="00CA323A" w:rsidRPr="00AF6CD7" w14:paraId="5A8F7FE8" w14:textId="77777777" w:rsidTr="00CA323A">
        <w:tc>
          <w:tcPr>
            <w:tcW w:w="11487" w:type="dxa"/>
            <w:gridSpan w:val="6"/>
            <w:tcBorders>
              <w:top w:val="single" w:sz="4" w:space="0" w:color="9C9E9F"/>
              <w:bottom w:val="single" w:sz="4" w:space="0" w:color="9C9E9F"/>
            </w:tcBorders>
          </w:tcPr>
          <w:p w14:paraId="5090B57E" w14:textId="14FA64BC" w:rsidR="00CA323A" w:rsidRPr="00AF6CD7" w:rsidRDefault="00CA323A" w:rsidP="00860200">
            <w:pPr>
              <w:spacing w:before="60" w:after="60"/>
              <w:ind w:left="142" w:right="-244"/>
              <w:rPr>
                <w:rFonts w:cstheme="minorHAnsi"/>
                <w:b/>
                <w:noProof/>
              </w:rPr>
            </w:pPr>
            <w:r w:rsidRPr="006114FE">
              <w:rPr>
                <w:rFonts w:cstheme="minorHAnsi"/>
                <w:b/>
                <w:noProof/>
              </w:rPr>
              <w:t>Date of Birth (dd/mm/yy):</w:t>
            </w:r>
          </w:p>
        </w:tc>
      </w:tr>
      <w:tr w:rsidR="00CA323A" w:rsidRPr="00AF6CD7" w14:paraId="58E5EE22" w14:textId="77777777" w:rsidTr="00CA323A">
        <w:tc>
          <w:tcPr>
            <w:tcW w:w="11487" w:type="dxa"/>
            <w:gridSpan w:val="6"/>
            <w:tcBorders>
              <w:top w:val="single" w:sz="4" w:space="0" w:color="9C9E9F"/>
              <w:bottom w:val="single" w:sz="4" w:space="0" w:color="9C9E9F"/>
            </w:tcBorders>
          </w:tcPr>
          <w:p w14:paraId="7AA9A32D" w14:textId="73352B47" w:rsidR="00CA323A" w:rsidRPr="006114FE" w:rsidRDefault="00CA323A" w:rsidP="00860200">
            <w:pPr>
              <w:spacing w:before="60" w:after="60"/>
              <w:ind w:left="142" w:right="-244"/>
              <w:rPr>
                <w:rFonts w:cstheme="minorHAnsi"/>
                <w:b/>
                <w:noProof/>
              </w:rPr>
            </w:pPr>
            <w:r w:rsidRPr="00AF6CD7">
              <w:rPr>
                <w:rFonts w:cstheme="minorHAnsi"/>
                <w:b/>
                <w:noProof/>
              </w:rPr>
              <w:t>Relationship to child:</w:t>
            </w:r>
          </w:p>
        </w:tc>
      </w:tr>
      <w:tr w:rsidR="00CA323A" w:rsidRPr="00AF6CD7" w14:paraId="13426655" w14:textId="77777777" w:rsidTr="0028704F">
        <w:tc>
          <w:tcPr>
            <w:tcW w:w="6080" w:type="dxa"/>
            <w:gridSpan w:val="2"/>
            <w:tcBorders>
              <w:top w:val="single" w:sz="4" w:space="0" w:color="9C9E9F"/>
              <w:bottom w:val="single" w:sz="4" w:space="0" w:color="9C9E9F"/>
            </w:tcBorders>
          </w:tcPr>
          <w:p w14:paraId="4921E84B" w14:textId="77777777" w:rsidR="00CA323A" w:rsidRDefault="00CA323A" w:rsidP="00860200">
            <w:pPr>
              <w:spacing w:before="60" w:after="60"/>
              <w:ind w:left="142" w:right="-244"/>
              <w:rPr>
                <w:rFonts w:cstheme="minorHAnsi"/>
                <w:b/>
                <w:noProof/>
              </w:rPr>
            </w:pPr>
            <w:r>
              <w:rPr>
                <w:rFonts w:cstheme="minorHAnsi"/>
                <w:b/>
                <w:noProof/>
              </w:rPr>
              <w:t>Address:</w:t>
            </w:r>
          </w:p>
          <w:p w14:paraId="14EA26F3" w14:textId="77777777" w:rsidR="00CA323A" w:rsidRDefault="00CA323A" w:rsidP="00860200">
            <w:pPr>
              <w:spacing w:before="60" w:after="60"/>
              <w:ind w:left="142" w:right="-244"/>
              <w:rPr>
                <w:rFonts w:cstheme="minorHAnsi"/>
                <w:b/>
                <w:noProof/>
              </w:rPr>
            </w:pPr>
          </w:p>
          <w:p w14:paraId="001B2279" w14:textId="75E4F9B0" w:rsidR="00CA323A" w:rsidRPr="00AF6CD7" w:rsidRDefault="00CA323A" w:rsidP="00860200">
            <w:pPr>
              <w:spacing w:before="60" w:after="60"/>
              <w:ind w:left="142" w:right="-244"/>
              <w:rPr>
                <w:rFonts w:cstheme="minorHAnsi"/>
                <w:b/>
                <w:noProof/>
              </w:rPr>
            </w:pPr>
            <w:r w:rsidRPr="00BF3A01">
              <w:rPr>
                <w:rFonts w:cstheme="minorHAnsi"/>
                <w:b/>
                <w:bCs/>
                <w:iCs/>
              </w:rPr>
              <w:t>Does the child live at this address:</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Yes </w:t>
            </w:r>
            <w:r>
              <w:rPr>
                <w:rFonts w:cstheme="minorHAnsi"/>
                <w:iCs/>
              </w:rPr>
              <w:t xml:space="preserve">    </w:t>
            </w:r>
            <w:r w:rsidRPr="00AF6CD7">
              <w:rPr>
                <w:rFonts w:cstheme="minorHAnsi"/>
              </w:rPr>
              <w:sym w:font="Wingdings" w:char="F06F"/>
            </w:r>
            <w:r>
              <w:rPr>
                <w:rFonts w:cstheme="minorHAnsi"/>
              </w:rPr>
              <w:t xml:space="preserve"> </w:t>
            </w:r>
            <w:r w:rsidRPr="00AF6CD7">
              <w:rPr>
                <w:rFonts w:cstheme="minorHAnsi"/>
              </w:rPr>
              <w:t xml:space="preserve">No </w:t>
            </w:r>
            <w:r>
              <w:rPr>
                <w:rFonts w:cstheme="minorHAnsi"/>
                <w:iCs/>
              </w:rPr>
              <w:t xml:space="preserve">                                                     </w:t>
            </w:r>
          </w:p>
        </w:tc>
        <w:tc>
          <w:tcPr>
            <w:tcW w:w="2835" w:type="dxa"/>
            <w:gridSpan w:val="2"/>
            <w:tcBorders>
              <w:top w:val="single" w:sz="4" w:space="0" w:color="9C9E9F"/>
              <w:bottom w:val="single" w:sz="4" w:space="0" w:color="9C9E9F"/>
            </w:tcBorders>
          </w:tcPr>
          <w:p w14:paraId="1919A07C" w14:textId="74F14319" w:rsidR="00CA323A" w:rsidRDefault="00CA323A" w:rsidP="00860200">
            <w:pPr>
              <w:spacing w:before="60" w:after="60"/>
              <w:ind w:left="142" w:right="-244"/>
              <w:rPr>
                <w:rFonts w:cstheme="minorHAnsi"/>
                <w:b/>
                <w:noProof/>
              </w:rPr>
            </w:pPr>
            <w:r>
              <w:rPr>
                <w:rFonts w:cstheme="minorHAnsi"/>
                <w:b/>
                <w:noProof/>
              </w:rPr>
              <w:t>Suburb:</w:t>
            </w:r>
          </w:p>
          <w:p w14:paraId="2C063D39" w14:textId="77777777" w:rsidR="00CA323A" w:rsidRPr="00AF6CD7" w:rsidRDefault="00CA323A" w:rsidP="00860200">
            <w:pPr>
              <w:spacing w:before="60" w:after="60"/>
              <w:ind w:left="142" w:right="-244"/>
              <w:rPr>
                <w:rFonts w:cstheme="minorHAnsi"/>
                <w:b/>
                <w:noProof/>
              </w:rPr>
            </w:pPr>
          </w:p>
        </w:tc>
        <w:tc>
          <w:tcPr>
            <w:tcW w:w="2572" w:type="dxa"/>
            <w:gridSpan w:val="2"/>
            <w:tcBorders>
              <w:top w:val="single" w:sz="4" w:space="0" w:color="9C9E9F"/>
              <w:bottom w:val="single" w:sz="4" w:space="0" w:color="9C9E9F"/>
            </w:tcBorders>
          </w:tcPr>
          <w:p w14:paraId="40C9A818" w14:textId="0F4C1F78" w:rsidR="00CA323A" w:rsidRPr="00AF6CD7" w:rsidRDefault="00CA323A" w:rsidP="00860200">
            <w:pPr>
              <w:spacing w:before="60" w:after="60"/>
              <w:ind w:left="142" w:right="-244"/>
              <w:rPr>
                <w:rFonts w:cstheme="minorHAnsi"/>
                <w:b/>
                <w:noProof/>
              </w:rPr>
            </w:pPr>
            <w:r w:rsidRPr="00AF6CD7">
              <w:rPr>
                <w:rFonts w:cstheme="minorHAnsi"/>
                <w:b/>
              </w:rPr>
              <w:t>Postcode:</w:t>
            </w:r>
          </w:p>
        </w:tc>
      </w:tr>
      <w:tr w:rsidR="00CA323A" w:rsidRPr="00AF6CD7" w14:paraId="375F7650" w14:textId="77777777" w:rsidTr="00CB0550">
        <w:tc>
          <w:tcPr>
            <w:tcW w:w="11487" w:type="dxa"/>
            <w:gridSpan w:val="6"/>
            <w:tcBorders>
              <w:top w:val="single" w:sz="4" w:space="0" w:color="9C9E9F"/>
              <w:bottom w:val="single" w:sz="4" w:space="0" w:color="9C9E9F"/>
            </w:tcBorders>
          </w:tcPr>
          <w:p w14:paraId="57B434EE" w14:textId="178C3B58" w:rsidR="00CA323A" w:rsidRPr="00AF6CD7" w:rsidRDefault="00CA323A" w:rsidP="00860200">
            <w:pPr>
              <w:spacing w:before="60" w:after="60"/>
              <w:ind w:left="142" w:right="-244"/>
              <w:rPr>
                <w:rFonts w:cstheme="minorHAnsi"/>
                <w:b/>
              </w:rPr>
            </w:pPr>
            <w:r>
              <w:rPr>
                <w:rFonts w:cstheme="minorHAnsi"/>
                <w:b/>
              </w:rPr>
              <w:t xml:space="preserve">Phone Number </w:t>
            </w:r>
            <w:r w:rsidRPr="00CA323A">
              <w:rPr>
                <w:rFonts w:cstheme="minorHAnsi"/>
                <w:bCs/>
                <w:sz w:val="18"/>
                <w:szCs w:val="18"/>
              </w:rPr>
              <w:t>(mobile preferred)</w:t>
            </w:r>
            <w:r w:rsidRPr="00CA323A">
              <w:rPr>
                <w:rFonts w:cstheme="minorHAnsi"/>
                <w:bCs/>
              </w:rPr>
              <w:t>:</w:t>
            </w:r>
          </w:p>
        </w:tc>
      </w:tr>
      <w:tr w:rsidR="00CA323A" w:rsidRPr="00AF6CD7" w14:paraId="69E32F78" w14:textId="77777777" w:rsidTr="00CB0550">
        <w:tc>
          <w:tcPr>
            <w:tcW w:w="11487" w:type="dxa"/>
            <w:gridSpan w:val="6"/>
            <w:tcBorders>
              <w:top w:val="single" w:sz="4" w:space="0" w:color="9C9E9F"/>
              <w:bottom w:val="single" w:sz="4" w:space="0" w:color="9C9E9F"/>
            </w:tcBorders>
          </w:tcPr>
          <w:p w14:paraId="556DA1C0" w14:textId="3986B5A6" w:rsidR="00CA323A" w:rsidRDefault="00CA323A" w:rsidP="00860200">
            <w:pPr>
              <w:spacing w:before="60" w:after="60"/>
              <w:ind w:left="142" w:right="-244"/>
              <w:rPr>
                <w:rFonts w:cstheme="minorHAnsi"/>
                <w:b/>
              </w:rPr>
            </w:pPr>
            <w:r w:rsidRPr="00AF6CD7">
              <w:rPr>
                <w:rFonts w:cstheme="minorHAnsi"/>
                <w:b/>
              </w:rPr>
              <w:t>Email:</w:t>
            </w:r>
          </w:p>
        </w:tc>
      </w:tr>
      <w:tr w:rsidR="00365A8D" w:rsidRPr="00AF6CD7" w14:paraId="611BAA10" w14:textId="77777777" w:rsidTr="0028704F">
        <w:tc>
          <w:tcPr>
            <w:tcW w:w="5801" w:type="dxa"/>
            <w:tcBorders>
              <w:top w:val="single" w:sz="4" w:space="0" w:color="9C9E9F"/>
              <w:bottom w:val="single" w:sz="4" w:space="0" w:color="9C9E9F"/>
            </w:tcBorders>
          </w:tcPr>
          <w:p w14:paraId="006D6794" w14:textId="6BB755DB" w:rsidR="00365A8D" w:rsidRPr="00AF6CD7" w:rsidRDefault="00365A8D" w:rsidP="00860200">
            <w:pPr>
              <w:spacing w:before="60" w:after="60"/>
              <w:ind w:left="142" w:right="-244"/>
              <w:rPr>
                <w:rFonts w:cstheme="minorHAnsi"/>
                <w:b/>
              </w:rPr>
            </w:pPr>
            <w:r w:rsidRPr="00AF6CD7">
              <w:rPr>
                <w:rFonts w:cstheme="minorHAnsi"/>
                <w:b/>
                <w:noProof/>
              </w:rPr>
              <w:t>Language spoken at home:</w:t>
            </w:r>
          </w:p>
        </w:tc>
        <w:tc>
          <w:tcPr>
            <w:tcW w:w="2837" w:type="dxa"/>
            <w:gridSpan w:val="2"/>
            <w:tcBorders>
              <w:top w:val="single" w:sz="4" w:space="0" w:color="9C9E9F"/>
              <w:bottom w:val="single" w:sz="4" w:space="0" w:color="9C9E9F"/>
            </w:tcBorders>
          </w:tcPr>
          <w:p w14:paraId="002B4F52" w14:textId="16E5B354" w:rsidR="00365A8D" w:rsidRPr="00AF6CD7" w:rsidRDefault="00365A8D" w:rsidP="00860200">
            <w:pPr>
              <w:spacing w:before="60" w:after="60"/>
              <w:ind w:left="142" w:right="-244"/>
              <w:rPr>
                <w:rFonts w:cstheme="minorHAnsi"/>
                <w:b/>
              </w:rPr>
            </w:pPr>
            <w:r w:rsidRPr="00AF6CD7">
              <w:rPr>
                <w:rFonts w:cstheme="minorHAnsi"/>
                <w:b/>
                <w:noProof/>
              </w:rPr>
              <w:t>Interpreter Required:</w:t>
            </w:r>
          </w:p>
        </w:tc>
        <w:tc>
          <w:tcPr>
            <w:tcW w:w="1421" w:type="dxa"/>
            <w:gridSpan w:val="2"/>
            <w:tcBorders>
              <w:top w:val="single" w:sz="4" w:space="0" w:color="9C9E9F"/>
              <w:bottom w:val="single" w:sz="4" w:space="0" w:color="9C9E9F"/>
            </w:tcBorders>
          </w:tcPr>
          <w:p w14:paraId="188E9E65" w14:textId="03559B24" w:rsidR="00365A8D" w:rsidRPr="00AF6CD7" w:rsidRDefault="00365A8D" w:rsidP="00860200">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Yes </w:t>
            </w:r>
          </w:p>
        </w:tc>
        <w:tc>
          <w:tcPr>
            <w:tcW w:w="1428" w:type="dxa"/>
            <w:tcBorders>
              <w:top w:val="single" w:sz="4" w:space="0" w:color="9C9E9F"/>
              <w:bottom w:val="single" w:sz="4" w:space="0" w:color="9C9E9F"/>
            </w:tcBorders>
          </w:tcPr>
          <w:p w14:paraId="37E82D39" w14:textId="12558078" w:rsidR="00365A8D" w:rsidRPr="00AF6CD7" w:rsidRDefault="00365A8D" w:rsidP="00860200">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No </w:t>
            </w:r>
          </w:p>
        </w:tc>
      </w:tr>
    </w:tbl>
    <w:p w14:paraId="689FB448" w14:textId="752E294C" w:rsidR="00365A8D" w:rsidRDefault="00365A8D">
      <w:r>
        <w:br w:type="page"/>
      </w:r>
    </w:p>
    <w:tbl>
      <w:tblPr>
        <w:tblpPr w:leftFromText="180" w:rightFromText="180" w:vertAnchor="text" w:tblpX="-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1487"/>
      </w:tblGrid>
      <w:tr w:rsidR="00365A8D" w:rsidRPr="00AF6CD7" w14:paraId="47D5F9D0" w14:textId="77777777" w:rsidTr="007459BF">
        <w:tc>
          <w:tcPr>
            <w:tcW w:w="11487" w:type="dxa"/>
            <w:tcBorders>
              <w:top w:val="single" w:sz="4" w:space="0" w:color="9C9E9F"/>
              <w:left w:val="single" w:sz="4" w:space="0" w:color="9C9E9F"/>
              <w:bottom w:val="single" w:sz="4" w:space="0" w:color="9C9E9F"/>
            </w:tcBorders>
            <w:shd w:val="clear" w:color="auto" w:fill="1C3152" w:themeFill="text2" w:themeFillShade="BF"/>
          </w:tcPr>
          <w:p w14:paraId="24BB7DCD" w14:textId="77777777" w:rsidR="00365A8D" w:rsidRPr="00AF6CD7" w:rsidRDefault="00365A8D" w:rsidP="008E7EE3">
            <w:pPr>
              <w:spacing w:before="60" w:after="120"/>
              <w:ind w:left="142" w:right="-244"/>
              <w:rPr>
                <w:rFonts w:cstheme="minorHAnsi"/>
                <w:b/>
                <w:color w:val="FFFFFF" w:themeColor="background1"/>
              </w:rPr>
            </w:pPr>
            <w:r>
              <w:rPr>
                <w:rFonts w:cstheme="minorHAnsi"/>
                <w:b/>
                <w:color w:val="FFFFFF" w:themeColor="background1"/>
              </w:rPr>
              <w:lastRenderedPageBreak/>
              <w:t>ADDITIONAL INFORMATION</w:t>
            </w:r>
          </w:p>
        </w:tc>
      </w:tr>
    </w:tbl>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419"/>
        <w:gridCol w:w="1559"/>
        <w:gridCol w:w="1559"/>
        <w:gridCol w:w="272"/>
        <w:gridCol w:w="271"/>
        <w:gridCol w:w="1010"/>
        <w:gridCol w:w="693"/>
        <w:gridCol w:w="22"/>
        <w:gridCol w:w="1843"/>
        <w:gridCol w:w="425"/>
        <w:gridCol w:w="274"/>
        <w:gridCol w:w="10"/>
        <w:gridCol w:w="992"/>
        <w:gridCol w:w="1134"/>
      </w:tblGrid>
      <w:tr w:rsidR="00650FC7" w:rsidRPr="00AF6CD7" w14:paraId="69AD8DD4" w14:textId="77777777" w:rsidTr="00650FC7">
        <w:tc>
          <w:tcPr>
            <w:tcW w:w="9347" w:type="dxa"/>
            <w:gridSpan w:val="11"/>
            <w:tcBorders>
              <w:top w:val="single" w:sz="4" w:space="0" w:color="9C9E9F"/>
              <w:left w:val="single" w:sz="4" w:space="0" w:color="9C9E9F"/>
              <w:bottom w:val="nil"/>
              <w:right w:val="nil"/>
            </w:tcBorders>
          </w:tcPr>
          <w:p w14:paraId="76DD8051" w14:textId="77777777" w:rsidR="00365A8D" w:rsidRPr="00AF6CD7" w:rsidRDefault="00365A8D" w:rsidP="00665854">
            <w:pPr>
              <w:spacing w:before="60" w:after="60"/>
              <w:ind w:left="142" w:right="174"/>
              <w:rPr>
                <w:rFonts w:cstheme="minorHAnsi"/>
                <w:b/>
              </w:rPr>
            </w:pPr>
            <w:proofErr w:type="gramStart"/>
            <w:r w:rsidRPr="00AF6CD7">
              <w:rPr>
                <w:rFonts w:cstheme="minorHAnsi"/>
                <w:b/>
              </w:rPr>
              <w:t>Do</w:t>
            </w:r>
            <w:proofErr w:type="gramEnd"/>
            <w:r w:rsidRPr="00AF6CD7">
              <w:rPr>
                <w:rFonts w:cstheme="minorHAnsi"/>
                <w:b/>
              </w:rPr>
              <w:t xml:space="preserve"> you or your child have one of the following Cards/Visas?</w:t>
            </w:r>
          </w:p>
          <w:p w14:paraId="2A90A8E0" w14:textId="77777777" w:rsidR="00365A8D" w:rsidRPr="00541988" w:rsidRDefault="00365A8D" w:rsidP="00665854">
            <w:pPr>
              <w:spacing w:before="60" w:after="60"/>
              <w:ind w:left="142" w:right="174"/>
              <w:rPr>
                <w:rFonts w:cstheme="minorHAnsi"/>
                <w:iCs/>
              </w:rPr>
            </w:pPr>
            <w:r w:rsidRPr="00B518AA">
              <w:rPr>
                <w:rFonts w:cstheme="minorHAnsi"/>
                <w:iCs/>
                <w:sz w:val="18"/>
                <w:szCs w:val="18"/>
              </w:rPr>
              <w:t>If yes, please include details below and provide a photocopy of your Card/Visa.</w:t>
            </w:r>
          </w:p>
        </w:tc>
        <w:tc>
          <w:tcPr>
            <w:tcW w:w="1002" w:type="dxa"/>
            <w:gridSpan w:val="2"/>
            <w:tcBorders>
              <w:top w:val="single" w:sz="4" w:space="0" w:color="9C9E9F"/>
              <w:left w:val="nil"/>
              <w:bottom w:val="nil"/>
              <w:right w:val="nil"/>
            </w:tcBorders>
          </w:tcPr>
          <w:p w14:paraId="0AAB6030" w14:textId="77777777" w:rsidR="00365A8D" w:rsidRPr="00AF6CD7" w:rsidRDefault="00365A8D" w:rsidP="00650FC7">
            <w:pPr>
              <w:spacing w:before="60" w:after="60"/>
              <w:ind w:right="-244"/>
              <w:rPr>
                <w:rFonts w:cstheme="minorHAnsi"/>
              </w:rPr>
            </w:pPr>
            <w:r w:rsidRPr="00AF6CD7">
              <w:rPr>
                <w:rFonts w:cstheme="minorHAnsi"/>
              </w:rPr>
              <w:t xml:space="preserve">Yes  </w:t>
            </w:r>
            <w:r w:rsidRPr="00AF6CD7">
              <w:rPr>
                <w:rFonts w:cstheme="minorHAnsi"/>
              </w:rPr>
              <w:sym w:font="Wingdings" w:char="F06F"/>
            </w:r>
          </w:p>
        </w:tc>
        <w:tc>
          <w:tcPr>
            <w:tcW w:w="1134" w:type="dxa"/>
            <w:tcBorders>
              <w:top w:val="single" w:sz="4" w:space="0" w:color="9C9E9F"/>
              <w:left w:val="nil"/>
              <w:bottom w:val="nil"/>
              <w:right w:val="single" w:sz="4" w:space="0" w:color="9C9E9F"/>
            </w:tcBorders>
          </w:tcPr>
          <w:p w14:paraId="6B95B780" w14:textId="77777777" w:rsidR="00365A8D" w:rsidRPr="00AF6CD7" w:rsidRDefault="00365A8D" w:rsidP="00665854">
            <w:pPr>
              <w:spacing w:before="60" w:after="60"/>
              <w:ind w:left="142" w:right="-244"/>
              <w:rPr>
                <w:rFonts w:cstheme="minorHAnsi"/>
              </w:rPr>
            </w:pPr>
            <w:r w:rsidRPr="00AF6CD7">
              <w:rPr>
                <w:rFonts w:cstheme="minorHAnsi"/>
              </w:rPr>
              <w:t xml:space="preserve">No  </w:t>
            </w:r>
            <w:r w:rsidRPr="00AF6CD7">
              <w:rPr>
                <w:rFonts w:cstheme="minorHAnsi"/>
              </w:rPr>
              <w:sym w:font="Wingdings" w:char="F06F"/>
            </w:r>
          </w:p>
        </w:tc>
      </w:tr>
      <w:tr w:rsidR="00365A8D" w:rsidRPr="00AF6CD7" w14:paraId="05E40A95" w14:textId="77777777" w:rsidTr="00B634E6">
        <w:tc>
          <w:tcPr>
            <w:tcW w:w="5080" w:type="dxa"/>
            <w:gridSpan w:val="5"/>
            <w:tcBorders>
              <w:top w:val="nil"/>
              <w:left w:val="single" w:sz="4" w:space="0" w:color="9C9E9F"/>
              <w:bottom w:val="nil"/>
              <w:right w:val="nil"/>
            </w:tcBorders>
          </w:tcPr>
          <w:p w14:paraId="4226E03F" w14:textId="77777777" w:rsidR="00365A8D" w:rsidRPr="00AF6CD7" w:rsidRDefault="00365A8D" w:rsidP="00665854">
            <w:pPr>
              <w:spacing w:before="6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Health Care Card</w:t>
            </w:r>
          </w:p>
        </w:tc>
        <w:tc>
          <w:tcPr>
            <w:tcW w:w="6403" w:type="dxa"/>
            <w:gridSpan w:val="9"/>
            <w:tcBorders>
              <w:top w:val="nil"/>
              <w:left w:val="nil"/>
              <w:bottom w:val="nil"/>
              <w:right w:val="single" w:sz="4" w:space="0" w:color="9C9E9F"/>
            </w:tcBorders>
          </w:tcPr>
          <w:p w14:paraId="6875AFBE" w14:textId="77777777" w:rsidR="00365A8D" w:rsidRPr="00AF6CD7" w:rsidRDefault="00365A8D" w:rsidP="00665854">
            <w:pPr>
              <w:spacing w:before="60" w:after="60"/>
              <w:ind w:left="28"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Pensioner Concession Card</w:t>
            </w:r>
            <w:r w:rsidRPr="00AF6CD7">
              <w:rPr>
                <w:rFonts w:cstheme="minorHAnsi"/>
              </w:rPr>
              <w:t xml:space="preserve"> </w:t>
            </w:r>
          </w:p>
        </w:tc>
      </w:tr>
      <w:tr w:rsidR="00365A8D" w:rsidRPr="00AF6CD7" w14:paraId="206DE446" w14:textId="77777777" w:rsidTr="00B634E6">
        <w:tc>
          <w:tcPr>
            <w:tcW w:w="5080" w:type="dxa"/>
            <w:gridSpan w:val="5"/>
            <w:tcBorders>
              <w:top w:val="nil"/>
              <w:left w:val="single" w:sz="4" w:space="0" w:color="9C9E9F"/>
              <w:bottom w:val="nil"/>
              <w:right w:val="nil"/>
            </w:tcBorders>
          </w:tcPr>
          <w:p w14:paraId="1876A197" w14:textId="77777777" w:rsidR="00365A8D" w:rsidRPr="00AF6CD7" w:rsidRDefault="00365A8D" w:rsidP="00665854">
            <w:pPr>
              <w:spacing w:before="6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w:t>
            </w:r>
            <w:r>
              <w:rPr>
                <w:rFonts w:cstheme="minorHAnsi"/>
                <w:b/>
              </w:rPr>
              <w:t>hild Disability Health Care Card</w:t>
            </w:r>
          </w:p>
        </w:tc>
        <w:tc>
          <w:tcPr>
            <w:tcW w:w="6403" w:type="dxa"/>
            <w:gridSpan w:val="9"/>
            <w:tcBorders>
              <w:top w:val="nil"/>
              <w:left w:val="nil"/>
              <w:bottom w:val="nil"/>
              <w:right w:val="single" w:sz="4" w:space="0" w:color="9C9E9F"/>
            </w:tcBorders>
          </w:tcPr>
          <w:p w14:paraId="1A21DED2" w14:textId="77777777" w:rsidR="00365A8D" w:rsidRPr="00AF6CD7" w:rsidRDefault="00365A8D" w:rsidP="00665854">
            <w:pPr>
              <w:spacing w:before="60" w:after="60"/>
              <w:ind w:left="39" w:right="-107"/>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Department of Veterans Affairs Gold Card or White Card</w:t>
            </w:r>
          </w:p>
        </w:tc>
      </w:tr>
      <w:tr w:rsidR="00365A8D" w:rsidRPr="00AF6CD7" w14:paraId="0760D684" w14:textId="77777777" w:rsidTr="00B634E6">
        <w:tc>
          <w:tcPr>
            <w:tcW w:w="6783" w:type="dxa"/>
            <w:gridSpan w:val="7"/>
            <w:tcBorders>
              <w:top w:val="nil"/>
              <w:left w:val="single" w:sz="4" w:space="0" w:color="9C9E9F"/>
              <w:bottom w:val="nil"/>
              <w:right w:val="nil"/>
            </w:tcBorders>
            <w:shd w:val="clear" w:color="auto" w:fill="FFFFFF" w:themeFill="background2"/>
          </w:tcPr>
          <w:p w14:paraId="32DB1DEF" w14:textId="77777777" w:rsidR="00365A8D" w:rsidRPr="00AE7D5B" w:rsidRDefault="00365A8D" w:rsidP="00665854">
            <w:pPr>
              <w:spacing w:before="60" w:after="60"/>
              <w:ind w:left="142" w:right="-244"/>
              <w:rPr>
                <w:rFonts w:cstheme="minorHAnsi"/>
                <w:b/>
              </w:rPr>
            </w:pPr>
            <w:r w:rsidRPr="00AE7D5B">
              <w:rPr>
                <w:rFonts w:cstheme="minorHAnsi"/>
                <w:b/>
              </w:rPr>
              <w:t xml:space="preserve">Card Number </w:t>
            </w:r>
            <w:r w:rsidRPr="006A3574">
              <w:rPr>
                <w:rFonts w:cstheme="minorHAnsi"/>
                <w:bCs/>
                <w:sz w:val="18"/>
                <w:szCs w:val="18"/>
              </w:rPr>
              <w:t>(applicable to above):</w:t>
            </w:r>
          </w:p>
        </w:tc>
        <w:tc>
          <w:tcPr>
            <w:tcW w:w="4700" w:type="dxa"/>
            <w:gridSpan w:val="7"/>
            <w:tcBorders>
              <w:top w:val="nil"/>
              <w:left w:val="nil"/>
              <w:bottom w:val="nil"/>
              <w:right w:val="single" w:sz="4" w:space="0" w:color="9C9E9F"/>
            </w:tcBorders>
            <w:shd w:val="clear" w:color="auto" w:fill="FFFFFF" w:themeFill="background2"/>
          </w:tcPr>
          <w:p w14:paraId="1B181EC3" w14:textId="77777777" w:rsidR="00365A8D" w:rsidRPr="00AF6CD7" w:rsidRDefault="00365A8D" w:rsidP="00665854">
            <w:pPr>
              <w:spacing w:before="60" w:after="60"/>
              <w:ind w:left="61" w:right="-244"/>
              <w:rPr>
                <w:rFonts w:cstheme="minorHAnsi"/>
              </w:rPr>
            </w:pPr>
            <w:r w:rsidRPr="00AF6CD7">
              <w:rPr>
                <w:rFonts w:cstheme="minorHAnsi"/>
                <w:b/>
              </w:rPr>
              <w:t>Expiry Date (mm/</w:t>
            </w:r>
            <w:proofErr w:type="spellStart"/>
            <w:r w:rsidRPr="00AF6CD7">
              <w:rPr>
                <w:rFonts w:cstheme="minorHAnsi"/>
                <w:b/>
              </w:rPr>
              <w:t>yy</w:t>
            </w:r>
            <w:proofErr w:type="spellEnd"/>
            <w:r w:rsidRPr="00AF6CD7">
              <w:rPr>
                <w:rFonts w:cstheme="minorHAnsi"/>
                <w:b/>
              </w:rPr>
              <w:t>):</w:t>
            </w:r>
          </w:p>
        </w:tc>
      </w:tr>
      <w:tr w:rsidR="00365A8D" w:rsidRPr="00AF6CD7" w14:paraId="4BCB4AAD" w14:textId="77777777" w:rsidTr="00B634E6">
        <w:tc>
          <w:tcPr>
            <w:tcW w:w="5080" w:type="dxa"/>
            <w:gridSpan w:val="5"/>
            <w:tcBorders>
              <w:top w:val="nil"/>
              <w:left w:val="single" w:sz="4" w:space="0" w:color="9C9E9F"/>
              <w:bottom w:val="nil"/>
              <w:right w:val="nil"/>
            </w:tcBorders>
          </w:tcPr>
          <w:p w14:paraId="291237DB" w14:textId="77777777" w:rsidR="00365A8D" w:rsidRPr="00AE7D5B" w:rsidRDefault="00365A8D" w:rsidP="00665854">
            <w:pPr>
              <w:spacing w:before="60" w:after="60"/>
              <w:ind w:left="142" w:right="-244"/>
              <w:rPr>
                <w:rFonts w:cstheme="minorHAnsi"/>
                <w:b/>
                <w:sz w:val="4"/>
                <w:szCs w:val="4"/>
              </w:rPr>
            </w:pPr>
            <w:r w:rsidRPr="00AF6CD7">
              <w:rPr>
                <w:rFonts w:cstheme="minorHAnsi"/>
              </w:rPr>
              <w:sym w:font="Wingdings" w:char="F06F"/>
            </w:r>
            <w:r w:rsidRPr="00AF6CD7">
              <w:rPr>
                <w:rFonts w:cstheme="minorHAnsi"/>
              </w:rPr>
              <w:t xml:space="preserve"> </w:t>
            </w:r>
            <w:r w:rsidRPr="00AF6CD7">
              <w:rPr>
                <w:rFonts w:cstheme="minorHAnsi"/>
                <w:b/>
              </w:rPr>
              <w:t xml:space="preserve">Refugee or Asylum Seeker visa </w:t>
            </w:r>
          </w:p>
          <w:p w14:paraId="3AF5A559" w14:textId="77777777" w:rsidR="00365A8D" w:rsidRDefault="00365A8D" w:rsidP="00665854">
            <w:pPr>
              <w:spacing w:before="60" w:after="60"/>
              <w:ind w:left="142"/>
              <w:rPr>
                <w:rFonts w:cstheme="minorHAnsi"/>
                <w:b/>
              </w:rPr>
            </w:pPr>
            <w:r>
              <w:rPr>
                <w:rFonts w:cstheme="minorHAnsi"/>
                <w:b/>
              </w:rPr>
              <w:t>(200, 201, 202, 203, 204, 449, 785, 786, 790 or 866)</w:t>
            </w:r>
          </w:p>
          <w:p w14:paraId="7CD52A89" w14:textId="271A77A5" w:rsidR="00365A8D" w:rsidRPr="00AF6CD7" w:rsidRDefault="00365A8D" w:rsidP="00665854">
            <w:pPr>
              <w:spacing w:before="60" w:after="60"/>
              <w:ind w:left="142"/>
              <w:rPr>
                <w:rFonts w:cstheme="minorHAnsi"/>
              </w:rPr>
            </w:pPr>
            <w:r>
              <w:rPr>
                <w:rFonts w:cstheme="minorHAnsi"/>
              </w:rPr>
              <w:sym w:font="Wingdings" w:char="F06F"/>
            </w:r>
            <w:r>
              <w:rPr>
                <w:rFonts w:cstheme="minorHAnsi"/>
              </w:rPr>
              <w:t xml:space="preserve"> </w:t>
            </w:r>
            <w:r>
              <w:rPr>
                <w:rFonts w:cstheme="minorHAnsi"/>
                <w:b/>
              </w:rPr>
              <w:t>Immi Card (Current or Expired)</w:t>
            </w:r>
          </w:p>
        </w:tc>
        <w:tc>
          <w:tcPr>
            <w:tcW w:w="6403" w:type="dxa"/>
            <w:gridSpan w:val="9"/>
            <w:tcBorders>
              <w:top w:val="nil"/>
              <w:left w:val="nil"/>
              <w:bottom w:val="nil"/>
              <w:right w:val="single" w:sz="4" w:space="0" w:color="9C9E9F"/>
            </w:tcBorders>
          </w:tcPr>
          <w:p w14:paraId="26DEC8D5" w14:textId="4438F2AF" w:rsidR="00365A8D" w:rsidRPr="001122DD" w:rsidRDefault="00365A8D" w:rsidP="00665854">
            <w:pPr>
              <w:spacing w:before="60" w:after="60"/>
              <w:ind w:left="61" w:right="-244"/>
              <w:rPr>
                <w:rFonts w:cstheme="minorHAnsi"/>
                <w:b/>
              </w:rPr>
            </w:pPr>
            <w:r w:rsidRPr="00AF6CD7">
              <w:rPr>
                <w:rFonts w:cstheme="minorHAnsi"/>
              </w:rPr>
              <w:sym w:font="Wingdings" w:char="F06F"/>
            </w:r>
            <w:r w:rsidRPr="00AF6CD7">
              <w:rPr>
                <w:rFonts w:cstheme="minorHAnsi"/>
              </w:rPr>
              <w:t xml:space="preserve"> </w:t>
            </w:r>
            <w:r w:rsidRPr="00AF6CD7">
              <w:rPr>
                <w:rFonts w:cstheme="minorHAnsi"/>
                <w:b/>
              </w:rPr>
              <w:t xml:space="preserve">Bridging </w:t>
            </w:r>
            <w:proofErr w:type="gramStart"/>
            <w:r w:rsidR="001122DD">
              <w:rPr>
                <w:rFonts w:cstheme="minorHAnsi"/>
                <w:b/>
              </w:rPr>
              <w:t>v</w:t>
            </w:r>
            <w:r w:rsidRPr="00AF6CD7">
              <w:rPr>
                <w:rFonts w:cstheme="minorHAnsi"/>
                <w:b/>
              </w:rPr>
              <w:t>isa</w:t>
            </w:r>
            <w:r w:rsidR="001122DD">
              <w:rPr>
                <w:rFonts w:cstheme="minorHAnsi"/>
                <w:b/>
              </w:rPr>
              <w:t>’</w:t>
            </w:r>
            <w:r w:rsidRPr="00AF6CD7">
              <w:rPr>
                <w:rFonts w:cstheme="minorHAnsi"/>
                <w:b/>
              </w:rPr>
              <w:t>s</w:t>
            </w:r>
            <w:proofErr w:type="gramEnd"/>
            <w:r w:rsidRPr="00AF6CD7">
              <w:rPr>
                <w:rFonts w:cstheme="minorHAnsi"/>
                <w:b/>
              </w:rPr>
              <w:t xml:space="preserve"> for any of the Refugee or Asylum Seeker visas</w:t>
            </w:r>
            <w:r>
              <w:rPr>
                <w:rFonts w:cstheme="minorHAnsi"/>
                <w:b/>
              </w:rPr>
              <w:t xml:space="preserve"> listed to the left</w:t>
            </w:r>
          </w:p>
        </w:tc>
      </w:tr>
      <w:tr w:rsidR="001122DD" w:rsidRPr="00AF6CD7" w14:paraId="281E4E5B" w14:textId="77777777" w:rsidTr="0082087E">
        <w:tc>
          <w:tcPr>
            <w:tcW w:w="4809" w:type="dxa"/>
            <w:gridSpan w:val="4"/>
            <w:tcBorders>
              <w:top w:val="single" w:sz="4" w:space="0" w:color="9C9E9F"/>
              <w:left w:val="single" w:sz="4" w:space="0" w:color="9C9E9F"/>
              <w:bottom w:val="single" w:sz="4" w:space="0" w:color="FFFFFF" w:themeColor="background1"/>
              <w:right w:val="nil"/>
            </w:tcBorders>
          </w:tcPr>
          <w:p w14:paraId="1F602CA7" w14:textId="77777777" w:rsidR="001122DD" w:rsidRPr="00AF6CD7" w:rsidRDefault="001122DD" w:rsidP="00665854">
            <w:pPr>
              <w:spacing w:before="60" w:after="60"/>
              <w:ind w:left="142" w:right="-244"/>
              <w:rPr>
                <w:rFonts w:cstheme="minorHAnsi"/>
                <w:b/>
              </w:rPr>
            </w:pPr>
            <w:r>
              <w:rPr>
                <w:rFonts w:cstheme="minorHAnsi"/>
                <w:b/>
                <w:noProof/>
              </w:rPr>
              <w:t>This visa/card belongs to:</w:t>
            </w:r>
          </w:p>
          <w:p w14:paraId="13287D8A" w14:textId="6CD853AC" w:rsidR="001122DD" w:rsidRDefault="001122DD" w:rsidP="00665854">
            <w:pPr>
              <w:spacing w:before="60" w:after="60"/>
              <w:ind w:right="-254"/>
              <w:rPr>
                <w:rFonts w:cstheme="minorHAnsi"/>
              </w:rPr>
            </w:pPr>
          </w:p>
        </w:tc>
        <w:tc>
          <w:tcPr>
            <w:tcW w:w="1996" w:type="dxa"/>
            <w:gridSpan w:val="4"/>
            <w:tcBorders>
              <w:top w:val="single" w:sz="4" w:space="0" w:color="9C9E9F"/>
              <w:left w:val="nil"/>
              <w:bottom w:val="nil"/>
              <w:right w:val="nil"/>
            </w:tcBorders>
          </w:tcPr>
          <w:p w14:paraId="0BDC9007" w14:textId="795AEF5B" w:rsidR="001122DD" w:rsidRPr="00AF6CD7" w:rsidRDefault="001122DD" w:rsidP="00665854">
            <w:pPr>
              <w:spacing w:before="60" w:after="60"/>
              <w:ind w:left="-108" w:right="-254"/>
              <w:rPr>
                <w:rFonts w:cstheme="minorHAnsi"/>
              </w:rPr>
            </w:pPr>
            <w:r>
              <w:rPr>
                <w:rFonts w:cstheme="minorHAnsi"/>
              </w:rPr>
              <w:t xml:space="preserve"> </w:t>
            </w:r>
            <w:r w:rsidRPr="00AF6CD7">
              <w:rPr>
                <w:rFonts w:cstheme="minorHAnsi"/>
              </w:rPr>
              <w:sym w:font="Wingdings" w:char="F06F"/>
            </w:r>
            <w:r w:rsidR="00041377">
              <w:rPr>
                <w:rFonts w:cstheme="minorHAnsi"/>
              </w:rPr>
              <w:t xml:space="preserve"> </w:t>
            </w:r>
            <w:r w:rsidRPr="00AF6CD7">
              <w:rPr>
                <w:rFonts w:cstheme="minorHAnsi"/>
              </w:rPr>
              <w:t>Child</w:t>
            </w:r>
          </w:p>
        </w:tc>
        <w:tc>
          <w:tcPr>
            <w:tcW w:w="2268" w:type="dxa"/>
            <w:gridSpan w:val="2"/>
            <w:tcBorders>
              <w:top w:val="single" w:sz="4" w:space="0" w:color="9C9E9F"/>
              <w:left w:val="nil"/>
              <w:bottom w:val="nil"/>
              <w:right w:val="nil"/>
            </w:tcBorders>
          </w:tcPr>
          <w:p w14:paraId="08EEC9F3" w14:textId="309D5E36" w:rsidR="001122DD" w:rsidRDefault="001122DD" w:rsidP="00665854">
            <w:pPr>
              <w:spacing w:before="60" w:after="60"/>
              <w:ind w:right="-244"/>
              <w:rPr>
                <w:rFonts w:cstheme="minorHAnsi"/>
              </w:rPr>
            </w:pPr>
            <w:r w:rsidRPr="00AF6CD7">
              <w:rPr>
                <w:rFonts w:cstheme="minorHAnsi"/>
              </w:rPr>
              <w:sym w:font="Wingdings" w:char="F06F"/>
            </w:r>
            <w:r w:rsidR="00041377">
              <w:rPr>
                <w:rFonts w:cstheme="minorHAnsi"/>
              </w:rPr>
              <w:t xml:space="preserve"> </w:t>
            </w:r>
            <w:r w:rsidRPr="00AF6CD7">
              <w:rPr>
                <w:rFonts w:cstheme="minorHAnsi"/>
              </w:rPr>
              <w:t>Parent/Guardian 1</w:t>
            </w:r>
          </w:p>
        </w:tc>
        <w:tc>
          <w:tcPr>
            <w:tcW w:w="2410" w:type="dxa"/>
            <w:gridSpan w:val="4"/>
            <w:tcBorders>
              <w:top w:val="single" w:sz="4" w:space="0" w:color="9C9E9F"/>
              <w:left w:val="nil"/>
              <w:bottom w:val="single" w:sz="4" w:space="0" w:color="FFFFFF" w:themeColor="background1"/>
              <w:right w:val="single" w:sz="4" w:space="0" w:color="9C9E9F"/>
            </w:tcBorders>
          </w:tcPr>
          <w:p w14:paraId="6667686F" w14:textId="6E9944BC" w:rsidR="001122DD" w:rsidRPr="00AF6CD7" w:rsidRDefault="001122DD" w:rsidP="00665854">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Parent/Guardian 2   </w:t>
            </w:r>
          </w:p>
        </w:tc>
      </w:tr>
      <w:tr w:rsidR="00365A8D" w:rsidRPr="00AF6CD7" w14:paraId="70A954FA" w14:textId="77777777" w:rsidTr="00B634E6">
        <w:tc>
          <w:tcPr>
            <w:tcW w:w="11483" w:type="dxa"/>
            <w:gridSpan w:val="14"/>
            <w:tcBorders>
              <w:top w:val="single" w:sz="4" w:space="0" w:color="FFFFFF" w:themeColor="background1"/>
              <w:left w:val="single" w:sz="4" w:space="0" w:color="9C9E9F"/>
              <w:bottom w:val="single" w:sz="4" w:space="0" w:color="9C9E9F"/>
              <w:right w:val="single" w:sz="4" w:space="0" w:color="9C9E9F"/>
            </w:tcBorders>
          </w:tcPr>
          <w:p w14:paraId="2DB0BF58" w14:textId="38227B4D" w:rsidR="00365A8D" w:rsidRPr="00D132E0" w:rsidRDefault="00EC7BCA" w:rsidP="00365A8D">
            <w:pPr>
              <w:pStyle w:val="NoSpacing"/>
              <w:jc w:val="cente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r w:rsidR="001122DD" w:rsidRPr="00AF6CD7" w14:paraId="227BE814" w14:textId="77777777" w:rsidTr="007459BF">
        <w:tc>
          <w:tcPr>
            <w:tcW w:w="11483" w:type="dxa"/>
            <w:gridSpan w:val="14"/>
            <w:tcBorders>
              <w:top w:val="single" w:sz="4" w:space="0" w:color="FFFFFF" w:themeColor="background1"/>
              <w:left w:val="single" w:sz="4" w:space="0" w:color="9C9E9F"/>
              <w:bottom w:val="single" w:sz="4" w:space="0" w:color="9C9E9F"/>
              <w:right w:val="single" w:sz="4" w:space="0" w:color="9C9E9F"/>
            </w:tcBorders>
            <w:shd w:val="clear" w:color="auto" w:fill="1C3152" w:themeFill="text2" w:themeFillShade="BF"/>
          </w:tcPr>
          <w:p w14:paraId="0F253C03" w14:textId="77777777" w:rsidR="001122DD" w:rsidRPr="0077366A" w:rsidRDefault="001122DD" w:rsidP="008E7EE3">
            <w:pPr>
              <w:pStyle w:val="NoSpacing"/>
              <w:spacing w:before="60" w:after="120"/>
              <w:ind w:left="142" w:right="-244"/>
              <w:rPr>
                <w:rFonts w:cstheme="minorHAnsi"/>
                <w:b/>
                <w:bCs/>
                <w:color w:val="FFFFFF" w:themeColor="background2"/>
              </w:rPr>
            </w:pPr>
            <w:r w:rsidRPr="0077366A">
              <w:rPr>
                <w:rFonts w:cstheme="minorHAnsi"/>
                <w:b/>
                <w:bCs/>
                <w:color w:val="FFFFFF" w:themeColor="background1"/>
              </w:rPr>
              <w:t>SIBLINGS</w:t>
            </w:r>
          </w:p>
        </w:tc>
      </w:tr>
      <w:tr w:rsidR="00650FC7" w:rsidRPr="00AF6CD7" w14:paraId="00FF72C9" w14:textId="77777777" w:rsidTr="00650FC7">
        <w:tc>
          <w:tcPr>
            <w:tcW w:w="9347" w:type="dxa"/>
            <w:gridSpan w:val="11"/>
            <w:tcBorders>
              <w:top w:val="single" w:sz="4" w:space="0" w:color="9C9E9F"/>
              <w:left w:val="single" w:sz="4" w:space="0" w:color="9C9E9F"/>
              <w:bottom w:val="single" w:sz="4" w:space="0" w:color="9C9E9F"/>
              <w:right w:val="nil"/>
            </w:tcBorders>
          </w:tcPr>
          <w:p w14:paraId="06830875" w14:textId="77777777" w:rsidR="001122DD" w:rsidRDefault="001122DD" w:rsidP="00665854">
            <w:pPr>
              <w:spacing w:before="60" w:after="60"/>
              <w:ind w:left="142" w:right="-391"/>
              <w:rPr>
                <w:rFonts w:cstheme="minorHAnsi"/>
                <w:b/>
              </w:rPr>
            </w:pPr>
            <w:r>
              <w:rPr>
                <w:rFonts w:cstheme="minorHAnsi"/>
                <w:b/>
              </w:rPr>
              <w:t>Have any of your</w:t>
            </w:r>
            <w:r w:rsidRPr="00AF6CD7">
              <w:rPr>
                <w:rFonts w:cstheme="minorHAnsi"/>
                <w:b/>
              </w:rPr>
              <w:t xml:space="preserve"> child’s siblings </w:t>
            </w:r>
            <w:r>
              <w:rPr>
                <w:rFonts w:cstheme="minorHAnsi"/>
                <w:b/>
              </w:rPr>
              <w:t xml:space="preserve">ever </w:t>
            </w:r>
            <w:r w:rsidRPr="00AF6CD7">
              <w:rPr>
                <w:rFonts w:cstheme="minorHAnsi"/>
                <w:b/>
              </w:rPr>
              <w:t>attend</w:t>
            </w:r>
            <w:r>
              <w:rPr>
                <w:rFonts w:cstheme="minorHAnsi"/>
                <w:b/>
              </w:rPr>
              <w:t>ed</w:t>
            </w:r>
            <w:r w:rsidRPr="00AF6CD7">
              <w:rPr>
                <w:rFonts w:cstheme="minorHAnsi"/>
                <w:b/>
              </w:rPr>
              <w:t xml:space="preserve"> your first preference Kindergarten?</w:t>
            </w:r>
            <w:r>
              <w:rPr>
                <w:rFonts w:cstheme="minorHAnsi"/>
                <w:b/>
              </w:rPr>
              <w:t xml:space="preserve"> </w:t>
            </w:r>
          </w:p>
          <w:p w14:paraId="6BE82507" w14:textId="77777777" w:rsidR="001122DD" w:rsidRPr="00AF6CD7" w:rsidRDefault="001122DD" w:rsidP="00665854">
            <w:pPr>
              <w:spacing w:before="60" w:after="60"/>
              <w:ind w:left="142" w:right="174"/>
              <w:rPr>
                <w:rFonts w:cstheme="minorHAnsi"/>
              </w:rPr>
            </w:pPr>
            <w:r w:rsidRPr="00AF6CD7">
              <w:rPr>
                <w:rFonts w:cstheme="minorHAnsi"/>
              </w:rPr>
              <w:t>Siblings Name:</w:t>
            </w:r>
            <w:r>
              <w:rPr>
                <w:rFonts w:cstheme="minorHAnsi"/>
              </w:rPr>
              <w:t xml:space="preserve"> ________________________________________________________</w:t>
            </w:r>
          </w:p>
          <w:p w14:paraId="43E1640C" w14:textId="77777777" w:rsidR="001122DD" w:rsidRPr="00AF6CD7" w:rsidRDefault="001122DD" w:rsidP="005B2B4B">
            <w:pPr>
              <w:spacing w:before="60" w:after="120"/>
              <w:ind w:left="142" w:right="174"/>
              <w:rPr>
                <w:rFonts w:cstheme="minorHAnsi"/>
              </w:rPr>
            </w:pPr>
            <w:r w:rsidRPr="00AF6CD7">
              <w:rPr>
                <w:rFonts w:cstheme="minorHAnsi"/>
              </w:rPr>
              <w:t>Year of Attendance:</w:t>
            </w:r>
            <w:r>
              <w:rPr>
                <w:rFonts w:cstheme="minorHAnsi"/>
              </w:rPr>
              <w:t xml:space="preserve"> ____________________________________________________</w:t>
            </w:r>
          </w:p>
        </w:tc>
        <w:tc>
          <w:tcPr>
            <w:tcW w:w="1002" w:type="dxa"/>
            <w:gridSpan w:val="2"/>
            <w:tcBorders>
              <w:top w:val="single" w:sz="4" w:space="0" w:color="9C9E9F"/>
              <w:left w:val="nil"/>
              <w:bottom w:val="single" w:sz="4" w:space="0" w:color="9C9E9F"/>
              <w:right w:val="nil"/>
            </w:tcBorders>
          </w:tcPr>
          <w:p w14:paraId="38C7E66B"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left w:val="nil"/>
              <w:bottom w:val="single" w:sz="4" w:space="0" w:color="9C9E9F"/>
              <w:right w:val="single" w:sz="4" w:space="0" w:color="9C9E9F"/>
            </w:tcBorders>
          </w:tcPr>
          <w:p w14:paraId="67DF6A57" w14:textId="01F2B12C"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650FC7" w:rsidRPr="00AF6CD7" w14:paraId="67748AA9" w14:textId="77777777" w:rsidTr="00650FC7">
        <w:tc>
          <w:tcPr>
            <w:tcW w:w="9347" w:type="dxa"/>
            <w:gridSpan w:val="11"/>
            <w:tcBorders>
              <w:top w:val="single" w:sz="4" w:space="0" w:color="9C9E9F"/>
              <w:left w:val="single" w:sz="4" w:space="0" w:color="9C9E9F"/>
              <w:bottom w:val="nil"/>
              <w:right w:val="nil"/>
            </w:tcBorders>
          </w:tcPr>
          <w:p w14:paraId="62E34110" w14:textId="77777777" w:rsidR="001122DD" w:rsidRPr="007E2932" w:rsidRDefault="001122DD" w:rsidP="005B2B4B">
            <w:pPr>
              <w:spacing w:before="120" w:after="60"/>
              <w:ind w:left="142" w:right="174"/>
              <w:rPr>
                <w:rFonts w:cstheme="minorHAnsi"/>
                <w:b/>
              </w:rPr>
            </w:pPr>
            <w:r w:rsidRPr="00AF6CD7">
              <w:rPr>
                <w:rFonts w:cstheme="minorHAnsi"/>
                <w:b/>
              </w:rPr>
              <w:t xml:space="preserve">Does your child have any siblings who will be attending </w:t>
            </w:r>
            <w:r>
              <w:rPr>
                <w:rFonts w:cstheme="minorHAnsi"/>
                <w:b/>
              </w:rPr>
              <w:t>k</w:t>
            </w:r>
            <w:r w:rsidRPr="00AF6CD7">
              <w:rPr>
                <w:rFonts w:cstheme="minorHAnsi"/>
                <w:b/>
              </w:rPr>
              <w:t>indergarten in the same year?</w:t>
            </w:r>
          </w:p>
        </w:tc>
        <w:tc>
          <w:tcPr>
            <w:tcW w:w="1002" w:type="dxa"/>
            <w:gridSpan w:val="2"/>
            <w:tcBorders>
              <w:top w:val="single" w:sz="4" w:space="0" w:color="9C9E9F"/>
              <w:left w:val="nil"/>
              <w:bottom w:val="nil"/>
              <w:right w:val="nil"/>
            </w:tcBorders>
          </w:tcPr>
          <w:p w14:paraId="4343FDEC"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left w:val="nil"/>
              <w:bottom w:val="nil"/>
              <w:right w:val="single" w:sz="4" w:space="0" w:color="9C9E9F"/>
            </w:tcBorders>
          </w:tcPr>
          <w:p w14:paraId="22711663" w14:textId="77777777" w:rsidR="001122DD" w:rsidRPr="00AF6CD7" w:rsidRDefault="001122DD" w:rsidP="0077366A">
            <w:pPr>
              <w:spacing w:before="120" w:after="12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No  </w:t>
            </w:r>
          </w:p>
        </w:tc>
      </w:tr>
      <w:tr w:rsidR="0077366A" w:rsidRPr="00AF6CD7" w14:paraId="20AF9199" w14:textId="77777777" w:rsidTr="00650FC7">
        <w:tc>
          <w:tcPr>
            <w:tcW w:w="6805" w:type="dxa"/>
            <w:gridSpan w:val="8"/>
            <w:tcBorders>
              <w:top w:val="nil"/>
              <w:left w:val="single" w:sz="4" w:space="0" w:color="9C9E9F"/>
              <w:bottom w:val="nil"/>
              <w:right w:val="single" w:sz="4" w:space="0" w:color="9C9E9F"/>
            </w:tcBorders>
          </w:tcPr>
          <w:p w14:paraId="3EA73D73" w14:textId="36B8B1C6" w:rsidR="0077366A" w:rsidRPr="0077366A" w:rsidRDefault="0077366A" w:rsidP="005B2B4B">
            <w:pPr>
              <w:spacing w:before="120" w:after="120"/>
              <w:ind w:left="142" w:right="174"/>
              <w:rPr>
                <w:rFonts w:cstheme="minorHAnsi"/>
                <w:b/>
              </w:rPr>
            </w:pPr>
            <w:r w:rsidRPr="007E2932">
              <w:rPr>
                <w:rFonts w:cstheme="minorHAnsi"/>
                <w:b/>
                <w:bCs/>
              </w:rPr>
              <w:t>Name of Sibling/s:</w:t>
            </w:r>
            <w:r>
              <w:rPr>
                <w:rFonts w:cstheme="minorHAnsi"/>
                <w:b/>
                <w:bCs/>
              </w:rPr>
              <w:t xml:space="preserve"> </w:t>
            </w:r>
            <w:r w:rsidRPr="00487699">
              <w:rPr>
                <w:rFonts w:cstheme="minorHAnsi"/>
              </w:rPr>
              <w:t>________________________</w:t>
            </w:r>
          </w:p>
        </w:tc>
        <w:tc>
          <w:tcPr>
            <w:tcW w:w="1843" w:type="dxa"/>
            <w:tcBorders>
              <w:top w:val="nil"/>
              <w:left w:val="single" w:sz="4" w:space="0" w:color="9C9E9F"/>
              <w:bottom w:val="nil"/>
              <w:right w:val="single" w:sz="4" w:space="0" w:color="9C9E9F"/>
            </w:tcBorders>
          </w:tcPr>
          <w:p w14:paraId="05E7A2C5" w14:textId="6425DE1E" w:rsidR="0077366A" w:rsidRPr="00AF6CD7" w:rsidRDefault="0077366A" w:rsidP="005B2B4B">
            <w:pPr>
              <w:spacing w:before="120" w:after="120"/>
              <w:ind w:left="142" w:right="-244"/>
              <w:rPr>
                <w:rFonts w:cstheme="minorHAnsi"/>
              </w:rPr>
            </w:pPr>
            <w:r w:rsidRPr="00AF6CD7">
              <w:rPr>
                <w:rFonts w:cstheme="minorHAnsi"/>
              </w:rPr>
              <w:sym w:font="Wingdings" w:char="F06F"/>
            </w:r>
            <w:r>
              <w:rPr>
                <w:rFonts w:cstheme="minorHAnsi"/>
              </w:rPr>
              <w:t xml:space="preserve"> 3YO</w:t>
            </w:r>
            <w:r w:rsidRPr="00AF6CD7">
              <w:rPr>
                <w:rFonts w:cstheme="minorHAnsi"/>
              </w:rPr>
              <w:t xml:space="preserve">  </w:t>
            </w:r>
          </w:p>
        </w:tc>
        <w:tc>
          <w:tcPr>
            <w:tcW w:w="2835" w:type="dxa"/>
            <w:gridSpan w:val="5"/>
            <w:tcBorders>
              <w:top w:val="nil"/>
              <w:left w:val="single" w:sz="4" w:space="0" w:color="9C9E9F"/>
              <w:bottom w:val="nil"/>
              <w:right w:val="single" w:sz="4" w:space="0" w:color="9C9E9F"/>
            </w:tcBorders>
          </w:tcPr>
          <w:p w14:paraId="549985D1" w14:textId="3F9702C2" w:rsidR="0077366A" w:rsidRPr="00AF6CD7" w:rsidRDefault="0077366A" w:rsidP="005B2B4B">
            <w:pPr>
              <w:spacing w:before="120" w:after="120"/>
              <w:ind w:left="142" w:right="-244"/>
              <w:rPr>
                <w:rFonts w:cstheme="minorHAnsi"/>
              </w:rPr>
            </w:pPr>
            <w:r w:rsidRPr="00AF6CD7">
              <w:rPr>
                <w:rFonts w:cstheme="minorHAnsi"/>
              </w:rPr>
              <w:sym w:font="Wingdings" w:char="F06F"/>
            </w:r>
            <w:r>
              <w:rPr>
                <w:rFonts w:cstheme="minorHAnsi"/>
              </w:rPr>
              <w:t xml:space="preserve"> 4YO</w:t>
            </w:r>
            <w:r w:rsidRPr="00AF6CD7">
              <w:rPr>
                <w:rFonts w:cstheme="minorHAnsi"/>
              </w:rPr>
              <w:t xml:space="preserve">  </w:t>
            </w:r>
          </w:p>
        </w:tc>
      </w:tr>
      <w:tr w:rsidR="001122DD" w:rsidRPr="00541988" w14:paraId="396D345F" w14:textId="77777777" w:rsidTr="00B634E6">
        <w:tc>
          <w:tcPr>
            <w:tcW w:w="11483" w:type="dxa"/>
            <w:gridSpan w:val="14"/>
            <w:tcBorders>
              <w:top w:val="nil"/>
              <w:left w:val="single" w:sz="4" w:space="0" w:color="9C9E9F"/>
              <w:bottom w:val="single" w:sz="4" w:space="0" w:color="9C9E9F"/>
              <w:right w:val="single" w:sz="4" w:space="0" w:color="9C9E9F"/>
            </w:tcBorders>
          </w:tcPr>
          <w:p w14:paraId="0A7158ED" w14:textId="77777777" w:rsidR="001122DD" w:rsidRPr="00541988" w:rsidRDefault="001122DD" w:rsidP="00665854">
            <w:pPr>
              <w:spacing w:before="60" w:after="60"/>
              <w:ind w:left="142" w:right="172"/>
              <w:jc w:val="center"/>
              <w:rPr>
                <w:rFonts w:cstheme="minorHAnsi"/>
                <w:sz w:val="20"/>
                <w:szCs w:val="20"/>
              </w:rPr>
            </w:pPr>
            <w:r w:rsidRPr="00541988">
              <w:rPr>
                <w:rFonts w:cstheme="minorHAnsi"/>
                <w:b/>
                <w:sz w:val="18"/>
                <w:szCs w:val="18"/>
              </w:rPr>
              <w:t xml:space="preserve">Please Note: </w:t>
            </w:r>
            <w:r w:rsidRPr="00541988">
              <w:rPr>
                <w:rFonts w:cstheme="minorHAnsi"/>
                <w:sz w:val="18"/>
                <w:szCs w:val="18"/>
              </w:rPr>
              <w:t xml:space="preserve">A separate form for each child needs to be completed. </w:t>
            </w:r>
          </w:p>
        </w:tc>
      </w:tr>
      <w:tr w:rsidR="0077366A" w:rsidRPr="00AF6CD7" w14:paraId="41902F7F" w14:textId="77777777" w:rsidTr="007459BF">
        <w:tc>
          <w:tcPr>
            <w:tcW w:w="11483" w:type="dxa"/>
            <w:gridSpan w:val="14"/>
            <w:tcBorders>
              <w:top w:val="nil"/>
              <w:left w:val="single" w:sz="4" w:space="0" w:color="9C9E9F"/>
              <w:bottom w:val="single" w:sz="4" w:space="0" w:color="9C9E9F"/>
              <w:right w:val="single" w:sz="4" w:space="0" w:color="9C9E9F"/>
            </w:tcBorders>
            <w:shd w:val="clear" w:color="auto" w:fill="1C3152" w:themeFill="text2" w:themeFillShade="BF"/>
          </w:tcPr>
          <w:p w14:paraId="2E605B02" w14:textId="77777777" w:rsidR="0077366A" w:rsidRPr="0077366A" w:rsidRDefault="0077366A" w:rsidP="008E7EE3">
            <w:pPr>
              <w:spacing w:before="60" w:after="120"/>
              <w:ind w:left="142" w:right="172"/>
              <w:rPr>
                <w:rFonts w:cstheme="minorHAnsi"/>
                <w:b/>
                <w:color w:val="FFFFFF" w:themeColor="background1"/>
              </w:rPr>
            </w:pPr>
            <w:r w:rsidRPr="0077366A">
              <w:rPr>
                <w:rFonts w:cstheme="minorHAnsi"/>
                <w:b/>
                <w:color w:val="FFFFFF" w:themeColor="background1"/>
              </w:rPr>
              <w:t>INFORMATION ABOUT YOUR CHILD</w:t>
            </w:r>
          </w:p>
        </w:tc>
      </w:tr>
      <w:tr w:rsidR="0077366A" w14:paraId="2D3246E5" w14:textId="77777777" w:rsidTr="00B634E6">
        <w:tc>
          <w:tcPr>
            <w:tcW w:w="11483" w:type="dxa"/>
            <w:gridSpan w:val="14"/>
            <w:tcBorders>
              <w:top w:val="single" w:sz="4" w:space="0" w:color="FFFFFF" w:themeColor="background1"/>
              <w:left w:val="single" w:sz="4" w:space="0" w:color="9C9E9F"/>
              <w:bottom w:val="single" w:sz="4" w:space="0" w:color="FFFFFF" w:themeColor="background1"/>
              <w:right w:val="single" w:sz="4" w:space="0" w:color="9C9E9F"/>
            </w:tcBorders>
          </w:tcPr>
          <w:p w14:paraId="4866DCD2" w14:textId="2B7398AD" w:rsidR="0077366A" w:rsidRPr="00AE6F9D" w:rsidRDefault="0077366A" w:rsidP="009C401C">
            <w:pPr>
              <w:spacing w:before="60" w:after="60"/>
              <w:ind w:left="142" w:right="-244"/>
              <w:rPr>
                <w:rFonts w:cstheme="minorHAnsi"/>
                <w:b/>
              </w:rPr>
            </w:pPr>
            <w:r w:rsidRPr="00AE6F9D">
              <w:rPr>
                <w:rFonts w:cstheme="minorHAnsi"/>
                <w:b/>
              </w:rPr>
              <w:t>Has your child already attended kindergarten in 2025?</w:t>
            </w:r>
          </w:p>
        </w:tc>
      </w:tr>
      <w:tr w:rsidR="00AE6F9D" w14:paraId="7F1BB1EF" w14:textId="77777777" w:rsidTr="00650FC7">
        <w:tc>
          <w:tcPr>
            <w:tcW w:w="4537" w:type="dxa"/>
            <w:gridSpan w:val="3"/>
            <w:tcBorders>
              <w:top w:val="single" w:sz="4" w:space="0" w:color="FFFFFF" w:themeColor="background1"/>
              <w:left w:val="single" w:sz="4" w:space="0" w:color="9C9E9F"/>
              <w:bottom w:val="single" w:sz="4" w:space="0" w:color="FFFFFF" w:themeColor="background1"/>
              <w:right w:val="single" w:sz="4" w:space="0" w:color="9C9E9F"/>
            </w:tcBorders>
          </w:tcPr>
          <w:p w14:paraId="1C6FE447" w14:textId="1E3AE1A1" w:rsidR="00AE6F9D" w:rsidRPr="00AE6F9D" w:rsidRDefault="00AE6F9D" w:rsidP="009C401C">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Yes</w:t>
            </w:r>
            <w:r>
              <w:rPr>
                <w:rFonts w:cstheme="minorHAnsi"/>
              </w:rPr>
              <w:t>, Three-Year Old Kindergarten</w:t>
            </w:r>
          </w:p>
        </w:tc>
        <w:tc>
          <w:tcPr>
            <w:tcW w:w="4111" w:type="dxa"/>
            <w:gridSpan w:val="6"/>
            <w:tcBorders>
              <w:top w:val="single" w:sz="4" w:space="0" w:color="FFFFFF" w:themeColor="background1"/>
              <w:left w:val="single" w:sz="4" w:space="0" w:color="9C9E9F"/>
              <w:bottom w:val="single" w:sz="4" w:space="0" w:color="FFFFFF" w:themeColor="background1"/>
              <w:right w:val="single" w:sz="4" w:space="0" w:color="9C9E9F"/>
            </w:tcBorders>
          </w:tcPr>
          <w:p w14:paraId="0B953C0E" w14:textId="355B7ADE" w:rsidR="00AE6F9D" w:rsidRPr="00AE6F9D" w:rsidRDefault="00AE6F9D" w:rsidP="009C401C">
            <w:pPr>
              <w:spacing w:before="60" w:after="6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Yes</w:t>
            </w:r>
            <w:r>
              <w:rPr>
                <w:rFonts w:cstheme="minorHAnsi"/>
              </w:rPr>
              <w:t>, Four-Year Old Kindergarten</w:t>
            </w:r>
          </w:p>
        </w:tc>
        <w:tc>
          <w:tcPr>
            <w:tcW w:w="2835" w:type="dxa"/>
            <w:gridSpan w:val="5"/>
            <w:tcBorders>
              <w:top w:val="single" w:sz="4" w:space="0" w:color="FFFFFF" w:themeColor="background1"/>
              <w:left w:val="single" w:sz="4" w:space="0" w:color="9C9E9F"/>
              <w:bottom w:val="single" w:sz="4" w:space="0" w:color="FFFFFF" w:themeColor="background1"/>
              <w:right w:val="single" w:sz="4" w:space="0" w:color="9C9E9F"/>
            </w:tcBorders>
          </w:tcPr>
          <w:p w14:paraId="22B11913" w14:textId="4963F991" w:rsidR="00AE6F9D" w:rsidRPr="00AE6F9D" w:rsidRDefault="00AE6F9D" w:rsidP="00AE6F9D">
            <w:pPr>
              <w:spacing w:before="120" w:after="120"/>
              <w:ind w:left="142" w:right="-244"/>
              <w:rPr>
                <w:rFonts w:cstheme="minorHAnsi"/>
                <w:b/>
              </w:rPr>
            </w:pPr>
            <w:r w:rsidRPr="00AF6CD7">
              <w:rPr>
                <w:rFonts w:cstheme="minorHAnsi"/>
              </w:rPr>
              <w:sym w:font="Wingdings" w:char="F06F"/>
            </w:r>
            <w:r>
              <w:rPr>
                <w:rFonts w:cstheme="minorHAnsi"/>
              </w:rPr>
              <w:t xml:space="preserve"> </w:t>
            </w:r>
            <w:r w:rsidRPr="00AF6CD7">
              <w:rPr>
                <w:rFonts w:cstheme="minorHAnsi"/>
              </w:rPr>
              <w:t xml:space="preserve">No </w:t>
            </w:r>
          </w:p>
        </w:tc>
      </w:tr>
      <w:tr w:rsidR="00AE6F9D" w14:paraId="7DA24D1A" w14:textId="77777777" w:rsidTr="00B634E6">
        <w:tc>
          <w:tcPr>
            <w:tcW w:w="11483" w:type="dxa"/>
            <w:gridSpan w:val="14"/>
            <w:tcBorders>
              <w:top w:val="single" w:sz="4" w:space="0" w:color="FFFFFF" w:themeColor="background1"/>
              <w:left w:val="single" w:sz="4" w:space="0" w:color="9C9E9F"/>
              <w:bottom w:val="single" w:sz="4" w:space="0" w:color="9C9E9F"/>
              <w:right w:val="single" w:sz="4" w:space="0" w:color="9C9E9F"/>
            </w:tcBorders>
          </w:tcPr>
          <w:p w14:paraId="381E4DFA" w14:textId="6D448831" w:rsidR="00AE6F9D" w:rsidRPr="00AF6CD7" w:rsidRDefault="00AE6F9D" w:rsidP="009C401C">
            <w:pPr>
              <w:spacing w:before="60" w:after="60"/>
              <w:ind w:left="142" w:right="174"/>
              <w:rPr>
                <w:rFonts w:cstheme="minorHAnsi"/>
              </w:rPr>
            </w:pPr>
            <w:r w:rsidRPr="00AF6CD7">
              <w:rPr>
                <w:rFonts w:cstheme="minorHAnsi"/>
              </w:rPr>
              <w:t>S</w:t>
            </w:r>
            <w:r>
              <w:rPr>
                <w:rFonts w:cstheme="minorHAnsi"/>
              </w:rPr>
              <w:t>ervice</w:t>
            </w:r>
            <w:r w:rsidRPr="00AF6CD7">
              <w:rPr>
                <w:rFonts w:cstheme="minorHAnsi"/>
              </w:rPr>
              <w:t xml:space="preserve"> Name:</w:t>
            </w:r>
            <w:r>
              <w:rPr>
                <w:rFonts w:cstheme="minorHAnsi"/>
              </w:rPr>
              <w:t xml:space="preserve"> ____________________________________   Phone Number: ____________________</w:t>
            </w:r>
          </w:p>
        </w:tc>
      </w:tr>
      <w:tr w:rsidR="00BC4318" w:rsidRPr="00AF6CD7" w14:paraId="162E2020" w14:textId="77777777" w:rsidTr="00650FC7">
        <w:tc>
          <w:tcPr>
            <w:tcW w:w="6090" w:type="dxa"/>
            <w:gridSpan w:val="6"/>
            <w:tcBorders>
              <w:top w:val="single" w:sz="4" w:space="0" w:color="9C9E9F"/>
              <w:left w:val="single" w:sz="4" w:space="0" w:color="9C9E9F"/>
              <w:bottom w:val="dashed" w:sz="4" w:space="0" w:color="9C9E9F"/>
              <w:right w:val="single" w:sz="4" w:space="0" w:color="9C9E9F"/>
            </w:tcBorders>
          </w:tcPr>
          <w:p w14:paraId="46FBD78F" w14:textId="2D3EED70" w:rsidR="00BC4318" w:rsidRPr="00AF6CD7" w:rsidRDefault="00BC4318" w:rsidP="009C401C">
            <w:pPr>
              <w:spacing w:before="60" w:after="60"/>
              <w:ind w:left="142"/>
              <w:rPr>
                <w:rFonts w:cstheme="minorHAnsi"/>
                <w:i/>
                <w:noProof/>
              </w:rPr>
            </w:pPr>
            <w:r w:rsidRPr="00AF6CD7">
              <w:rPr>
                <w:rFonts w:cstheme="minorHAnsi"/>
                <w:b/>
                <w:noProof/>
              </w:rPr>
              <w:t xml:space="preserve">Is your child’s immunisation history up to date? </w:t>
            </w:r>
          </w:p>
        </w:tc>
        <w:tc>
          <w:tcPr>
            <w:tcW w:w="2558" w:type="dxa"/>
            <w:gridSpan w:val="3"/>
            <w:tcBorders>
              <w:top w:val="single" w:sz="4" w:space="0" w:color="9C9E9F"/>
              <w:left w:val="single" w:sz="4" w:space="0" w:color="9C9E9F"/>
              <w:bottom w:val="dashed" w:sz="4" w:space="0" w:color="9C9E9F"/>
              <w:right w:val="single" w:sz="4" w:space="0" w:color="9C9E9F"/>
            </w:tcBorders>
          </w:tcPr>
          <w:p w14:paraId="7B5C3340" w14:textId="24D09504" w:rsidR="00BC4318" w:rsidRPr="00AF6CD7" w:rsidRDefault="00BC4318" w:rsidP="009C401C">
            <w:pPr>
              <w:spacing w:before="60" w:after="60"/>
              <w:ind w:right="-244"/>
              <w:rPr>
                <w:rFonts w:cstheme="minorHAnsi"/>
              </w:rPr>
            </w:pPr>
            <w:r w:rsidRPr="00AF6CD7">
              <w:rPr>
                <w:rFonts w:cstheme="minorHAnsi"/>
              </w:rPr>
              <w:sym w:font="Wingdings" w:char="F06F"/>
            </w:r>
            <w:r>
              <w:rPr>
                <w:rFonts w:cstheme="minorHAnsi"/>
              </w:rPr>
              <w:t xml:space="preserve"> Yes</w:t>
            </w:r>
          </w:p>
        </w:tc>
        <w:tc>
          <w:tcPr>
            <w:tcW w:w="2835" w:type="dxa"/>
            <w:gridSpan w:val="5"/>
            <w:tcBorders>
              <w:top w:val="single" w:sz="4" w:space="0" w:color="9C9E9F"/>
              <w:left w:val="single" w:sz="4" w:space="0" w:color="9C9E9F"/>
              <w:bottom w:val="dashed" w:sz="4" w:space="0" w:color="9C9E9F"/>
              <w:right w:val="single" w:sz="4" w:space="0" w:color="9C9E9F"/>
            </w:tcBorders>
          </w:tcPr>
          <w:p w14:paraId="3CCCC1A8" w14:textId="3D6A5F71" w:rsidR="00BC4318" w:rsidRPr="00AF6CD7" w:rsidRDefault="00BC4318" w:rsidP="009C401C">
            <w:pPr>
              <w:spacing w:before="60" w:after="60"/>
              <w:ind w:left="142" w:right="-244"/>
              <w:rPr>
                <w:rFonts w:cstheme="minorHAnsi"/>
              </w:rPr>
            </w:pPr>
            <w:r>
              <w:rPr>
                <w:rFonts w:cstheme="minorHAnsi"/>
              </w:rPr>
              <w:t xml:space="preserve">      </w:t>
            </w:r>
            <w:r w:rsidRPr="00AF6CD7">
              <w:rPr>
                <w:rFonts w:cstheme="minorHAnsi"/>
              </w:rPr>
              <w:sym w:font="Wingdings" w:char="F06F"/>
            </w:r>
            <w:r>
              <w:rPr>
                <w:rFonts w:cstheme="minorHAnsi"/>
              </w:rPr>
              <w:t xml:space="preserve"> No</w:t>
            </w:r>
          </w:p>
        </w:tc>
      </w:tr>
      <w:tr w:rsidR="00BC4318" w:rsidRPr="00AF6CD7" w14:paraId="26E613AA" w14:textId="77777777" w:rsidTr="00B634E6">
        <w:tc>
          <w:tcPr>
            <w:tcW w:w="11483" w:type="dxa"/>
            <w:gridSpan w:val="14"/>
            <w:tcBorders>
              <w:top w:val="dashed" w:sz="4" w:space="0" w:color="9C9E9F"/>
              <w:left w:val="single" w:sz="4" w:space="0" w:color="9C9E9F"/>
              <w:bottom w:val="nil"/>
              <w:right w:val="single" w:sz="4" w:space="0" w:color="9C9E9F"/>
            </w:tcBorders>
          </w:tcPr>
          <w:p w14:paraId="4F939D5F" w14:textId="77777777" w:rsidR="00BC4318" w:rsidRDefault="006E2CC6" w:rsidP="009C401C">
            <w:pPr>
              <w:spacing w:before="60" w:after="60"/>
              <w:ind w:left="142" w:right="-244"/>
              <w:rPr>
                <w:rFonts w:cstheme="minorHAnsi"/>
                <w:sz w:val="18"/>
                <w:szCs w:val="18"/>
              </w:rPr>
            </w:pPr>
            <w:r>
              <w:rPr>
                <w:rFonts w:cstheme="minorHAnsi"/>
                <w:sz w:val="18"/>
                <w:szCs w:val="18"/>
              </w:rPr>
              <w:t xml:space="preserve">If you have answered </w:t>
            </w:r>
            <w:r w:rsidRPr="002C0902">
              <w:rPr>
                <w:rFonts w:cstheme="minorHAnsi"/>
                <w:b/>
                <w:bCs/>
                <w:sz w:val="18"/>
                <w:szCs w:val="18"/>
              </w:rPr>
              <w:t>no</w:t>
            </w:r>
            <w:r>
              <w:rPr>
                <w:rFonts w:cstheme="minorHAnsi"/>
                <w:sz w:val="18"/>
                <w:szCs w:val="18"/>
              </w:rPr>
              <w:t>, please talk to your doctor or our immunisation team to organise your immunisations before kindergarten starts.</w:t>
            </w:r>
          </w:p>
          <w:p w14:paraId="2647ADDF" w14:textId="39271EAB" w:rsidR="006E2CC6" w:rsidRPr="006E2CC6" w:rsidRDefault="006E2CC6" w:rsidP="009C401C">
            <w:pPr>
              <w:spacing w:before="60" w:after="60"/>
              <w:ind w:left="142" w:right="-244"/>
              <w:jc w:val="center"/>
              <w:rPr>
                <w:rFonts w:cstheme="minorHAnsi"/>
                <w:i/>
                <w:iCs/>
                <w:sz w:val="18"/>
                <w:szCs w:val="18"/>
              </w:rPr>
            </w:pPr>
            <w:hyperlink r:id="rId22" w:history="1">
              <w:r w:rsidRPr="00CC2AAE">
                <w:rPr>
                  <w:rStyle w:val="Hyperlink"/>
                  <w:rFonts w:cstheme="minorHAnsi"/>
                  <w:i/>
                  <w:iCs/>
                  <w:sz w:val="18"/>
                  <w:szCs w:val="18"/>
                </w:rPr>
                <w:t>https://www.wyndham.vic.gov.au/services/childrens-services/immunisation</w:t>
              </w:r>
            </w:hyperlink>
          </w:p>
        </w:tc>
      </w:tr>
      <w:tr w:rsidR="00AE6F9D" w:rsidRPr="004A030B" w14:paraId="5464574F" w14:textId="77777777" w:rsidTr="00B634E6">
        <w:tc>
          <w:tcPr>
            <w:tcW w:w="11483" w:type="dxa"/>
            <w:gridSpan w:val="14"/>
            <w:tcBorders>
              <w:top w:val="nil"/>
              <w:left w:val="single" w:sz="4" w:space="0" w:color="9C9E9F"/>
              <w:bottom w:val="single" w:sz="4" w:space="0" w:color="9C9E9F"/>
              <w:right w:val="single" w:sz="4" w:space="0" w:color="9C9E9F"/>
            </w:tcBorders>
          </w:tcPr>
          <w:p w14:paraId="02933A27" w14:textId="2F12EBBE" w:rsidR="00AE6F9D" w:rsidRDefault="006E2CC6" w:rsidP="009C401C">
            <w:pPr>
              <w:spacing w:before="60" w:after="60"/>
              <w:ind w:left="142" w:right="-244"/>
              <w:rPr>
                <w:rFonts w:cstheme="minorHAnsi"/>
                <w:iCs/>
                <w:noProof/>
                <w:sz w:val="18"/>
                <w:szCs w:val="18"/>
              </w:rPr>
            </w:pPr>
            <w:r w:rsidRPr="00AF6CD7">
              <w:rPr>
                <w:rFonts w:cstheme="minorHAnsi"/>
              </w:rPr>
              <w:sym w:font="Wingdings" w:char="F06F"/>
            </w:r>
            <w:r>
              <w:rPr>
                <w:rFonts w:cstheme="minorHAnsi"/>
              </w:rPr>
              <w:t xml:space="preserve"> </w:t>
            </w:r>
            <w:r w:rsidR="00AE6F9D">
              <w:rPr>
                <w:rFonts w:cstheme="minorHAnsi"/>
                <w:iCs/>
                <w:noProof/>
                <w:sz w:val="18"/>
                <w:szCs w:val="18"/>
              </w:rPr>
              <w:t>I acknowledge I will need to provide the kindergarten with an up-to-date Immunisation History Statement as part of the No-Jab No-Play legislation.</w:t>
            </w:r>
          </w:p>
          <w:p w14:paraId="652AAB6E" w14:textId="07691E29" w:rsidR="00AE6F9D" w:rsidRPr="006E2CC6" w:rsidRDefault="006E2CC6" w:rsidP="009C401C">
            <w:pPr>
              <w:spacing w:before="60" w:after="60"/>
              <w:ind w:left="142"/>
              <w:jc w:val="center"/>
              <w:rPr>
                <w:rStyle w:val="Hyperlink"/>
                <w:rFonts w:cstheme="minorHAnsi"/>
                <w:i/>
                <w:iCs/>
                <w:noProof/>
                <w:sz w:val="18"/>
                <w:szCs w:val="18"/>
              </w:rPr>
            </w:pPr>
            <w:hyperlink r:id="rId23" w:history="1">
              <w:r w:rsidRPr="00CC2AAE">
                <w:rPr>
                  <w:rStyle w:val="Hyperlink"/>
                  <w:rFonts w:cstheme="minorHAnsi"/>
                  <w:i/>
                  <w:iCs/>
                  <w:noProof/>
                  <w:sz w:val="18"/>
                  <w:szCs w:val="18"/>
                </w:rPr>
                <w:t>https://www.health.vic.gov.au/immunisation/before-enrolment-no-jab-no-play-requirements</w:t>
              </w:r>
            </w:hyperlink>
          </w:p>
          <w:p w14:paraId="30FF7CD2" w14:textId="77777777" w:rsidR="00AE6F9D" w:rsidRPr="004A030B" w:rsidRDefault="00AE6F9D" w:rsidP="009C401C">
            <w:pPr>
              <w:spacing w:before="60" w:after="60"/>
              <w:ind w:left="142"/>
              <w:jc w:val="center"/>
              <w:rPr>
                <w:rFonts w:cstheme="minorHAnsi"/>
                <w:iCs/>
                <w:noProof/>
                <w:sz w:val="6"/>
                <w:szCs w:val="6"/>
              </w:rPr>
            </w:pPr>
          </w:p>
        </w:tc>
      </w:tr>
      <w:tr w:rsidR="00677FC5" w:rsidRPr="00AF6CD7" w14:paraId="69FE9E04" w14:textId="77777777" w:rsidTr="00A756FB">
        <w:tc>
          <w:tcPr>
            <w:tcW w:w="11483" w:type="dxa"/>
            <w:gridSpan w:val="14"/>
            <w:tcBorders>
              <w:top w:val="single" w:sz="4" w:space="0" w:color="9C9E9F"/>
              <w:bottom w:val="nil"/>
            </w:tcBorders>
          </w:tcPr>
          <w:p w14:paraId="0C1057A2" w14:textId="2B37B555" w:rsidR="00677FC5" w:rsidRPr="00AF6CD7" w:rsidRDefault="00677FC5" w:rsidP="00185D26">
            <w:pPr>
              <w:spacing w:before="60" w:after="60"/>
              <w:ind w:left="142" w:right="-244"/>
              <w:rPr>
                <w:rFonts w:cstheme="minorHAnsi"/>
              </w:rPr>
            </w:pPr>
            <w:r w:rsidRPr="00AF6CD7">
              <w:rPr>
                <w:rFonts w:cstheme="minorHAnsi"/>
                <w:b/>
                <w:noProof/>
              </w:rPr>
              <w:t>Does your child have any of the following medical conditions?</w:t>
            </w:r>
          </w:p>
        </w:tc>
      </w:tr>
      <w:tr w:rsidR="00B634E6" w:rsidRPr="00AF6CD7" w14:paraId="3D01B460" w14:textId="77777777" w:rsidTr="00650FC7">
        <w:tc>
          <w:tcPr>
            <w:tcW w:w="1419" w:type="dxa"/>
            <w:tcBorders>
              <w:top w:val="nil"/>
              <w:bottom w:val="single" w:sz="4" w:space="0" w:color="9C9E9F"/>
            </w:tcBorders>
          </w:tcPr>
          <w:p w14:paraId="6800FA2F"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Asthma</w:t>
            </w:r>
          </w:p>
        </w:tc>
        <w:tc>
          <w:tcPr>
            <w:tcW w:w="1559" w:type="dxa"/>
            <w:tcBorders>
              <w:top w:val="nil"/>
              <w:bottom w:val="single" w:sz="4" w:space="0" w:color="9C9E9F"/>
            </w:tcBorders>
          </w:tcPr>
          <w:p w14:paraId="088ACB26"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Epilepsy</w:t>
            </w:r>
          </w:p>
        </w:tc>
        <w:tc>
          <w:tcPr>
            <w:tcW w:w="1559" w:type="dxa"/>
            <w:tcBorders>
              <w:top w:val="nil"/>
              <w:bottom w:val="single" w:sz="4" w:space="0" w:color="9C9E9F"/>
            </w:tcBorders>
          </w:tcPr>
          <w:p w14:paraId="4FA01DC3"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Diabetes</w:t>
            </w:r>
          </w:p>
        </w:tc>
        <w:tc>
          <w:tcPr>
            <w:tcW w:w="2268" w:type="dxa"/>
            <w:gridSpan w:val="5"/>
            <w:tcBorders>
              <w:top w:val="nil"/>
              <w:bottom w:val="single" w:sz="4" w:space="0" w:color="9C9E9F"/>
            </w:tcBorders>
          </w:tcPr>
          <w:p w14:paraId="4CA29B14" w14:textId="77777777" w:rsidR="00B634E6" w:rsidRPr="00AF6CD7" w:rsidRDefault="00B634E6" w:rsidP="00185D26">
            <w:pPr>
              <w:spacing w:before="60" w:after="60"/>
              <w:ind w:left="142" w:right="-244"/>
              <w:rPr>
                <w:rFonts w:cstheme="minorHAnsi"/>
              </w:rPr>
            </w:pPr>
            <w:r w:rsidRPr="00AF6CD7">
              <w:rPr>
                <w:rFonts w:cstheme="minorHAnsi"/>
              </w:rPr>
              <w:sym w:font="Wingdings" w:char="F06F"/>
            </w:r>
            <w:r w:rsidRPr="00AF6CD7">
              <w:rPr>
                <w:rFonts w:cstheme="minorHAnsi"/>
              </w:rPr>
              <w:t xml:space="preserve"> Anaphylaxis</w:t>
            </w:r>
          </w:p>
        </w:tc>
        <w:tc>
          <w:tcPr>
            <w:tcW w:w="3544" w:type="dxa"/>
            <w:gridSpan w:val="5"/>
            <w:tcBorders>
              <w:top w:val="nil"/>
              <w:bottom w:val="single" w:sz="4" w:space="0" w:color="9C9E9F"/>
            </w:tcBorders>
          </w:tcPr>
          <w:p w14:paraId="152434EC" w14:textId="77777777" w:rsidR="00B634E6" w:rsidRPr="00AF6CD7" w:rsidRDefault="00B634E6" w:rsidP="00650FC7">
            <w:pPr>
              <w:spacing w:before="60" w:after="60"/>
              <w:ind w:right="-244"/>
              <w:rPr>
                <w:rFonts w:cstheme="minorHAnsi"/>
                <w:i/>
              </w:rPr>
            </w:pPr>
            <w:r w:rsidRPr="00AF6CD7">
              <w:rPr>
                <w:rFonts w:cstheme="minorHAnsi"/>
              </w:rPr>
              <w:sym w:font="Wingdings" w:char="F06F"/>
            </w:r>
            <w:r w:rsidRPr="00AF6CD7">
              <w:rPr>
                <w:rFonts w:cstheme="minorHAnsi"/>
              </w:rPr>
              <w:t xml:space="preserve"> Other </w:t>
            </w:r>
            <w:r w:rsidRPr="00B518AA">
              <w:rPr>
                <w:rFonts w:cstheme="minorHAnsi"/>
                <w:iCs/>
              </w:rPr>
              <w:t>Please specify:</w:t>
            </w:r>
          </w:p>
        </w:tc>
        <w:tc>
          <w:tcPr>
            <w:tcW w:w="1134" w:type="dxa"/>
            <w:tcBorders>
              <w:top w:val="nil"/>
              <w:bottom w:val="single" w:sz="4" w:space="0" w:color="9C9E9F"/>
            </w:tcBorders>
          </w:tcPr>
          <w:p w14:paraId="290EEF5E" w14:textId="77777777" w:rsidR="00B634E6" w:rsidRPr="00AF6CD7" w:rsidRDefault="00B634E6" w:rsidP="00185D26">
            <w:pPr>
              <w:spacing w:before="60" w:after="60"/>
              <w:ind w:right="-244"/>
              <w:rPr>
                <w:rFonts w:cstheme="minorHAnsi"/>
                <w:i/>
              </w:rPr>
            </w:pPr>
            <w:r w:rsidRPr="00AF6CD7">
              <w:rPr>
                <w:rFonts w:cstheme="minorHAnsi"/>
              </w:rPr>
              <w:sym w:font="Wingdings" w:char="F06F"/>
            </w:r>
            <w:r>
              <w:rPr>
                <w:rFonts w:cstheme="minorHAnsi"/>
              </w:rPr>
              <w:t xml:space="preserve"> </w:t>
            </w:r>
            <w:r w:rsidRPr="00AF6CD7">
              <w:rPr>
                <w:rFonts w:cstheme="minorHAnsi"/>
              </w:rPr>
              <w:t xml:space="preserve">No </w:t>
            </w:r>
          </w:p>
        </w:tc>
      </w:tr>
      <w:tr w:rsidR="00650FC7" w:rsidRPr="00AF6CD7" w14:paraId="30CAFA89" w14:textId="77777777" w:rsidTr="00650FC7">
        <w:trPr>
          <w:trHeight w:val="1164"/>
        </w:trPr>
        <w:tc>
          <w:tcPr>
            <w:tcW w:w="6805" w:type="dxa"/>
            <w:gridSpan w:val="8"/>
            <w:tcBorders>
              <w:top w:val="single" w:sz="4" w:space="0" w:color="9C9E9F"/>
              <w:bottom w:val="single" w:sz="4" w:space="0" w:color="A6A6A6" w:themeColor="background1" w:themeShade="A6"/>
            </w:tcBorders>
          </w:tcPr>
          <w:p w14:paraId="0571AECE" w14:textId="77777777" w:rsidR="00B634E6" w:rsidRPr="00AF6CD7" w:rsidRDefault="00B634E6" w:rsidP="00185D26">
            <w:pPr>
              <w:spacing w:before="60" w:after="60"/>
              <w:ind w:left="142" w:right="33"/>
              <w:rPr>
                <w:rFonts w:cstheme="minorHAnsi"/>
                <w:b/>
                <w:noProof/>
              </w:rPr>
            </w:pPr>
            <w:r w:rsidRPr="00AF6CD7">
              <w:rPr>
                <w:rFonts w:cstheme="minorHAnsi"/>
                <w:b/>
                <w:noProof/>
              </w:rPr>
              <w:t>Does your child have a diagnosed disability</w:t>
            </w:r>
            <w:r>
              <w:rPr>
                <w:rFonts w:cstheme="minorHAnsi"/>
                <w:b/>
                <w:noProof/>
              </w:rPr>
              <w:t>/</w:t>
            </w:r>
            <w:r w:rsidRPr="00AF6CD7">
              <w:rPr>
                <w:rFonts w:cstheme="minorHAnsi"/>
                <w:b/>
                <w:noProof/>
              </w:rPr>
              <w:t>disorder</w:t>
            </w:r>
            <w:r>
              <w:rPr>
                <w:rFonts w:cstheme="minorHAnsi"/>
                <w:b/>
                <w:noProof/>
              </w:rPr>
              <w:t>/condition</w:t>
            </w:r>
            <w:r w:rsidRPr="00AF6CD7">
              <w:rPr>
                <w:rFonts w:cstheme="minorHAnsi"/>
                <w:b/>
                <w:noProof/>
              </w:rPr>
              <w:t>?</w:t>
            </w:r>
          </w:p>
          <w:p w14:paraId="76F19B00" w14:textId="0F2679C2" w:rsidR="00B634E6" w:rsidRPr="00185D26" w:rsidRDefault="00B634E6" w:rsidP="00185D26">
            <w:pPr>
              <w:spacing w:before="60" w:after="60"/>
              <w:ind w:left="142" w:right="-114"/>
              <w:rPr>
                <w:rFonts w:cstheme="minorHAnsi"/>
                <w:iCs/>
                <w:noProof/>
              </w:rPr>
            </w:pPr>
            <w:r w:rsidRPr="009A5589">
              <w:rPr>
                <w:rFonts w:cstheme="minorHAnsi"/>
                <w:iCs/>
                <w:noProof/>
              </w:rPr>
              <w:t xml:space="preserve">If </w:t>
            </w:r>
            <w:r>
              <w:rPr>
                <w:rFonts w:cstheme="minorHAnsi"/>
                <w:iCs/>
                <w:noProof/>
              </w:rPr>
              <w:t>y</w:t>
            </w:r>
            <w:r w:rsidRPr="009A5589">
              <w:rPr>
                <w:rFonts w:cstheme="minorHAnsi"/>
                <w:iCs/>
                <w:noProof/>
              </w:rPr>
              <w:t>es, please provide any supporting documentation</w:t>
            </w:r>
          </w:p>
          <w:p w14:paraId="2DD43D5F" w14:textId="77777777" w:rsidR="00B634E6" w:rsidRPr="00AF6CD7" w:rsidRDefault="00B634E6" w:rsidP="00D96BCA">
            <w:pPr>
              <w:spacing w:before="120" w:after="120"/>
              <w:ind w:right="-114"/>
              <w:rPr>
                <w:rFonts w:cstheme="minorHAnsi"/>
                <w:i/>
                <w:noProof/>
              </w:rPr>
            </w:pPr>
          </w:p>
        </w:tc>
        <w:tc>
          <w:tcPr>
            <w:tcW w:w="2552" w:type="dxa"/>
            <w:gridSpan w:val="4"/>
            <w:tcBorders>
              <w:top w:val="single" w:sz="4" w:space="0" w:color="9C9E9F"/>
              <w:bottom w:val="single" w:sz="4" w:space="0" w:color="A6A6A6" w:themeColor="background1" w:themeShade="A6"/>
            </w:tcBorders>
          </w:tcPr>
          <w:p w14:paraId="42432E6B" w14:textId="77777777" w:rsidR="00B634E6" w:rsidRPr="00AF6CD7" w:rsidRDefault="00B634E6" w:rsidP="00650FC7">
            <w:pPr>
              <w:spacing w:before="60" w:after="60"/>
              <w:ind w:right="33"/>
              <w:rPr>
                <w:rFonts w:cstheme="minorHAnsi"/>
                <w:b/>
                <w:noProof/>
              </w:rPr>
            </w:pPr>
            <w:r w:rsidRPr="00AF6CD7">
              <w:rPr>
                <w:rFonts w:cstheme="minorHAnsi"/>
              </w:rPr>
              <w:sym w:font="Wingdings" w:char="F06F"/>
            </w:r>
            <w:r>
              <w:rPr>
                <w:rFonts w:cstheme="minorHAnsi"/>
              </w:rPr>
              <w:t xml:space="preserve"> </w:t>
            </w:r>
            <w:r w:rsidRPr="00AF6CD7">
              <w:rPr>
                <w:rFonts w:cstheme="minorHAnsi"/>
              </w:rPr>
              <w:t xml:space="preserve">Awaiting a diagnosis </w:t>
            </w:r>
          </w:p>
        </w:tc>
        <w:tc>
          <w:tcPr>
            <w:tcW w:w="992" w:type="dxa"/>
            <w:tcBorders>
              <w:top w:val="single" w:sz="4" w:space="0" w:color="9C9E9F"/>
              <w:bottom w:val="single" w:sz="4" w:space="0" w:color="A6A6A6" w:themeColor="background1" w:themeShade="A6"/>
            </w:tcBorders>
          </w:tcPr>
          <w:p w14:paraId="26588E99" w14:textId="65B836FB" w:rsidR="00B634E6" w:rsidRPr="00AF6CD7" w:rsidRDefault="00B634E6" w:rsidP="00185D26">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 xml:space="preserve">Yes </w:t>
            </w:r>
          </w:p>
        </w:tc>
        <w:tc>
          <w:tcPr>
            <w:tcW w:w="1134" w:type="dxa"/>
            <w:tcBorders>
              <w:top w:val="single" w:sz="4" w:space="0" w:color="9C9E9F"/>
              <w:bottom w:val="single" w:sz="4" w:space="0" w:color="A6A6A6" w:themeColor="background1" w:themeShade="A6"/>
            </w:tcBorders>
          </w:tcPr>
          <w:p w14:paraId="2E634140" w14:textId="77777777" w:rsidR="00B634E6" w:rsidRPr="00AF6CD7" w:rsidRDefault="00B634E6" w:rsidP="00185D26">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bl>
    <w:p w14:paraId="7D349532" w14:textId="77777777" w:rsidR="006D4F8C" w:rsidRDefault="006D4F8C" w:rsidP="000177C6">
      <w:pPr>
        <w:tabs>
          <w:tab w:val="left" w:pos="2025"/>
        </w:tabs>
      </w:pPr>
    </w:p>
    <w:p w14:paraId="2BDB03B2" w14:textId="77777777" w:rsidR="00E57052" w:rsidRDefault="00E57052" w:rsidP="000177C6">
      <w:pPr>
        <w:tabs>
          <w:tab w:val="left" w:pos="2025"/>
        </w:tabs>
      </w:pPr>
    </w:p>
    <w:p w14:paraId="2DE56418" w14:textId="77777777" w:rsidR="00475262" w:rsidRDefault="00475262" w:rsidP="000177C6">
      <w:pPr>
        <w:tabs>
          <w:tab w:val="left" w:pos="2025"/>
        </w:tabs>
      </w:pPr>
    </w:p>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3826"/>
        <w:gridCol w:w="3117"/>
        <w:gridCol w:w="710"/>
        <w:gridCol w:w="1420"/>
        <w:gridCol w:w="1406"/>
        <w:gridCol w:w="12"/>
        <w:gridCol w:w="992"/>
      </w:tblGrid>
      <w:tr w:rsidR="007459BF" w:rsidRPr="00AF6CD7" w14:paraId="150DC6CA" w14:textId="77777777" w:rsidTr="00B05342">
        <w:tc>
          <w:tcPr>
            <w:tcW w:w="11483" w:type="dxa"/>
            <w:gridSpan w:val="7"/>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1C3152" w:themeFill="text2" w:themeFillShade="BF"/>
          </w:tcPr>
          <w:p w14:paraId="56C3151C" w14:textId="089FF27D" w:rsidR="007459BF" w:rsidRPr="00AF6CD7" w:rsidRDefault="007459BF" w:rsidP="008E7EE3">
            <w:pPr>
              <w:spacing w:before="60" w:after="120"/>
              <w:ind w:left="142" w:right="-244"/>
              <w:rPr>
                <w:rFonts w:cstheme="minorHAnsi"/>
                <w:b/>
                <w:noProof/>
              </w:rPr>
            </w:pPr>
            <w:r w:rsidRPr="0077366A">
              <w:rPr>
                <w:rFonts w:cstheme="minorHAnsi"/>
                <w:b/>
                <w:color w:val="FFFFFF" w:themeColor="background1"/>
              </w:rPr>
              <w:lastRenderedPageBreak/>
              <w:t>INFORMATION ABOUT YOUR CHILD</w:t>
            </w:r>
            <w:r>
              <w:rPr>
                <w:rFonts w:cstheme="minorHAnsi"/>
                <w:b/>
                <w:color w:val="FFFFFF" w:themeColor="background1"/>
              </w:rPr>
              <w:t xml:space="preserve"> CONTINUED</w:t>
            </w:r>
          </w:p>
        </w:tc>
      </w:tr>
      <w:tr w:rsidR="00AA5BE5" w:rsidRPr="00AF6CD7" w14:paraId="49173F3A" w14:textId="77777777" w:rsidTr="00B05342">
        <w:tc>
          <w:tcPr>
            <w:tcW w:w="11483" w:type="dxa"/>
            <w:gridSpan w:val="7"/>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1712D8E3" w14:textId="73D452BC" w:rsidR="00AA5BE5" w:rsidRPr="00AF6CD7" w:rsidRDefault="00AA5BE5" w:rsidP="0089799D">
            <w:pPr>
              <w:spacing w:before="60" w:after="60"/>
              <w:ind w:left="142" w:right="-244"/>
              <w:rPr>
                <w:rFonts w:cstheme="minorHAnsi"/>
              </w:rPr>
            </w:pPr>
            <w:r w:rsidRPr="00AF6CD7">
              <w:rPr>
                <w:rFonts w:cstheme="minorHAnsi"/>
                <w:b/>
                <w:noProof/>
              </w:rPr>
              <w:t>Does your child have additional needs, supported by</w:t>
            </w:r>
            <w:r>
              <w:rPr>
                <w:rFonts w:cstheme="minorHAnsi"/>
                <w:b/>
                <w:noProof/>
              </w:rPr>
              <w:t xml:space="preserve">: </w:t>
            </w:r>
            <w:r w:rsidRPr="00F77019">
              <w:rPr>
                <w:rFonts w:cstheme="minorHAnsi"/>
                <w:i/>
                <w:noProof/>
                <w:sz w:val="18"/>
                <w:szCs w:val="18"/>
              </w:rPr>
              <w:t>If yes</w:t>
            </w:r>
            <w:r w:rsidR="00A426AB" w:rsidRPr="00F77019">
              <w:rPr>
                <w:rFonts w:cstheme="minorHAnsi"/>
                <w:i/>
                <w:noProof/>
                <w:sz w:val="18"/>
                <w:szCs w:val="18"/>
              </w:rPr>
              <w:t xml:space="preserve"> </w:t>
            </w:r>
            <w:r w:rsidR="00A54BA1" w:rsidRPr="00F77019">
              <w:rPr>
                <w:rFonts w:cstheme="minorHAnsi"/>
                <w:i/>
                <w:noProof/>
                <w:sz w:val="18"/>
                <w:szCs w:val="18"/>
              </w:rPr>
              <w:t>please attach a copy of your current NDIS Plan or supporting documentation</w:t>
            </w:r>
            <w:r w:rsidR="00867591" w:rsidRPr="00F77019">
              <w:rPr>
                <w:rFonts w:cstheme="minorHAnsi"/>
                <w:i/>
                <w:noProof/>
                <w:sz w:val="18"/>
                <w:szCs w:val="18"/>
              </w:rPr>
              <w:t>, such as a referral</w:t>
            </w:r>
          </w:p>
        </w:tc>
      </w:tr>
      <w:tr w:rsidR="00AA5BE5" w:rsidRPr="005E2372" w14:paraId="775808B9" w14:textId="77777777" w:rsidTr="00B05342">
        <w:trPr>
          <w:trHeight w:hRule="exact" w:val="397"/>
        </w:trPr>
        <w:tc>
          <w:tcPr>
            <w:tcW w:w="9073" w:type="dxa"/>
            <w:gridSpan w:val="4"/>
            <w:tcBorders>
              <w:top w:val="nil"/>
              <w:left w:val="single" w:sz="4" w:space="0" w:color="A6A6A6" w:themeColor="background1" w:themeShade="A6"/>
              <w:bottom w:val="nil"/>
              <w:right w:val="nil"/>
            </w:tcBorders>
          </w:tcPr>
          <w:p w14:paraId="1BE167D8" w14:textId="77777777" w:rsidR="00AA5BE5" w:rsidRPr="005E2372" w:rsidRDefault="00AA5BE5" w:rsidP="0089799D">
            <w:pPr>
              <w:spacing w:before="60" w:after="60"/>
              <w:ind w:left="142" w:right="-244"/>
              <w:rPr>
                <w:rFonts w:cstheme="minorHAnsi"/>
                <w:bCs/>
                <w:noProof/>
              </w:rPr>
            </w:pPr>
            <w:r w:rsidRPr="005E2372">
              <w:rPr>
                <w:rFonts w:cstheme="minorHAnsi"/>
                <w:bCs/>
                <w:noProof/>
              </w:rPr>
              <w:t xml:space="preserve">National Disability Insurance Scheme Plan (NDIS) </w:t>
            </w:r>
          </w:p>
        </w:tc>
        <w:tc>
          <w:tcPr>
            <w:tcW w:w="1406" w:type="dxa"/>
            <w:tcBorders>
              <w:top w:val="nil"/>
              <w:left w:val="nil"/>
              <w:bottom w:val="nil"/>
              <w:right w:val="nil"/>
            </w:tcBorders>
          </w:tcPr>
          <w:p w14:paraId="31597FCB" w14:textId="5BAE42B7"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1004" w:type="dxa"/>
            <w:gridSpan w:val="2"/>
            <w:tcBorders>
              <w:top w:val="nil"/>
              <w:left w:val="nil"/>
              <w:bottom w:val="nil"/>
              <w:right w:val="single" w:sz="4" w:space="0" w:color="A6A6A6" w:themeColor="background1" w:themeShade="A6"/>
            </w:tcBorders>
          </w:tcPr>
          <w:p w14:paraId="51885CAC" w14:textId="53D8B0CB"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No </w:t>
            </w:r>
          </w:p>
        </w:tc>
      </w:tr>
      <w:tr w:rsidR="00AA5BE5" w:rsidRPr="005E2372" w14:paraId="16703588" w14:textId="77777777" w:rsidTr="00B05342">
        <w:trPr>
          <w:trHeight w:hRule="exact" w:val="397"/>
        </w:trPr>
        <w:tc>
          <w:tcPr>
            <w:tcW w:w="9073" w:type="dxa"/>
            <w:gridSpan w:val="4"/>
            <w:tcBorders>
              <w:top w:val="nil"/>
              <w:left w:val="single" w:sz="4" w:space="0" w:color="A6A6A6" w:themeColor="background1" w:themeShade="A6"/>
              <w:bottom w:val="nil"/>
              <w:right w:val="nil"/>
            </w:tcBorders>
          </w:tcPr>
          <w:p w14:paraId="0753A409" w14:textId="4B894745" w:rsidR="00AA5BE5" w:rsidRPr="005E2372" w:rsidRDefault="00AA5BE5" w:rsidP="00936378">
            <w:pPr>
              <w:spacing w:before="60" w:after="60"/>
              <w:ind w:left="142" w:right="-244"/>
              <w:rPr>
                <w:rFonts w:cstheme="minorHAnsi"/>
                <w:bCs/>
                <w:noProof/>
              </w:rPr>
            </w:pPr>
            <w:r w:rsidRPr="005E2372">
              <w:rPr>
                <w:rFonts w:cstheme="minorHAnsi"/>
                <w:bCs/>
                <w:noProof/>
              </w:rPr>
              <w:t xml:space="preserve">A referral </w:t>
            </w:r>
            <w:r w:rsidR="00061D79">
              <w:rPr>
                <w:rFonts w:cstheme="minorHAnsi"/>
                <w:bCs/>
                <w:noProof/>
              </w:rPr>
              <w:t>by The Preschool Field Officer Service</w:t>
            </w:r>
            <w:r w:rsidRPr="005E2372">
              <w:rPr>
                <w:rFonts w:cstheme="minorHAnsi"/>
                <w:bCs/>
                <w:noProof/>
              </w:rPr>
              <w:t xml:space="preserve"> </w:t>
            </w:r>
          </w:p>
        </w:tc>
        <w:tc>
          <w:tcPr>
            <w:tcW w:w="1418" w:type="dxa"/>
            <w:gridSpan w:val="2"/>
            <w:tcBorders>
              <w:top w:val="nil"/>
              <w:left w:val="nil"/>
              <w:bottom w:val="nil"/>
              <w:right w:val="nil"/>
            </w:tcBorders>
          </w:tcPr>
          <w:p w14:paraId="2EC8A671" w14:textId="569899B5" w:rsidR="00AA5BE5" w:rsidRPr="005E2372" w:rsidRDefault="00AA5BE5"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992" w:type="dxa"/>
            <w:tcBorders>
              <w:top w:val="nil"/>
              <w:left w:val="nil"/>
              <w:bottom w:val="nil"/>
              <w:right w:val="single" w:sz="4" w:space="0" w:color="A6A6A6" w:themeColor="background1" w:themeShade="A6"/>
            </w:tcBorders>
          </w:tcPr>
          <w:p w14:paraId="62A6073A" w14:textId="1780FDB2" w:rsidR="00AA5BE5" w:rsidRPr="005E2372" w:rsidRDefault="00AA5BE5"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tc>
      </w:tr>
      <w:tr w:rsidR="000E352F" w:rsidRPr="005E2372" w14:paraId="0109D508" w14:textId="77777777" w:rsidTr="00B05342">
        <w:trPr>
          <w:trHeight w:hRule="exact" w:val="397"/>
        </w:trPr>
        <w:tc>
          <w:tcPr>
            <w:tcW w:w="9073" w:type="dxa"/>
            <w:gridSpan w:val="4"/>
            <w:tcBorders>
              <w:top w:val="nil"/>
              <w:left w:val="single" w:sz="4" w:space="0" w:color="A6A6A6" w:themeColor="background1" w:themeShade="A6"/>
              <w:bottom w:val="nil"/>
              <w:right w:val="nil"/>
            </w:tcBorders>
          </w:tcPr>
          <w:p w14:paraId="2C92486B" w14:textId="4F49FE41" w:rsidR="000E352F" w:rsidRPr="005E2372" w:rsidRDefault="000E352F" w:rsidP="00936378">
            <w:pPr>
              <w:spacing w:before="60" w:after="60"/>
              <w:ind w:left="142" w:right="-244"/>
              <w:rPr>
                <w:rFonts w:cstheme="minorHAnsi"/>
                <w:bCs/>
                <w:noProof/>
              </w:rPr>
            </w:pPr>
            <w:r>
              <w:rPr>
                <w:rFonts w:cstheme="minorHAnsi"/>
                <w:bCs/>
                <w:noProof/>
              </w:rPr>
              <w:t>Early Childhood Intervention Services</w:t>
            </w:r>
          </w:p>
        </w:tc>
        <w:tc>
          <w:tcPr>
            <w:tcW w:w="1418" w:type="dxa"/>
            <w:gridSpan w:val="2"/>
            <w:tcBorders>
              <w:top w:val="nil"/>
              <w:left w:val="nil"/>
              <w:bottom w:val="nil"/>
              <w:right w:val="nil"/>
            </w:tcBorders>
          </w:tcPr>
          <w:p w14:paraId="02F0EFD1" w14:textId="351C5220" w:rsidR="000E352F" w:rsidRPr="005E2372" w:rsidRDefault="000E352F"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 xml:space="preserve">Yes </w:t>
            </w:r>
          </w:p>
        </w:tc>
        <w:tc>
          <w:tcPr>
            <w:tcW w:w="992" w:type="dxa"/>
            <w:tcBorders>
              <w:top w:val="nil"/>
              <w:left w:val="nil"/>
              <w:bottom w:val="nil"/>
              <w:right w:val="single" w:sz="4" w:space="0" w:color="A6A6A6" w:themeColor="background1" w:themeShade="A6"/>
            </w:tcBorders>
          </w:tcPr>
          <w:p w14:paraId="702CC837" w14:textId="4436AA29" w:rsidR="000E352F" w:rsidRPr="005E2372" w:rsidRDefault="000E352F"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tc>
      </w:tr>
      <w:tr w:rsidR="000E352F" w:rsidRPr="005E2372" w14:paraId="7506B956" w14:textId="77777777" w:rsidTr="00B05342">
        <w:trPr>
          <w:trHeight w:hRule="exact" w:val="1066"/>
        </w:trPr>
        <w:tc>
          <w:tcPr>
            <w:tcW w:w="9073" w:type="dxa"/>
            <w:gridSpan w:val="4"/>
            <w:tcBorders>
              <w:top w:val="nil"/>
              <w:left w:val="single" w:sz="4" w:space="0" w:color="A6A6A6" w:themeColor="background1" w:themeShade="A6"/>
              <w:bottom w:val="single" w:sz="4" w:space="0" w:color="A6A6A6" w:themeColor="background1" w:themeShade="A6"/>
              <w:right w:val="nil"/>
            </w:tcBorders>
          </w:tcPr>
          <w:p w14:paraId="69C266BD" w14:textId="77777777" w:rsidR="000E352F" w:rsidRDefault="000E352F" w:rsidP="00936378">
            <w:pPr>
              <w:spacing w:before="60" w:after="60"/>
              <w:ind w:left="142" w:right="-244"/>
              <w:rPr>
                <w:rFonts w:cstheme="minorHAnsi"/>
                <w:bCs/>
                <w:noProof/>
              </w:rPr>
            </w:pPr>
            <w:r w:rsidRPr="005E2372">
              <w:rPr>
                <w:rFonts w:cstheme="minorHAnsi"/>
                <w:bCs/>
                <w:noProof/>
              </w:rPr>
              <w:t>A Maternal and Child Health Nurse?</w:t>
            </w:r>
          </w:p>
          <w:p w14:paraId="61EC53AC" w14:textId="77777777" w:rsidR="000E352F" w:rsidRPr="005E2372" w:rsidRDefault="000E352F" w:rsidP="000B4F42">
            <w:pPr>
              <w:spacing w:before="60" w:after="60"/>
              <w:ind w:left="142" w:right="33"/>
              <w:rPr>
                <w:rFonts w:cstheme="minorHAnsi"/>
                <w:bCs/>
                <w:noProof/>
              </w:rPr>
            </w:pPr>
          </w:p>
        </w:tc>
        <w:tc>
          <w:tcPr>
            <w:tcW w:w="1418" w:type="dxa"/>
            <w:gridSpan w:val="2"/>
            <w:tcBorders>
              <w:top w:val="nil"/>
              <w:left w:val="nil"/>
              <w:bottom w:val="single" w:sz="4" w:space="0" w:color="A6A6A6" w:themeColor="background1" w:themeShade="A6"/>
              <w:right w:val="nil"/>
            </w:tcBorders>
          </w:tcPr>
          <w:p w14:paraId="4252E6B8" w14:textId="56EBEF80" w:rsidR="000E352F" w:rsidRDefault="000E352F" w:rsidP="000B4F42">
            <w:pPr>
              <w:spacing w:before="60" w:after="60"/>
              <w:ind w:right="33"/>
              <w:rPr>
                <w:rFonts w:cstheme="minorHAnsi"/>
                <w:bCs/>
              </w:rPr>
            </w:pPr>
            <w:r w:rsidRPr="005E2372">
              <w:rPr>
                <w:rFonts w:cstheme="minorHAnsi"/>
                <w:bCs/>
              </w:rPr>
              <w:sym w:font="Wingdings" w:char="F06F"/>
            </w:r>
            <w:r w:rsidR="00867591">
              <w:rPr>
                <w:rFonts w:cstheme="minorHAnsi"/>
                <w:bCs/>
              </w:rPr>
              <w:t xml:space="preserve"> </w:t>
            </w:r>
            <w:r w:rsidRPr="005E2372">
              <w:rPr>
                <w:rFonts w:cstheme="minorHAnsi"/>
                <w:bCs/>
              </w:rPr>
              <w:t>Yes</w:t>
            </w:r>
          </w:p>
          <w:p w14:paraId="0169F6A4" w14:textId="76340F0F" w:rsidR="000E352F" w:rsidRDefault="000E352F" w:rsidP="000B4F42">
            <w:pPr>
              <w:spacing w:before="60" w:after="60"/>
              <w:ind w:right="33"/>
              <w:rPr>
                <w:rFonts w:cstheme="minorHAnsi"/>
                <w:bCs/>
                <w:noProof/>
              </w:rPr>
            </w:pPr>
            <w:r w:rsidRPr="005E2372">
              <w:rPr>
                <w:rFonts w:cstheme="minorHAnsi"/>
                <w:bCs/>
              </w:rPr>
              <w:sym w:font="Wingdings" w:char="F06F"/>
            </w:r>
            <w:r w:rsidR="00867591">
              <w:rPr>
                <w:rFonts w:cstheme="minorHAnsi"/>
                <w:bCs/>
              </w:rPr>
              <w:t xml:space="preserve"> </w:t>
            </w:r>
            <w:r>
              <w:rPr>
                <w:rFonts w:cstheme="minorHAnsi"/>
                <w:bCs/>
                <w:noProof/>
              </w:rPr>
              <w:t>None</w:t>
            </w:r>
          </w:p>
          <w:p w14:paraId="5927A43A" w14:textId="77777777" w:rsidR="000E352F" w:rsidRPr="005E2372" w:rsidRDefault="000E352F" w:rsidP="000B4F42">
            <w:pPr>
              <w:spacing w:before="60" w:after="60"/>
              <w:ind w:left="142" w:right="33"/>
              <w:rPr>
                <w:rFonts w:cstheme="minorHAnsi"/>
                <w:bCs/>
              </w:rPr>
            </w:pPr>
          </w:p>
        </w:tc>
        <w:tc>
          <w:tcPr>
            <w:tcW w:w="992" w:type="dxa"/>
            <w:tcBorders>
              <w:top w:val="nil"/>
              <w:left w:val="nil"/>
              <w:bottom w:val="single" w:sz="4" w:space="0" w:color="A6A6A6" w:themeColor="background1" w:themeShade="A6"/>
              <w:right w:val="single" w:sz="4" w:space="0" w:color="A6A6A6" w:themeColor="background1" w:themeShade="A6"/>
            </w:tcBorders>
          </w:tcPr>
          <w:p w14:paraId="60D43D2E" w14:textId="055E64E2" w:rsidR="000E352F" w:rsidRDefault="000E352F" w:rsidP="000B4F42">
            <w:pPr>
              <w:spacing w:before="60" w:after="60"/>
              <w:ind w:right="-244"/>
              <w:rPr>
                <w:rFonts w:cstheme="minorHAnsi"/>
                <w:bCs/>
              </w:rPr>
            </w:pPr>
            <w:r w:rsidRPr="005E2372">
              <w:rPr>
                <w:rFonts w:cstheme="minorHAnsi"/>
                <w:bCs/>
              </w:rPr>
              <w:sym w:font="Wingdings" w:char="F06F"/>
            </w:r>
            <w:r w:rsidR="00E327E5">
              <w:rPr>
                <w:rFonts w:cstheme="minorHAnsi"/>
                <w:bCs/>
              </w:rPr>
              <w:t xml:space="preserve"> </w:t>
            </w:r>
            <w:r w:rsidRPr="005E2372">
              <w:rPr>
                <w:rFonts w:cstheme="minorHAnsi"/>
                <w:bCs/>
              </w:rPr>
              <w:t xml:space="preserve">No  </w:t>
            </w:r>
          </w:p>
          <w:p w14:paraId="493BF988" w14:textId="77777777" w:rsidR="000E352F" w:rsidRDefault="000E352F" w:rsidP="000B4F42">
            <w:pPr>
              <w:spacing w:before="60" w:after="60"/>
              <w:ind w:left="142" w:right="-244"/>
              <w:rPr>
                <w:rFonts w:cstheme="minorHAnsi"/>
                <w:bCs/>
              </w:rPr>
            </w:pPr>
          </w:p>
          <w:p w14:paraId="1CE0BEDC" w14:textId="77777777" w:rsidR="000E352F" w:rsidRPr="005E2372" w:rsidRDefault="000E352F" w:rsidP="000B4F42">
            <w:pPr>
              <w:spacing w:before="60" w:after="60"/>
              <w:ind w:left="142" w:right="-244"/>
              <w:rPr>
                <w:rFonts w:cstheme="minorHAnsi"/>
                <w:bCs/>
              </w:rPr>
            </w:pPr>
          </w:p>
        </w:tc>
      </w:tr>
      <w:tr w:rsidR="00F56DBD" w:rsidRPr="00AF6CD7" w14:paraId="4E5258FD" w14:textId="77777777" w:rsidTr="00B05342">
        <w:trPr>
          <w:trHeight w:val="574"/>
        </w:trPr>
        <w:tc>
          <w:tcPr>
            <w:tcW w:w="6943" w:type="dxa"/>
            <w:gridSpan w:val="2"/>
            <w:tcBorders>
              <w:top w:val="single" w:sz="4" w:space="0" w:color="A6A6A6" w:themeColor="background1" w:themeShade="A6"/>
              <w:bottom w:val="single" w:sz="4" w:space="0" w:color="FFFFFF" w:themeColor="background1"/>
            </w:tcBorders>
          </w:tcPr>
          <w:p w14:paraId="6ABC031B" w14:textId="77777777" w:rsidR="00F56DBD" w:rsidRPr="00200620" w:rsidRDefault="00F56DBD" w:rsidP="0089799D">
            <w:pPr>
              <w:spacing w:before="60" w:after="60"/>
              <w:ind w:left="142" w:right="-244"/>
              <w:rPr>
                <w:rFonts w:cstheme="minorHAnsi"/>
                <w:b/>
                <w:noProof/>
              </w:rPr>
            </w:pPr>
            <w:r w:rsidRPr="00AF6CD7">
              <w:rPr>
                <w:rFonts w:cstheme="minorHAnsi"/>
                <w:b/>
                <w:noProof/>
              </w:rPr>
              <w:t>Are there any specialist</w:t>
            </w:r>
            <w:r>
              <w:rPr>
                <w:rFonts w:cstheme="minorHAnsi"/>
                <w:b/>
                <w:noProof/>
              </w:rPr>
              <w:t>s or</w:t>
            </w:r>
            <w:r w:rsidRPr="00AF6CD7">
              <w:rPr>
                <w:rFonts w:cstheme="minorHAnsi"/>
                <w:b/>
                <w:noProof/>
              </w:rPr>
              <w:t xml:space="preserve"> agencies involved with you or your child?</w:t>
            </w:r>
          </w:p>
        </w:tc>
        <w:tc>
          <w:tcPr>
            <w:tcW w:w="4540" w:type="dxa"/>
            <w:gridSpan w:val="5"/>
            <w:tcBorders>
              <w:top w:val="single" w:sz="4" w:space="0" w:color="A6A6A6" w:themeColor="background1" w:themeShade="A6"/>
              <w:bottom w:val="single" w:sz="4" w:space="0" w:color="FFFFFF" w:themeColor="background1"/>
            </w:tcBorders>
          </w:tcPr>
          <w:p w14:paraId="49D01214" w14:textId="3A893CE2" w:rsidR="00F56DBD" w:rsidRPr="00AF6CD7" w:rsidRDefault="00F56DBD" w:rsidP="0049738C">
            <w:pPr>
              <w:spacing w:before="120" w:after="120"/>
              <w:ind w:right="-244"/>
              <w:rPr>
                <w:rFonts w:cstheme="minorHAnsi"/>
              </w:rPr>
            </w:pPr>
            <w:r w:rsidRPr="00AF6CD7">
              <w:rPr>
                <w:rFonts w:cstheme="minorHAnsi"/>
              </w:rPr>
              <w:sym w:font="Wingdings" w:char="F06F"/>
            </w:r>
            <w:r>
              <w:rPr>
                <w:rFonts w:cstheme="minorHAnsi"/>
              </w:rPr>
              <w:t xml:space="preserve"> On a waiting list</w:t>
            </w:r>
            <w:r w:rsidRPr="00AF6CD7">
              <w:rPr>
                <w:rFonts w:cstheme="minorHAnsi"/>
              </w:rPr>
              <w:t xml:space="preserve"> </w:t>
            </w:r>
            <w:r w:rsidR="00936378">
              <w:rPr>
                <w:rFonts w:cstheme="minorHAnsi"/>
              </w:rPr>
              <w:t xml:space="preserve"> </w:t>
            </w:r>
            <w:r>
              <w:rPr>
                <w:rFonts w:cstheme="minorHAnsi"/>
              </w:rPr>
              <w:t xml:space="preserve">   </w:t>
            </w:r>
            <w:r w:rsidRPr="00AF6CD7">
              <w:rPr>
                <w:rFonts w:cstheme="minorHAnsi"/>
              </w:rPr>
              <w:sym w:font="Wingdings" w:char="F06F"/>
            </w:r>
            <w:r>
              <w:rPr>
                <w:rFonts w:cstheme="minorHAnsi"/>
              </w:rPr>
              <w:t xml:space="preserve"> Yes</w:t>
            </w:r>
            <w:r w:rsidRPr="00AF6CD7">
              <w:rPr>
                <w:rFonts w:cstheme="minorHAnsi"/>
              </w:rPr>
              <w:t xml:space="preserve">  </w:t>
            </w:r>
            <w:r>
              <w:rPr>
                <w:rFonts w:cstheme="minorHAnsi"/>
              </w:rPr>
              <w:t xml:space="preserve">       </w:t>
            </w:r>
            <w:r w:rsidR="0049738C">
              <w:rPr>
                <w:rFonts w:cstheme="minorHAnsi"/>
              </w:rPr>
              <w:t xml:space="preserve">    </w:t>
            </w:r>
            <w:r w:rsidRPr="00AF6CD7">
              <w:rPr>
                <w:rFonts w:cstheme="minorHAnsi"/>
              </w:rPr>
              <w:sym w:font="Wingdings" w:char="F06F"/>
            </w:r>
            <w:r>
              <w:rPr>
                <w:rFonts w:cstheme="minorHAnsi"/>
              </w:rPr>
              <w:t xml:space="preserve"> </w:t>
            </w:r>
            <w:r w:rsidRPr="00AF6CD7">
              <w:rPr>
                <w:rFonts w:cstheme="minorHAnsi"/>
              </w:rPr>
              <w:t xml:space="preserve">No </w:t>
            </w:r>
          </w:p>
        </w:tc>
      </w:tr>
      <w:tr w:rsidR="00F56DBD" w:rsidRPr="00AF6CD7" w14:paraId="49C39ACB" w14:textId="77777777" w:rsidTr="00B05342">
        <w:trPr>
          <w:trHeight w:val="1688"/>
        </w:trPr>
        <w:tc>
          <w:tcPr>
            <w:tcW w:w="11483" w:type="dxa"/>
            <w:gridSpan w:val="7"/>
            <w:tcBorders>
              <w:top w:val="single" w:sz="4" w:space="0" w:color="FFFFFF" w:themeColor="background1"/>
              <w:bottom w:val="single" w:sz="4" w:space="0" w:color="FFFFFF" w:themeColor="background1"/>
            </w:tcBorders>
          </w:tcPr>
          <w:p w14:paraId="78B274D5" w14:textId="0BF3BBB2" w:rsidR="00F56DBD" w:rsidRPr="00BA5975" w:rsidRDefault="00F56DBD" w:rsidP="00936378">
            <w:pPr>
              <w:spacing w:before="60" w:after="120"/>
              <w:ind w:left="142" w:right="-244"/>
              <w:rPr>
                <w:rFonts w:cstheme="minorHAnsi"/>
                <w:noProof/>
                <w:sz w:val="18"/>
                <w:szCs w:val="18"/>
              </w:rPr>
            </w:pPr>
            <w:r w:rsidRPr="00BA5975">
              <w:rPr>
                <w:rFonts w:cstheme="minorHAnsi"/>
                <w:noProof/>
                <w:sz w:val="18"/>
                <w:szCs w:val="18"/>
              </w:rPr>
              <w:t xml:space="preserve">e.g. </w:t>
            </w:r>
            <w:r w:rsidR="00114A66" w:rsidRPr="00BA5975">
              <w:rPr>
                <w:rFonts w:cstheme="minorHAnsi"/>
                <w:noProof/>
                <w:sz w:val="18"/>
                <w:szCs w:val="18"/>
              </w:rPr>
              <w:t>Department of Families, Fairness and Housing</w:t>
            </w:r>
            <w:r w:rsidR="00941547" w:rsidRPr="00BA5975">
              <w:rPr>
                <w:rFonts w:cstheme="minorHAnsi"/>
                <w:noProof/>
                <w:sz w:val="18"/>
                <w:szCs w:val="18"/>
              </w:rPr>
              <w:t xml:space="preserve">, </w:t>
            </w:r>
            <w:r w:rsidRPr="00BA5975">
              <w:rPr>
                <w:rFonts w:cstheme="minorHAnsi"/>
                <w:noProof/>
                <w:sz w:val="18"/>
                <w:szCs w:val="18"/>
              </w:rPr>
              <w:t>Noahs Ark, IPC, Anglicare, Scope, Royal Childrens Hospital, paediatrician?</w:t>
            </w:r>
            <w:r w:rsidR="00BA5975">
              <w:rPr>
                <w:rFonts w:cstheme="minorHAnsi"/>
                <w:noProof/>
                <w:sz w:val="18"/>
                <w:szCs w:val="18"/>
              </w:rPr>
              <w:br/>
            </w:r>
            <w:r w:rsidR="00BA5975">
              <w:rPr>
                <w:rFonts w:cstheme="minorHAnsi"/>
                <w:noProof/>
                <w:sz w:val="18"/>
                <w:szCs w:val="18"/>
              </w:rPr>
              <w:br/>
            </w:r>
            <w:r w:rsidRPr="009668F7">
              <w:rPr>
                <w:rFonts w:cstheme="minorHAnsi"/>
                <w:iCs/>
                <w:noProof/>
              </w:rPr>
              <w:t>If Yes, please provide contact details below and attach any supporting documentation</w:t>
            </w:r>
          </w:p>
          <w:p w14:paraId="47D5C9C9" w14:textId="14D5FF49" w:rsidR="00BA5975" w:rsidRDefault="00936378" w:rsidP="00936378">
            <w:pPr>
              <w:spacing w:before="60" w:after="120"/>
              <w:ind w:right="-244"/>
              <w:rPr>
                <w:rFonts w:cstheme="minorHAnsi"/>
                <w:noProof/>
              </w:rPr>
            </w:pPr>
            <w:r>
              <w:rPr>
                <w:rFonts w:cstheme="minorHAnsi"/>
                <w:noProof/>
              </w:rPr>
              <w:t xml:space="preserve">  </w:t>
            </w:r>
            <w:r w:rsidR="00F56DBD" w:rsidRPr="00AF6CD7">
              <w:rPr>
                <w:rFonts w:cstheme="minorHAnsi"/>
                <w:noProof/>
              </w:rPr>
              <w:t xml:space="preserve">Agency </w:t>
            </w:r>
            <w:r w:rsidR="00F56DBD">
              <w:rPr>
                <w:rFonts w:cstheme="minorHAnsi"/>
                <w:noProof/>
              </w:rPr>
              <w:t>Name:</w:t>
            </w:r>
            <w:r w:rsidR="00893446">
              <w:rPr>
                <w:rFonts w:cstheme="minorHAnsi"/>
                <w:noProof/>
              </w:rPr>
              <w:t xml:space="preserve"> </w:t>
            </w:r>
            <w:r w:rsidR="00893446">
              <w:rPr>
                <w:rFonts w:cstheme="minorHAnsi"/>
              </w:rPr>
              <w:t xml:space="preserve">____________________________________ </w:t>
            </w:r>
          </w:p>
          <w:p w14:paraId="69D92093" w14:textId="04F47DA8" w:rsidR="00F56DBD" w:rsidRPr="00936378" w:rsidRDefault="00936378" w:rsidP="00936378">
            <w:pPr>
              <w:spacing w:before="60" w:after="120"/>
              <w:ind w:right="-244"/>
              <w:rPr>
                <w:rFonts w:cstheme="minorHAnsi"/>
                <w:noProof/>
              </w:rPr>
            </w:pPr>
            <w:r>
              <w:rPr>
                <w:rFonts w:cstheme="minorHAnsi"/>
                <w:noProof/>
              </w:rPr>
              <w:t xml:space="preserve">  </w:t>
            </w:r>
            <w:r w:rsidR="00F56DBD" w:rsidRPr="00AF6CD7">
              <w:rPr>
                <w:rFonts w:cstheme="minorHAnsi"/>
                <w:noProof/>
              </w:rPr>
              <w:t>Contact Name:</w:t>
            </w:r>
            <w:r w:rsidR="00893446">
              <w:rPr>
                <w:rFonts w:cstheme="minorHAnsi"/>
                <w:noProof/>
              </w:rPr>
              <w:t xml:space="preserve"> </w:t>
            </w:r>
            <w:r w:rsidR="00893446">
              <w:rPr>
                <w:rFonts w:cstheme="minorHAnsi"/>
              </w:rPr>
              <w:t>___________________________________</w:t>
            </w:r>
            <w:proofErr w:type="gramStart"/>
            <w:r w:rsidR="00893446">
              <w:rPr>
                <w:rFonts w:cstheme="minorHAnsi"/>
              </w:rPr>
              <w:t xml:space="preserve">_ </w:t>
            </w:r>
            <w:r w:rsidR="00F56DBD">
              <w:rPr>
                <w:rFonts w:cstheme="minorHAnsi"/>
                <w:noProof/>
              </w:rPr>
              <w:t xml:space="preserve"> </w:t>
            </w:r>
            <w:r w:rsidR="00F56DBD" w:rsidRPr="00AF6CD7">
              <w:rPr>
                <w:rFonts w:cstheme="minorHAnsi"/>
                <w:noProof/>
              </w:rPr>
              <w:t>Contact</w:t>
            </w:r>
            <w:proofErr w:type="gramEnd"/>
            <w:r w:rsidR="00F56DBD" w:rsidRPr="00AF6CD7">
              <w:rPr>
                <w:rFonts w:cstheme="minorHAnsi"/>
                <w:noProof/>
              </w:rPr>
              <w:t xml:space="preserve"> Number:</w:t>
            </w:r>
            <w:r w:rsidR="00685DEC">
              <w:rPr>
                <w:rFonts w:cstheme="minorHAnsi"/>
                <w:noProof/>
              </w:rPr>
              <w:t xml:space="preserve"> </w:t>
            </w:r>
            <w:r w:rsidR="00685DEC">
              <w:rPr>
                <w:rFonts w:cstheme="minorHAnsi"/>
              </w:rPr>
              <w:t>____________________</w:t>
            </w:r>
          </w:p>
        </w:tc>
      </w:tr>
      <w:tr w:rsidR="00E96C62" w14:paraId="26A4B016" w14:textId="77777777" w:rsidTr="00B05342">
        <w:tc>
          <w:tcPr>
            <w:tcW w:w="9073" w:type="dxa"/>
            <w:gridSpan w:val="4"/>
            <w:tcBorders>
              <w:top w:val="single" w:sz="4" w:space="0" w:color="A6A6A6" w:themeColor="background1" w:themeShade="A6"/>
              <w:bottom w:val="nil"/>
            </w:tcBorders>
          </w:tcPr>
          <w:p w14:paraId="0BAE07AE" w14:textId="77777777" w:rsidR="00E96C62" w:rsidRPr="00AF6CD7" w:rsidRDefault="00E96C62" w:rsidP="00363B62">
            <w:pPr>
              <w:spacing w:before="60" w:after="60"/>
              <w:ind w:left="142" w:right="33"/>
              <w:rPr>
                <w:rFonts w:cstheme="minorHAnsi"/>
                <w:b/>
                <w:noProof/>
              </w:rPr>
            </w:pPr>
            <w:r>
              <w:rPr>
                <w:rFonts w:cstheme="minorHAnsi"/>
                <w:b/>
                <w:noProof/>
              </w:rPr>
              <w:t xml:space="preserve">Is your child or family known </w:t>
            </w:r>
            <w:r w:rsidRPr="00AF6CD7">
              <w:rPr>
                <w:rFonts w:cstheme="minorHAnsi"/>
                <w:b/>
                <w:noProof/>
              </w:rPr>
              <w:t>to Child Protection</w:t>
            </w:r>
            <w:r>
              <w:rPr>
                <w:rFonts w:cstheme="minorHAnsi"/>
                <w:b/>
                <w:noProof/>
              </w:rPr>
              <w:t xml:space="preserve"> Services or the Department of Families, Fairness and Housing</w:t>
            </w:r>
            <w:r w:rsidRPr="00AF6CD7">
              <w:rPr>
                <w:rFonts w:cstheme="minorHAnsi"/>
                <w:b/>
                <w:noProof/>
              </w:rPr>
              <w:t>?</w:t>
            </w:r>
          </w:p>
        </w:tc>
        <w:tc>
          <w:tcPr>
            <w:tcW w:w="1418" w:type="dxa"/>
            <w:gridSpan w:val="2"/>
            <w:tcBorders>
              <w:top w:val="single" w:sz="4" w:space="0" w:color="A6A6A6" w:themeColor="background1" w:themeShade="A6"/>
              <w:bottom w:val="nil"/>
            </w:tcBorders>
          </w:tcPr>
          <w:p w14:paraId="17A9C003" w14:textId="1C873FF9" w:rsidR="00E96C62" w:rsidRPr="00AF6CD7" w:rsidRDefault="00E96C62" w:rsidP="00D96BCA">
            <w:pPr>
              <w:spacing w:before="120" w:after="120"/>
              <w:ind w:right="-244"/>
              <w:rPr>
                <w:rFonts w:cstheme="minorHAnsi"/>
              </w:rPr>
            </w:pPr>
            <w:r w:rsidRPr="00AF6CD7">
              <w:rPr>
                <w:rFonts w:cstheme="minorHAnsi"/>
              </w:rPr>
              <w:sym w:font="Wingdings" w:char="F06F"/>
            </w:r>
            <w:r>
              <w:rPr>
                <w:rFonts w:cstheme="minorHAnsi"/>
              </w:rPr>
              <w:t xml:space="preserve"> Yes              </w:t>
            </w:r>
          </w:p>
        </w:tc>
        <w:tc>
          <w:tcPr>
            <w:tcW w:w="992" w:type="dxa"/>
            <w:tcBorders>
              <w:top w:val="single" w:sz="4" w:space="0" w:color="A6A6A6" w:themeColor="background1" w:themeShade="A6"/>
              <w:bottom w:val="nil"/>
            </w:tcBorders>
          </w:tcPr>
          <w:p w14:paraId="4531E82C" w14:textId="1D210AD8" w:rsidR="00E96C62" w:rsidRDefault="00E96C62" w:rsidP="00D96BCA">
            <w:pPr>
              <w:spacing w:before="120" w:after="120"/>
              <w:ind w:right="-244"/>
              <w:rPr>
                <w:rFonts w:cstheme="minorHAnsi"/>
              </w:rPr>
            </w:pPr>
            <w:r w:rsidRPr="00AF6CD7">
              <w:rPr>
                <w:rFonts w:cstheme="minorHAnsi"/>
              </w:rPr>
              <w:sym w:font="Wingdings" w:char="F06F"/>
            </w:r>
            <w:r>
              <w:rPr>
                <w:rFonts w:cstheme="minorHAnsi"/>
              </w:rPr>
              <w:t xml:space="preserve"> No</w:t>
            </w:r>
          </w:p>
        </w:tc>
      </w:tr>
      <w:tr w:rsidR="009F1485" w14:paraId="38CEF782" w14:textId="77777777" w:rsidTr="00B05342">
        <w:trPr>
          <w:trHeight w:val="1723"/>
        </w:trPr>
        <w:tc>
          <w:tcPr>
            <w:tcW w:w="11483" w:type="dxa"/>
            <w:gridSpan w:val="7"/>
            <w:tcBorders>
              <w:top w:val="nil"/>
              <w:bottom w:val="nil"/>
            </w:tcBorders>
          </w:tcPr>
          <w:p w14:paraId="67E91F6B" w14:textId="363AE642" w:rsidR="009F1485" w:rsidRDefault="009F1485" w:rsidP="009F1485">
            <w:pPr>
              <w:spacing w:before="120" w:after="120"/>
              <w:ind w:left="142" w:right="-244"/>
              <w:rPr>
                <w:rFonts w:cstheme="minorHAnsi"/>
              </w:rPr>
            </w:pPr>
            <w:r w:rsidRPr="009668F7">
              <w:rPr>
                <w:rFonts w:cstheme="minorHAnsi"/>
                <w:bCs/>
                <w:noProof/>
              </w:rPr>
              <w:t xml:space="preserve">If Yes, please provide </w:t>
            </w:r>
            <w:r w:rsidR="006750CB">
              <w:rPr>
                <w:rFonts w:cstheme="minorHAnsi"/>
                <w:bCs/>
                <w:noProof/>
              </w:rPr>
              <w:t xml:space="preserve">the </w:t>
            </w:r>
            <w:r w:rsidRPr="009668F7">
              <w:rPr>
                <w:rFonts w:cstheme="minorHAnsi"/>
                <w:bCs/>
                <w:noProof/>
              </w:rPr>
              <w:t>contact details of</w:t>
            </w:r>
            <w:r w:rsidR="00BE5F1D">
              <w:rPr>
                <w:rFonts w:cstheme="minorHAnsi"/>
                <w:bCs/>
                <w:noProof/>
              </w:rPr>
              <w:t xml:space="preserve"> your child protect</w:t>
            </w:r>
            <w:r w:rsidR="003E6F9F">
              <w:rPr>
                <w:rFonts w:cstheme="minorHAnsi"/>
                <w:bCs/>
                <w:noProof/>
              </w:rPr>
              <w:t>ion</w:t>
            </w:r>
            <w:r w:rsidRPr="009668F7">
              <w:rPr>
                <w:rFonts w:cstheme="minorHAnsi"/>
                <w:bCs/>
                <w:noProof/>
              </w:rPr>
              <w:t xml:space="preserve"> </w:t>
            </w:r>
            <w:r w:rsidR="006750CB">
              <w:rPr>
                <w:rFonts w:cstheme="minorHAnsi"/>
                <w:bCs/>
                <w:noProof/>
              </w:rPr>
              <w:t>caseworker</w:t>
            </w:r>
            <w:r w:rsidRPr="009668F7">
              <w:rPr>
                <w:rFonts w:cstheme="minorHAnsi"/>
                <w:bCs/>
                <w:noProof/>
              </w:rPr>
              <w:t>:</w:t>
            </w:r>
          </w:p>
          <w:p w14:paraId="75672927" w14:textId="562722FC" w:rsidR="009F1485" w:rsidRPr="009B3B62" w:rsidRDefault="009F1485" w:rsidP="00893446">
            <w:pPr>
              <w:spacing w:before="60" w:after="120"/>
              <w:ind w:left="142" w:right="174"/>
              <w:rPr>
                <w:rFonts w:cstheme="minorHAnsi"/>
                <w:bCs/>
                <w:noProof/>
              </w:rPr>
            </w:pPr>
            <w:r>
              <w:rPr>
                <w:rFonts w:cstheme="minorHAnsi"/>
                <w:bCs/>
                <w:noProof/>
              </w:rPr>
              <w:t>Contact Name:</w:t>
            </w:r>
            <w:r w:rsidR="00893446">
              <w:rPr>
                <w:rFonts w:cstheme="minorHAnsi"/>
                <w:bCs/>
                <w:noProof/>
              </w:rPr>
              <w:t xml:space="preserve"> </w:t>
            </w:r>
            <w:r w:rsidR="00893446">
              <w:rPr>
                <w:rFonts w:cstheme="minorHAnsi"/>
              </w:rPr>
              <w:t xml:space="preserve">____________________________________ </w:t>
            </w:r>
          </w:p>
          <w:p w14:paraId="66BEDD9B" w14:textId="69A87FB7" w:rsidR="009F1485" w:rsidRDefault="009F1485" w:rsidP="00893446">
            <w:pPr>
              <w:spacing w:before="60" w:after="240"/>
              <w:ind w:left="142" w:right="174"/>
              <w:rPr>
                <w:rFonts w:cstheme="minorHAnsi"/>
                <w:bCs/>
                <w:noProof/>
              </w:rPr>
            </w:pPr>
            <w:r>
              <w:rPr>
                <w:rFonts w:cstheme="minorHAnsi"/>
                <w:bCs/>
                <w:noProof/>
              </w:rPr>
              <w:t>Contact Number:</w:t>
            </w:r>
            <w:r w:rsidR="00893446">
              <w:rPr>
                <w:rFonts w:cstheme="minorHAnsi"/>
                <w:bCs/>
                <w:noProof/>
              </w:rPr>
              <w:t xml:space="preserve"> </w:t>
            </w:r>
            <w:r w:rsidR="00893446">
              <w:rPr>
                <w:rFonts w:cstheme="minorHAnsi"/>
              </w:rPr>
              <w:t xml:space="preserve">____________________________________ </w:t>
            </w:r>
          </w:p>
          <w:p w14:paraId="01C68AFF" w14:textId="5BD2A74E" w:rsidR="009F1485" w:rsidRDefault="00EC7BCA" w:rsidP="00893446">
            <w:pPr>
              <w:spacing w:before="120" w:after="120"/>
              <w:ind w:left="142" w:right="174"/>
              <w:jc w:val="center"/>
              <w:rPr>
                <w:rFonts w:cstheme="minorHAnsi"/>
              </w:rP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r w:rsidR="005E5E51" w:rsidRPr="00AF6CD7" w14:paraId="6AC85AC0" w14:textId="77777777" w:rsidTr="00B05342">
        <w:tc>
          <w:tcPr>
            <w:tcW w:w="11483" w:type="dxa"/>
            <w:gridSpan w:val="7"/>
            <w:tcBorders>
              <w:top w:val="single" w:sz="4" w:space="0" w:color="9C9E9F"/>
              <w:left w:val="single" w:sz="4" w:space="0" w:color="9C9E9F"/>
              <w:bottom w:val="nil"/>
              <w:right w:val="single" w:sz="4" w:space="0" w:color="9C9E9F"/>
            </w:tcBorders>
          </w:tcPr>
          <w:p w14:paraId="67DB7FF2" w14:textId="30D9C97F" w:rsidR="005E5E51" w:rsidRPr="00AF6CD7" w:rsidRDefault="005E5E51" w:rsidP="007F470F">
            <w:pPr>
              <w:spacing w:before="60" w:after="60"/>
              <w:ind w:left="142" w:right="-244"/>
              <w:rPr>
                <w:rFonts w:cstheme="minorHAnsi"/>
              </w:rPr>
            </w:pPr>
            <w:bookmarkStart w:id="0" w:name="_Hlk510103185"/>
            <w:r>
              <w:rPr>
                <w:rFonts w:cstheme="minorHAnsi"/>
                <w:b/>
                <w:noProof/>
              </w:rPr>
              <w:t>Child’s current living arrangements:</w:t>
            </w:r>
            <w:bookmarkEnd w:id="0"/>
          </w:p>
        </w:tc>
      </w:tr>
      <w:tr w:rsidR="00B139A1" w:rsidRPr="00AF6CD7" w14:paraId="5AC92A32"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tcPr>
          <w:p w14:paraId="54708168" w14:textId="0A7C1054" w:rsidR="00B139A1"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Both Parents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tcPr>
          <w:p w14:paraId="7DBA7A60" w14:textId="67D6B006" w:rsidR="00B139A1"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Parent/Guardian 1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tcPr>
          <w:p w14:paraId="4233DD9A" w14:textId="59AAEA6C" w:rsidR="00B139A1" w:rsidRPr="00AF6CD7" w:rsidRDefault="00B139A1" w:rsidP="003032F0">
            <w:pPr>
              <w:spacing w:before="60" w:after="60"/>
              <w:ind w:left="142" w:right="-244"/>
              <w:rPr>
                <w:rFonts w:cstheme="minorHAnsi"/>
              </w:rPr>
            </w:pPr>
            <w:r w:rsidRPr="00AF6CD7">
              <w:rPr>
                <w:rFonts w:cstheme="minorHAnsi"/>
              </w:rPr>
              <w:sym w:font="Wingdings" w:char="F06F"/>
            </w:r>
            <w:r>
              <w:rPr>
                <w:rFonts w:cstheme="minorHAnsi"/>
              </w:rPr>
              <w:t xml:space="preserve"> Parent/Guardian 2</w:t>
            </w:r>
          </w:p>
        </w:tc>
      </w:tr>
      <w:tr w:rsidR="00B139A1" w:rsidRPr="00AF6CD7" w14:paraId="0F41701C"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tcPr>
          <w:p w14:paraId="68F8CAA0" w14:textId="4ADB8613" w:rsidR="00B139A1" w:rsidRPr="00AF6CD7" w:rsidRDefault="009E75B6" w:rsidP="003032F0">
            <w:pPr>
              <w:spacing w:before="60" w:after="60"/>
              <w:ind w:left="142" w:right="-244"/>
              <w:rPr>
                <w:rFonts w:cstheme="minorHAnsi"/>
              </w:rPr>
            </w:pPr>
            <w:r w:rsidRPr="00AF6CD7">
              <w:rPr>
                <w:rFonts w:cstheme="minorHAnsi"/>
              </w:rPr>
              <w:sym w:font="Wingdings" w:char="F06F"/>
            </w:r>
            <w:r>
              <w:rPr>
                <w:rFonts w:cstheme="minorHAnsi"/>
              </w:rPr>
              <w:t xml:space="preserve"> Formal Kinship Care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tcPr>
          <w:p w14:paraId="2B825390" w14:textId="0F692E08" w:rsidR="00B139A1" w:rsidRPr="00AF6CD7" w:rsidRDefault="00E152ED" w:rsidP="003032F0">
            <w:pPr>
              <w:spacing w:before="60" w:after="60"/>
              <w:ind w:left="142" w:right="-244"/>
              <w:rPr>
                <w:rFonts w:cstheme="minorHAnsi"/>
              </w:rPr>
            </w:pPr>
            <w:r w:rsidRPr="00AF6CD7">
              <w:rPr>
                <w:rFonts w:cstheme="minorHAnsi"/>
              </w:rPr>
              <w:sym w:font="Wingdings" w:char="F06F"/>
            </w:r>
            <w:r>
              <w:rPr>
                <w:rFonts w:cstheme="minorHAnsi"/>
              </w:rPr>
              <w:t xml:space="preserve"> Foster Care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tcPr>
          <w:p w14:paraId="464990B6" w14:textId="434EF7C6" w:rsidR="00B139A1" w:rsidRPr="00AF6CD7" w:rsidRDefault="00273F94" w:rsidP="003032F0">
            <w:pPr>
              <w:spacing w:before="60" w:after="60"/>
              <w:ind w:left="142" w:right="-244"/>
              <w:rPr>
                <w:rFonts w:cstheme="minorHAnsi"/>
              </w:rPr>
            </w:pPr>
            <w:r w:rsidRPr="00AF6CD7">
              <w:rPr>
                <w:rFonts w:cstheme="minorHAnsi"/>
              </w:rPr>
              <w:sym w:font="Wingdings" w:char="F06F"/>
            </w:r>
            <w:r>
              <w:rPr>
                <w:rFonts w:cstheme="minorHAnsi"/>
              </w:rPr>
              <w:t xml:space="preserve"> Permanent Care</w:t>
            </w:r>
          </w:p>
        </w:tc>
      </w:tr>
      <w:tr w:rsidR="00B139A1" w:rsidRPr="00AF6CD7" w14:paraId="4D352905" w14:textId="77777777" w:rsidTr="00B05342">
        <w:trPr>
          <w:trHeight w:val="435"/>
        </w:trPr>
        <w:tc>
          <w:tcPr>
            <w:tcW w:w="3826" w:type="dxa"/>
            <w:tcBorders>
              <w:top w:val="single" w:sz="4" w:space="0" w:color="FFFFFF" w:themeColor="background1"/>
              <w:left w:val="single" w:sz="4" w:space="0" w:color="9C9E9F"/>
              <w:bottom w:val="single" w:sz="4" w:space="0" w:color="FFFFFF" w:themeColor="background1"/>
              <w:right w:val="single" w:sz="4" w:space="0" w:color="9C9E9F"/>
            </w:tcBorders>
          </w:tcPr>
          <w:p w14:paraId="178A1042" w14:textId="17AAD52C" w:rsidR="00B139A1" w:rsidRPr="00AF6CD7" w:rsidRDefault="00C22827" w:rsidP="003032F0">
            <w:pPr>
              <w:spacing w:before="60" w:after="60"/>
              <w:ind w:left="142" w:right="-244"/>
              <w:rPr>
                <w:rFonts w:cstheme="minorHAnsi"/>
              </w:rPr>
            </w:pPr>
            <w:r w:rsidRPr="00AF6CD7">
              <w:rPr>
                <w:rFonts w:cstheme="minorHAnsi"/>
              </w:rPr>
              <w:sym w:font="Wingdings" w:char="F06F"/>
            </w:r>
            <w:r>
              <w:rPr>
                <w:rFonts w:cstheme="minorHAnsi"/>
              </w:rPr>
              <w:t xml:space="preserve"> Residential Care                      </w:t>
            </w:r>
          </w:p>
        </w:tc>
        <w:tc>
          <w:tcPr>
            <w:tcW w:w="3827" w:type="dxa"/>
            <w:gridSpan w:val="2"/>
            <w:tcBorders>
              <w:top w:val="single" w:sz="4" w:space="0" w:color="FFFFFF" w:themeColor="background1"/>
              <w:left w:val="single" w:sz="4" w:space="0" w:color="9C9E9F"/>
              <w:bottom w:val="single" w:sz="4" w:space="0" w:color="FFFFFF" w:themeColor="background1"/>
              <w:right w:val="single" w:sz="4" w:space="0" w:color="9C9E9F"/>
            </w:tcBorders>
          </w:tcPr>
          <w:p w14:paraId="269E7757" w14:textId="1BE39B9D" w:rsidR="00B139A1" w:rsidRPr="00AF6CD7" w:rsidRDefault="00AD0449" w:rsidP="003032F0">
            <w:pPr>
              <w:spacing w:before="60" w:after="60"/>
              <w:ind w:left="142" w:right="-244"/>
              <w:rPr>
                <w:rFonts w:cstheme="minorHAnsi"/>
              </w:rPr>
            </w:pPr>
            <w:r w:rsidRPr="00AF6CD7">
              <w:rPr>
                <w:rFonts w:cstheme="minorHAnsi"/>
              </w:rPr>
              <w:sym w:font="Wingdings" w:char="F06F"/>
            </w:r>
            <w:r>
              <w:rPr>
                <w:rFonts w:cstheme="minorHAnsi"/>
              </w:rPr>
              <w:t xml:space="preserve"> Informal Kinship Care              </w:t>
            </w:r>
          </w:p>
        </w:tc>
        <w:tc>
          <w:tcPr>
            <w:tcW w:w="3830" w:type="dxa"/>
            <w:gridSpan w:val="4"/>
            <w:tcBorders>
              <w:top w:val="single" w:sz="4" w:space="0" w:color="FFFFFF" w:themeColor="background1"/>
              <w:left w:val="single" w:sz="4" w:space="0" w:color="9C9E9F"/>
              <w:bottom w:val="single" w:sz="4" w:space="0" w:color="FFFFFF" w:themeColor="background1"/>
              <w:right w:val="single" w:sz="4" w:space="0" w:color="9C9E9F"/>
            </w:tcBorders>
          </w:tcPr>
          <w:p w14:paraId="5C769B6A" w14:textId="5E5E324B" w:rsidR="00B139A1" w:rsidRPr="00AF6CD7" w:rsidRDefault="003032F0" w:rsidP="003032F0">
            <w:pPr>
              <w:spacing w:before="60" w:after="60"/>
              <w:ind w:left="142" w:right="-244"/>
              <w:rPr>
                <w:rFonts w:cstheme="minorHAnsi"/>
              </w:rPr>
            </w:pPr>
            <w:r w:rsidRPr="00AF6CD7">
              <w:rPr>
                <w:rFonts w:cstheme="minorHAnsi"/>
              </w:rPr>
              <w:sym w:font="Wingdings" w:char="F06F"/>
            </w:r>
            <w:r>
              <w:rPr>
                <w:rFonts w:cstheme="minorHAnsi"/>
              </w:rPr>
              <w:t xml:space="preserve"> In Out of Home Care</w:t>
            </w:r>
          </w:p>
        </w:tc>
      </w:tr>
      <w:tr w:rsidR="00AA7269" w:rsidRPr="004F0385" w14:paraId="1A047810" w14:textId="77777777" w:rsidTr="00B05342">
        <w:tc>
          <w:tcPr>
            <w:tcW w:w="11483" w:type="dxa"/>
            <w:gridSpan w:val="7"/>
            <w:tcBorders>
              <w:top w:val="single" w:sz="4" w:space="0" w:color="FFFFFF" w:themeColor="background1"/>
              <w:left w:val="single" w:sz="4" w:space="0" w:color="9C9E9F"/>
              <w:bottom w:val="single" w:sz="4" w:space="0" w:color="FFFFFF" w:themeColor="background1"/>
              <w:right w:val="single" w:sz="4" w:space="0" w:color="9C9E9F"/>
            </w:tcBorders>
          </w:tcPr>
          <w:p w14:paraId="7264A46A" w14:textId="77777777" w:rsidR="00AA7269" w:rsidRPr="004F0385" w:rsidRDefault="00AA7269" w:rsidP="007F470F">
            <w:pPr>
              <w:spacing w:before="120" w:after="60"/>
              <w:ind w:left="142" w:right="-244"/>
              <w:jc w:val="center"/>
              <w:rPr>
                <w:rFonts w:cstheme="minorHAnsi"/>
                <w:i/>
                <w:noProof/>
                <w:sz w:val="18"/>
                <w:szCs w:val="18"/>
              </w:rPr>
            </w:pPr>
            <w:r w:rsidRPr="00997C37">
              <w:rPr>
                <w:rFonts w:cstheme="minorHAnsi"/>
                <w:i/>
                <w:noProof/>
                <w:sz w:val="18"/>
                <w:szCs w:val="18"/>
              </w:rPr>
              <w:t>Out of home care is the term used to describe the placement of children away from their parents, due to concern they they are at risk of significant harm.</w:t>
            </w:r>
          </w:p>
        </w:tc>
      </w:tr>
      <w:tr w:rsidR="007739D6" w:rsidRPr="00AF6CD7" w14:paraId="63654A12" w14:textId="77777777" w:rsidTr="00D3371E">
        <w:tc>
          <w:tcPr>
            <w:tcW w:w="9073" w:type="dxa"/>
            <w:gridSpan w:val="4"/>
            <w:tcBorders>
              <w:top w:val="single" w:sz="4" w:space="0" w:color="9C9E9F"/>
              <w:bottom w:val="single" w:sz="4" w:space="0" w:color="BFBFBF" w:themeColor="background2" w:themeShade="BF"/>
            </w:tcBorders>
          </w:tcPr>
          <w:p w14:paraId="4689818A" w14:textId="77777777" w:rsidR="007739D6" w:rsidRPr="00AF6CD7" w:rsidRDefault="007739D6" w:rsidP="00C23D39">
            <w:pPr>
              <w:spacing w:before="120" w:after="60"/>
              <w:ind w:left="142" w:right="-244"/>
              <w:rPr>
                <w:rFonts w:cstheme="minorHAnsi"/>
                <w:b/>
                <w:noProof/>
              </w:rPr>
            </w:pPr>
            <w:r w:rsidRPr="00AF6CD7">
              <w:rPr>
                <w:rFonts w:cstheme="minorHAnsi"/>
                <w:b/>
                <w:noProof/>
              </w:rPr>
              <w:t>Are there any court orders, parenting orders or parenting plans in place?</w:t>
            </w:r>
          </w:p>
          <w:p w14:paraId="74E86D74" w14:textId="243B6F17" w:rsidR="007739D6" w:rsidRPr="00AF6CD7" w:rsidRDefault="007739D6" w:rsidP="00C23D39">
            <w:pPr>
              <w:spacing w:before="60" w:after="120"/>
              <w:ind w:left="142" w:right="-244"/>
              <w:rPr>
                <w:rFonts w:cstheme="minorHAnsi"/>
                <w:noProof/>
              </w:rPr>
            </w:pPr>
            <w:r w:rsidRPr="00BC3C5D">
              <w:rPr>
                <w:rFonts w:cstheme="minorHAnsi"/>
                <w:iCs/>
                <w:noProof/>
              </w:rPr>
              <w:t>If yes, please attach any supporting documentation.</w:t>
            </w:r>
          </w:p>
        </w:tc>
        <w:tc>
          <w:tcPr>
            <w:tcW w:w="1418" w:type="dxa"/>
            <w:gridSpan w:val="2"/>
            <w:tcBorders>
              <w:top w:val="single" w:sz="4" w:space="0" w:color="9C9E9F"/>
              <w:bottom w:val="single" w:sz="4" w:space="0" w:color="BFBFBF" w:themeColor="background2" w:themeShade="BF"/>
            </w:tcBorders>
          </w:tcPr>
          <w:p w14:paraId="13BC0144" w14:textId="7BEB809D" w:rsidR="007739D6" w:rsidRPr="00AF6CD7" w:rsidRDefault="007739D6" w:rsidP="00CC7815">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Yes</w:t>
            </w:r>
          </w:p>
        </w:tc>
        <w:tc>
          <w:tcPr>
            <w:tcW w:w="992" w:type="dxa"/>
            <w:tcBorders>
              <w:top w:val="single" w:sz="4" w:space="0" w:color="9C9E9F"/>
              <w:bottom w:val="single" w:sz="4" w:space="0" w:color="BFBFBF" w:themeColor="background2" w:themeShade="BF"/>
            </w:tcBorders>
          </w:tcPr>
          <w:p w14:paraId="2E894693" w14:textId="0CE37FE0" w:rsidR="007739D6" w:rsidRPr="00AF6CD7" w:rsidRDefault="007739D6" w:rsidP="00A01CE9">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r w:rsidR="007739D6" w:rsidRPr="00AF6CD7" w14:paraId="5F8AF8C6" w14:textId="77777777" w:rsidTr="00D3371E">
        <w:trPr>
          <w:trHeight w:val="85"/>
        </w:trPr>
        <w:tc>
          <w:tcPr>
            <w:tcW w:w="9073" w:type="dxa"/>
            <w:gridSpan w:val="4"/>
            <w:tcBorders>
              <w:top w:val="single" w:sz="4" w:space="0" w:color="BFBFBF" w:themeColor="background2" w:themeShade="BF"/>
              <w:bottom w:val="single" w:sz="4" w:space="0" w:color="9C9E9F"/>
            </w:tcBorders>
          </w:tcPr>
          <w:p w14:paraId="0EAD73C5" w14:textId="77777777" w:rsidR="007739D6" w:rsidRPr="00AF6CD7" w:rsidRDefault="007739D6" w:rsidP="002536EF">
            <w:pPr>
              <w:spacing w:before="120" w:after="60"/>
              <w:ind w:left="142" w:right="-244"/>
              <w:rPr>
                <w:rFonts w:cstheme="minorHAnsi"/>
                <w:b/>
                <w:noProof/>
              </w:rPr>
            </w:pPr>
            <w:r w:rsidRPr="00AF6CD7">
              <w:rPr>
                <w:rFonts w:cstheme="minorHAnsi"/>
                <w:b/>
                <w:noProof/>
              </w:rPr>
              <w:t xml:space="preserve">Do you have any concerns about your child’s development? </w:t>
            </w:r>
          </w:p>
          <w:p w14:paraId="2F3EF34E" w14:textId="77777777" w:rsidR="007739D6" w:rsidRDefault="007739D6" w:rsidP="004009A8">
            <w:pPr>
              <w:spacing w:before="60" w:after="60"/>
              <w:ind w:left="142" w:right="-244"/>
              <w:rPr>
                <w:rFonts w:cstheme="minorHAnsi"/>
                <w:iCs/>
                <w:noProof/>
              </w:rPr>
            </w:pPr>
            <w:r w:rsidRPr="00BC3C5D">
              <w:rPr>
                <w:rFonts w:cstheme="minorHAnsi"/>
                <w:iCs/>
                <w:noProof/>
              </w:rPr>
              <w:t>If yes, please provide details and attach any supporting documentation</w:t>
            </w:r>
          </w:p>
          <w:p w14:paraId="1D08CDA8" w14:textId="77777777" w:rsidR="007739D6" w:rsidRPr="00CD0C39" w:rsidRDefault="007739D6" w:rsidP="004009A8">
            <w:pPr>
              <w:spacing w:before="60" w:after="60"/>
              <w:ind w:left="142" w:right="-244"/>
              <w:rPr>
                <w:rFonts w:cstheme="minorHAnsi"/>
                <w:iCs/>
                <w:noProof/>
                <w:sz w:val="18"/>
                <w:szCs w:val="18"/>
              </w:rPr>
            </w:pPr>
          </w:p>
          <w:p w14:paraId="75C66318" w14:textId="77777777" w:rsidR="007739D6" w:rsidRPr="00CD0C39" w:rsidRDefault="007739D6" w:rsidP="004009A8">
            <w:pPr>
              <w:spacing w:before="60" w:after="60"/>
              <w:ind w:left="142" w:right="-244"/>
              <w:rPr>
                <w:rFonts w:cstheme="minorHAnsi"/>
                <w:iCs/>
                <w:noProof/>
                <w:sz w:val="18"/>
                <w:szCs w:val="18"/>
              </w:rPr>
            </w:pPr>
          </w:p>
          <w:p w14:paraId="56D49158" w14:textId="77777777" w:rsidR="007739D6" w:rsidRDefault="007739D6" w:rsidP="00CC7815">
            <w:pPr>
              <w:spacing w:before="60" w:after="60"/>
              <w:ind w:right="33"/>
              <w:rPr>
                <w:rFonts w:cstheme="minorHAnsi"/>
                <w:i/>
                <w:noProof/>
                <w:sz w:val="8"/>
                <w:szCs w:val="8"/>
              </w:rPr>
            </w:pPr>
          </w:p>
          <w:p w14:paraId="53BE37C9" w14:textId="33D8C01A" w:rsidR="007739D6" w:rsidRPr="00AF6CD7" w:rsidRDefault="007739D6" w:rsidP="00C23D39">
            <w:pPr>
              <w:spacing w:before="120" w:after="60"/>
              <w:ind w:left="142" w:right="-244"/>
              <w:rPr>
                <w:rFonts w:cstheme="minorHAnsi"/>
                <w:b/>
                <w:noProof/>
              </w:rPr>
            </w:pPr>
            <w:r>
              <w:rPr>
                <w:rFonts w:cstheme="minorHAnsi"/>
                <w:sz w:val="8"/>
                <w:szCs w:val="8"/>
              </w:rPr>
              <w:tab/>
            </w:r>
          </w:p>
        </w:tc>
        <w:tc>
          <w:tcPr>
            <w:tcW w:w="1418" w:type="dxa"/>
            <w:gridSpan w:val="2"/>
            <w:tcBorders>
              <w:top w:val="single" w:sz="4" w:space="0" w:color="BFBFBF" w:themeColor="background2" w:themeShade="BF"/>
              <w:bottom w:val="single" w:sz="4" w:space="0" w:color="9C9E9F"/>
            </w:tcBorders>
          </w:tcPr>
          <w:p w14:paraId="436EECE4" w14:textId="1D4E64D6" w:rsidR="007739D6" w:rsidRPr="00AF6CD7" w:rsidRDefault="007739D6" w:rsidP="00CC7815">
            <w:pPr>
              <w:spacing w:before="60" w:after="60"/>
              <w:ind w:left="142" w:right="-244"/>
              <w:rPr>
                <w:rFonts w:cstheme="minorHAnsi"/>
              </w:rPr>
            </w:pPr>
            <w:r w:rsidRPr="00AF6CD7">
              <w:rPr>
                <w:rFonts w:cstheme="minorHAnsi"/>
              </w:rPr>
              <w:sym w:font="Wingdings" w:char="F06F"/>
            </w:r>
            <w:r>
              <w:rPr>
                <w:rFonts w:cstheme="minorHAnsi"/>
              </w:rPr>
              <w:t xml:space="preserve"> </w:t>
            </w:r>
            <w:r w:rsidRPr="00AF6CD7">
              <w:rPr>
                <w:rFonts w:cstheme="minorHAnsi"/>
              </w:rPr>
              <w:t>Yes</w:t>
            </w:r>
          </w:p>
        </w:tc>
        <w:tc>
          <w:tcPr>
            <w:tcW w:w="992" w:type="dxa"/>
            <w:tcBorders>
              <w:top w:val="single" w:sz="4" w:space="0" w:color="BFBFBF" w:themeColor="background2" w:themeShade="BF"/>
              <w:bottom w:val="single" w:sz="4" w:space="0" w:color="9C9E9F"/>
            </w:tcBorders>
          </w:tcPr>
          <w:p w14:paraId="1182BCA0" w14:textId="637F32D7" w:rsidR="007739D6" w:rsidRPr="00AF6CD7" w:rsidRDefault="007739D6" w:rsidP="00A01CE9">
            <w:pPr>
              <w:spacing w:before="60" w:after="60"/>
              <w:ind w:right="-244"/>
              <w:rPr>
                <w:rFonts w:cstheme="minorHAnsi"/>
              </w:rPr>
            </w:pPr>
            <w:r w:rsidRPr="00AF6CD7">
              <w:rPr>
                <w:rFonts w:cstheme="minorHAnsi"/>
              </w:rPr>
              <w:sym w:font="Wingdings" w:char="F06F"/>
            </w:r>
            <w:r>
              <w:rPr>
                <w:rFonts w:cstheme="minorHAnsi"/>
              </w:rPr>
              <w:t xml:space="preserve"> </w:t>
            </w:r>
            <w:r w:rsidRPr="00AF6CD7">
              <w:rPr>
                <w:rFonts w:cstheme="minorHAnsi"/>
              </w:rPr>
              <w:t>No</w:t>
            </w:r>
          </w:p>
        </w:tc>
      </w:tr>
    </w:tbl>
    <w:p w14:paraId="58F41A19" w14:textId="77777777" w:rsidR="002A7F7B" w:rsidRDefault="002A7F7B">
      <w:r>
        <w:br w:type="page"/>
      </w:r>
    </w:p>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1483"/>
      </w:tblGrid>
      <w:tr w:rsidR="002A7F7B" w:rsidRPr="00AF6CD7" w14:paraId="5EEBD0DB" w14:textId="77777777" w:rsidTr="00B67DEF">
        <w:tc>
          <w:tcPr>
            <w:tcW w:w="11483" w:type="dxa"/>
            <w:tcBorders>
              <w:top w:val="single" w:sz="4" w:space="0" w:color="9C9E9F"/>
              <w:left w:val="single" w:sz="4" w:space="0" w:color="9C9E9F"/>
              <w:bottom w:val="single" w:sz="4" w:space="0" w:color="9C9E9F"/>
            </w:tcBorders>
            <w:shd w:val="clear" w:color="auto" w:fill="1C3152" w:themeFill="text2" w:themeFillShade="BF"/>
          </w:tcPr>
          <w:p w14:paraId="1651E5DB" w14:textId="5B203CEF" w:rsidR="002A7F7B" w:rsidRPr="00AF6CD7" w:rsidRDefault="002A7F7B" w:rsidP="008E7EE3">
            <w:pPr>
              <w:spacing w:before="60" w:after="120"/>
              <w:ind w:left="142" w:right="-244"/>
              <w:rPr>
                <w:rFonts w:cstheme="minorHAnsi"/>
              </w:rPr>
            </w:pPr>
            <w:r w:rsidRPr="00AF6CD7">
              <w:rPr>
                <w:rFonts w:cstheme="minorHAnsi"/>
                <w:b/>
                <w:color w:val="FFFFFF" w:themeColor="background1"/>
              </w:rPr>
              <w:lastRenderedPageBreak/>
              <w:t>202</w:t>
            </w:r>
            <w:r w:rsidR="005A5249">
              <w:rPr>
                <w:rFonts w:cstheme="minorHAnsi"/>
                <w:b/>
                <w:color w:val="FFFFFF" w:themeColor="background1"/>
              </w:rPr>
              <w:t>6</w:t>
            </w:r>
            <w:r>
              <w:rPr>
                <w:rFonts w:cstheme="minorHAnsi"/>
                <w:b/>
                <w:color w:val="FFFFFF" w:themeColor="background1"/>
              </w:rPr>
              <w:t xml:space="preserve"> FREE KINDERGARTEN</w:t>
            </w:r>
          </w:p>
        </w:tc>
      </w:tr>
      <w:tr w:rsidR="006D586C" w:rsidRPr="00AF6CD7" w14:paraId="73EA33B4" w14:textId="77777777" w:rsidTr="001D3713">
        <w:tc>
          <w:tcPr>
            <w:tcW w:w="11483" w:type="dxa"/>
            <w:tcBorders>
              <w:top w:val="single" w:sz="4" w:space="0" w:color="9C9E9F"/>
              <w:left w:val="single" w:sz="4" w:space="0" w:color="9C9E9F"/>
              <w:bottom w:val="nil"/>
            </w:tcBorders>
          </w:tcPr>
          <w:p w14:paraId="6225410B" w14:textId="77777777" w:rsidR="006D586C" w:rsidRPr="000F5BAE" w:rsidRDefault="006D586C" w:rsidP="001C3631">
            <w:pPr>
              <w:pStyle w:val="LetterText"/>
              <w:spacing w:before="60"/>
              <w:ind w:left="142" w:right="244"/>
              <w:jc w:val="both"/>
              <w:rPr>
                <w:rFonts w:asciiTheme="minorHAnsi" w:hAnsiTheme="minorHAnsi" w:cstheme="minorHAnsi"/>
                <w:b/>
                <w:bCs/>
              </w:rPr>
            </w:pPr>
            <w:r w:rsidRPr="000F5BAE">
              <w:rPr>
                <w:rFonts w:asciiTheme="minorHAnsi" w:hAnsiTheme="minorHAnsi" w:cstheme="minorHAnsi"/>
                <w:b/>
                <w:bCs/>
              </w:rPr>
              <w:t>From 2023, the Victorian Government is making kindergarten programs free for three and four-year-old children. Free Kinder is a critical component of the Victorian Government’s Best Start, Best Life reform.</w:t>
            </w:r>
          </w:p>
          <w:p w14:paraId="4A3D3D04" w14:textId="77777777" w:rsidR="006D586C" w:rsidRPr="000F5BAE" w:rsidRDefault="006D586C" w:rsidP="001C3631">
            <w:pPr>
              <w:pStyle w:val="LetterText"/>
              <w:ind w:left="142" w:right="244"/>
              <w:jc w:val="both"/>
              <w:rPr>
                <w:rFonts w:asciiTheme="minorHAnsi" w:hAnsiTheme="minorHAnsi" w:cstheme="minorHAnsi"/>
                <w:b/>
                <w:bCs/>
              </w:rPr>
            </w:pPr>
          </w:p>
          <w:p w14:paraId="2A5AA7E8" w14:textId="77777777" w:rsidR="006D586C" w:rsidRPr="000F5BAE" w:rsidRDefault="006D586C" w:rsidP="001C3631">
            <w:pPr>
              <w:pStyle w:val="LetterText"/>
              <w:ind w:left="142" w:right="244"/>
              <w:jc w:val="both"/>
              <w:rPr>
                <w:rFonts w:asciiTheme="minorHAnsi" w:hAnsiTheme="minorHAnsi" w:cstheme="minorHAnsi"/>
                <w:b/>
                <w:bCs/>
              </w:rPr>
            </w:pPr>
            <w:r w:rsidRPr="000F5BAE">
              <w:rPr>
                <w:rFonts w:asciiTheme="minorHAnsi" w:hAnsiTheme="minorHAnsi" w:cstheme="minorHAnsi"/>
                <w:b/>
                <w:bCs/>
              </w:rPr>
              <w:t>Funding for your child’s free kinder program is provided to our service directly from the Victorian Government, so you will not be required to make any fee payments for three and four-year-old kinder programs.</w:t>
            </w:r>
          </w:p>
          <w:p w14:paraId="72E846DF" w14:textId="77777777" w:rsidR="006D586C" w:rsidRPr="000F5BAE" w:rsidRDefault="006D586C" w:rsidP="001C3631">
            <w:pPr>
              <w:pStyle w:val="LetterText"/>
              <w:ind w:left="142" w:right="244"/>
              <w:jc w:val="both"/>
              <w:rPr>
                <w:rFonts w:asciiTheme="minorHAnsi" w:hAnsiTheme="minorHAnsi" w:cstheme="minorHAnsi"/>
              </w:rPr>
            </w:pPr>
          </w:p>
          <w:p w14:paraId="53F3BFD0" w14:textId="77777777" w:rsidR="006D586C" w:rsidRPr="000F5BAE" w:rsidRDefault="006D586C" w:rsidP="001C3631">
            <w:pPr>
              <w:pStyle w:val="LetterText"/>
              <w:ind w:left="142" w:right="244"/>
              <w:jc w:val="both"/>
              <w:rPr>
                <w:rFonts w:asciiTheme="minorHAnsi" w:hAnsiTheme="minorHAnsi" w:cstheme="minorHAnsi"/>
              </w:rPr>
            </w:pPr>
            <w:r w:rsidRPr="000F5BAE">
              <w:rPr>
                <w:rFonts w:asciiTheme="minorHAnsi" w:hAnsiTheme="minorHAnsi" w:cstheme="minorHAnsi"/>
              </w:rPr>
              <w:t xml:space="preserve">In line with the Victorian Government’s requirements for Free Kinder, your child can access a 15-hour kindergarten program (or shorter Three-Year-Old Kindergarten program where less than 15 hours are offered) for free. </w:t>
            </w:r>
          </w:p>
          <w:p w14:paraId="4912707E" w14:textId="77777777" w:rsidR="006D586C" w:rsidRPr="000F5BAE" w:rsidRDefault="006D586C" w:rsidP="001C3631">
            <w:pPr>
              <w:pStyle w:val="LetterText"/>
              <w:ind w:left="142" w:right="244"/>
              <w:jc w:val="both"/>
              <w:rPr>
                <w:rFonts w:asciiTheme="minorHAnsi" w:hAnsiTheme="minorHAnsi" w:cstheme="minorHAnsi"/>
              </w:rPr>
            </w:pPr>
          </w:p>
          <w:p w14:paraId="63727B1F" w14:textId="77777777" w:rsidR="006D586C" w:rsidRPr="000F5BAE" w:rsidRDefault="006D586C" w:rsidP="001C3631">
            <w:pPr>
              <w:pStyle w:val="LetterText"/>
              <w:ind w:left="142" w:right="244"/>
              <w:jc w:val="both"/>
              <w:rPr>
                <w:rFonts w:asciiTheme="minorHAnsi" w:hAnsiTheme="minorHAnsi" w:cstheme="minorHAnsi"/>
              </w:rPr>
            </w:pPr>
            <w:r w:rsidRPr="000F5BAE">
              <w:rPr>
                <w:rFonts w:asciiTheme="minorHAnsi" w:hAnsiTheme="minorHAnsi" w:cstheme="minorHAnsi"/>
              </w:rPr>
              <w:t>Your child can only be funded for a kindergarten program place at one service at any one time and only for one year in a Three-Year-Old Kindergarten program and one year in a Four-Year-Old Kindergarten program (unless your child is assessed as being eligible for an additional year of Four-Year-Old Kindergarten by your child’s kindergarten teacher).</w:t>
            </w:r>
          </w:p>
          <w:p w14:paraId="39EA3CF0" w14:textId="77777777" w:rsidR="006D586C" w:rsidRPr="000F5BAE" w:rsidRDefault="006D586C" w:rsidP="001C3631">
            <w:pPr>
              <w:pStyle w:val="LetterText"/>
              <w:ind w:left="142" w:right="244"/>
              <w:jc w:val="both"/>
              <w:rPr>
                <w:rFonts w:asciiTheme="minorHAnsi" w:hAnsiTheme="minorHAnsi" w:cstheme="minorHAnsi"/>
              </w:rPr>
            </w:pPr>
          </w:p>
          <w:p w14:paraId="4DDEB59D" w14:textId="30387A42" w:rsidR="006D586C" w:rsidRPr="00AF6CD7" w:rsidRDefault="006D586C" w:rsidP="001C3631">
            <w:pPr>
              <w:spacing w:before="60" w:after="120"/>
              <w:ind w:left="142" w:right="244"/>
              <w:rPr>
                <w:rFonts w:cstheme="minorHAnsi"/>
              </w:rPr>
            </w:pPr>
            <w:bookmarkStart w:id="1" w:name="_Hlk109907561"/>
            <w:r w:rsidRPr="000F5BAE">
              <w:rPr>
                <w:rFonts w:cstheme="minorHAnsi"/>
              </w:rPr>
              <w:t xml:space="preserve">In 2026, if your child is enrolled to attend our Three-Year-Old Kindergarten or Four-Year-Old Kindergarten program, we can only claim kindergarten funding including Free Kinder payments for your child if this is the </w:t>
            </w:r>
            <w:r w:rsidRPr="000753CA">
              <w:rPr>
                <w:rFonts w:cstheme="minorHAnsi"/>
                <w:b/>
                <w:bCs/>
                <w:u w:val="single"/>
              </w:rPr>
              <w:t>only</w:t>
            </w:r>
            <w:r w:rsidRPr="000753CA">
              <w:rPr>
                <w:rFonts w:cstheme="minorHAnsi"/>
                <w:b/>
                <w:bCs/>
              </w:rPr>
              <w:t xml:space="preserve"> </w:t>
            </w:r>
            <w:r w:rsidRPr="000F5BAE">
              <w:rPr>
                <w:rFonts w:cstheme="minorHAnsi"/>
              </w:rPr>
              <w:t>Victorian Government funded kindergarten program, they are enrolled in.</w:t>
            </w:r>
            <w:bookmarkEnd w:id="1"/>
            <w:r>
              <w:t xml:space="preserve">    </w:t>
            </w:r>
          </w:p>
        </w:tc>
      </w:tr>
      <w:tr w:rsidR="007739D6" w:rsidRPr="00AF6CD7" w14:paraId="444E1D0D" w14:textId="77777777" w:rsidTr="00A7774D">
        <w:tc>
          <w:tcPr>
            <w:tcW w:w="11483" w:type="dxa"/>
            <w:tcBorders>
              <w:top w:val="single" w:sz="4" w:space="0" w:color="9C9E9F"/>
              <w:left w:val="single" w:sz="4" w:space="0" w:color="9C9E9F"/>
              <w:bottom w:val="single" w:sz="4" w:space="0" w:color="9C9E9F"/>
              <w:right w:val="single" w:sz="4" w:space="0" w:color="9C9E9F"/>
            </w:tcBorders>
            <w:shd w:val="clear" w:color="auto" w:fill="1C3152" w:themeFill="text2" w:themeFillShade="BF"/>
          </w:tcPr>
          <w:p w14:paraId="0B370D42" w14:textId="77777777" w:rsidR="007739D6" w:rsidRDefault="007739D6" w:rsidP="008E7EE3">
            <w:pPr>
              <w:pStyle w:val="ListParagraph"/>
              <w:spacing w:before="60" w:after="120"/>
              <w:ind w:left="142" w:right="-244"/>
              <w:rPr>
                <w:rFonts w:cstheme="minorHAnsi"/>
              </w:rPr>
            </w:pPr>
            <w:r w:rsidRPr="00DD1158">
              <w:rPr>
                <w:rFonts w:cstheme="minorHAnsi"/>
                <w:b/>
                <w:color w:val="FFFFFF" w:themeColor="background1"/>
              </w:rPr>
              <w:t>HOW TO FILL IN YOUR PREFERENCES</w:t>
            </w:r>
            <w:r w:rsidRPr="00093381">
              <w:rPr>
                <w:rFonts w:cstheme="minorHAnsi"/>
              </w:rPr>
              <w:t xml:space="preserve"> </w:t>
            </w:r>
          </w:p>
          <w:p w14:paraId="0155669C" w14:textId="5A0457DE" w:rsidR="007739D6" w:rsidRPr="00AF6CD7" w:rsidRDefault="007739D6" w:rsidP="00EF4F70">
            <w:pPr>
              <w:spacing w:before="120" w:after="120"/>
              <w:ind w:left="142" w:right="176"/>
              <w:rPr>
                <w:rFonts w:cstheme="minorHAnsi"/>
                <w:b/>
                <w:color w:val="FFFFFF" w:themeColor="background1"/>
              </w:rPr>
            </w:pPr>
            <w:r w:rsidRPr="00EF7A50">
              <w:rPr>
                <w:rFonts w:cstheme="minorHAnsi"/>
                <w:color w:val="FFFFFF" w:themeColor="background1"/>
              </w:rPr>
              <w:t>Please visit</w:t>
            </w:r>
            <w:r w:rsidRPr="00AC127E">
              <w:rPr>
                <w:rFonts w:cstheme="minorHAnsi"/>
                <w:color w:val="93AED9" w:themeColor="text2" w:themeTint="66"/>
              </w:rPr>
              <w:t xml:space="preserve"> </w:t>
            </w:r>
            <w:hyperlink r:id="rId24" w:history="1">
              <w:r w:rsidRPr="00AC127E">
                <w:rPr>
                  <w:rStyle w:val="Hyperlink"/>
                  <w:rFonts w:cstheme="minorHAnsi"/>
                  <w:color w:val="93AED9" w:themeColor="text2" w:themeTint="66"/>
                </w:rPr>
                <w:t>https://www.wyndham.vic.gov.au/services/childrens-services/kindergarten/step-2-kindergarten-locations-timetables-and-term-dates</w:t>
              </w:r>
            </w:hyperlink>
            <w:r>
              <w:rPr>
                <w:rFonts w:cstheme="minorHAnsi"/>
                <w:color w:val="FFFFFF" w:themeColor="background1"/>
              </w:rPr>
              <w:t xml:space="preserve"> t</w:t>
            </w:r>
            <w:r w:rsidRPr="00EF7A50">
              <w:rPr>
                <w:rFonts w:cstheme="minorHAnsi"/>
                <w:color w:val="FFFFFF" w:themeColor="background1"/>
              </w:rPr>
              <w:t xml:space="preserve">o view </w:t>
            </w:r>
            <w:r>
              <w:rPr>
                <w:rFonts w:cstheme="minorHAnsi"/>
                <w:color w:val="FFFFFF" w:themeColor="background1"/>
              </w:rPr>
              <w:t>the address</w:t>
            </w:r>
            <w:r w:rsidRPr="00EF7A50">
              <w:rPr>
                <w:rFonts w:cstheme="minorHAnsi"/>
                <w:color w:val="FFFFFF" w:themeColor="background1"/>
              </w:rPr>
              <w:t xml:space="preserve"> of all listed kindergartens to assist your decision making</w:t>
            </w:r>
            <w:r>
              <w:rPr>
                <w:rFonts w:cstheme="minorHAnsi"/>
                <w:color w:val="FFFFFF" w:themeColor="background1"/>
              </w:rPr>
              <w:t xml:space="preserve"> or contact Child &amp; Family Support on 1300 370 567.</w:t>
            </w:r>
          </w:p>
        </w:tc>
      </w:tr>
      <w:tr w:rsidR="007739D6" w:rsidRPr="00392125" w14:paraId="181CA204" w14:textId="77777777" w:rsidTr="00A7774D">
        <w:tc>
          <w:tcPr>
            <w:tcW w:w="11483" w:type="dxa"/>
            <w:tcBorders>
              <w:top w:val="single" w:sz="4" w:space="0" w:color="9C9E9F"/>
              <w:left w:val="single" w:sz="4" w:space="0" w:color="9C9E9F"/>
              <w:bottom w:val="single" w:sz="4" w:space="0" w:color="9C9E9F"/>
              <w:right w:val="single" w:sz="4" w:space="0" w:color="9C9E9F"/>
            </w:tcBorders>
            <w:shd w:val="clear" w:color="auto" w:fill="FFFFFF" w:themeFill="background1"/>
          </w:tcPr>
          <w:p w14:paraId="22644F21" w14:textId="31DF3463" w:rsidR="007739D6" w:rsidRPr="00DA70C4" w:rsidRDefault="007739D6" w:rsidP="000F5BAE">
            <w:pPr>
              <w:pStyle w:val="ListParagraph"/>
              <w:numPr>
                <w:ilvl w:val="0"/>
                <w:numId w:val="32"/>
              </w:numPr>
              <w:spacing w:before="60" w:after="60"/>
              <w:ind w:left="312" w:hanging="219"/>
              <w:rPr>
                <w:rFonts w:cstheme="minorHAnsi"/>
                <w:b/>
              </w:rPr>
            </w:pPr>
            <w:r>
              <w:rPr>
                <w:rFonts w:cstheme="minorHAnsi"/>
              </w:rPr>
              <w:t xml:space="preserve">The timetable with groups is found on the next </w:t>
            </w:r>
            <w:r w:rsidR="004256CE">
              <w:rPr>
                <w:rFonts w:cstheme="minorHAnsi"/>
                <w:b/>
                <w:bCs/>
              </w:rPr>
              <w:t>8</w:t>
            </w:r>
            <w:r>
              <w:rPr>
                <w:rFonts w:cstheme="minorHAnsi"/>
                <w:b/>
                <w:bCs/>
              </w:rPr>
              <w:t xml:space="preserve"> pages.</w:t>
            </w:r>
          </w:p>
          <w:p w14:paraId="7D3C71F0" w14:textId="77777777" w:rsidR="007739D6" w:rsidRPr="00AF6CD7" w:rsidRDefault="007739D6" w:rsidP="000F5BAE">
            <w:pPr>
              <w:pStyle w:val="ListParagraph"/>
              <w:numPr>
                <w:ilvl w:val="0"/>
                <w:numId w:val="32"/>
              </w:numPr>
              <w:spacing w:before="60" w:after="60"/>
              <w:ind w:left="312" w:hanging="219"/>
              <w:rPr>
                <w:rFonts w:cstheme="minorHAnsi"/>
                <w:b/>
              </w:rPr>
            </w:pPr>
            <w:r w:rsidRPr="00AF6CD7">
              <w:rPr>
                <w:rFonts w:cstheme="minorHAnsi"/>
              </w:rPr>
              <w:t xml:space="preserve">Please select a maximum of </w:t>
            </w:r>
            <w:r>
              <w:rPr>
                <w:rFonts w:cstheme="minorHAnsi"/>
                <w:b/>
              </w:rPr>
              <w:t>3</w:t>
            </w:r>
            <w:r w:rsidRPr="00AF6CD7">
              <w:rPr>
                <w:rFonts w:cstheme="minorHAnsi"/>
                <w:b/>
              </w:rPr>
              <w:t xml:space="preserve"> </w:t>
            </w:r>
            <w:r w:rsidRPr="00AF6CD7">
              <w:rPr>
                <w:rFonts w:cstheme="minorHAnsi"/>
              </w:rPr>
              <w:t>preferences.</w:t>
            </w:r>
            <w:r>
              <w:rPr>
                <w:rFonts w:cstheme="minorHAnsi"/>
              </w:rPr>
              <w:t xml:space="preserve"> Please note: PREF means Preferences.</w:t>
            </w:r>
          </w:p>
          <w:p w14:paraId="12EBF2EF" w14:textId="77777777" w:rsidR="007739D6" w:rsidRPr="00AF6CD7" w:rsidRDefault="007739D6" w:rsidP="000F5BAE">
            <w:pPr>
              <w:pStyle w:val="ListParagraph"/>
              <w:numPr>
                <w:ilvl w:val="0"/>
                <w:numId w:val="32"/>
              </w:numPr>
              <w:spacing w:before="60" w:after="60"/>
              <w:ind w:left="312" w:hanging="219"/>
              <w:rPr>
                <w:rFonts w:cstheme="minorHAnsi"/>
                <w:b/>
              </w:rPr>
            </w:pPr>
            <w:r w:rsidRPr="00AF6CD7">
              <w:rPr>
                <w:rFonts w:cstheme="minorHAnsi"/>
              </w:rPr>
              <w:t>Start with number 1 for your most preferred group.</w:t>
            </w:r>
            <w:r>
              <w:rPr>
                <w:rFonts w:cstheme="minorHAnsi"/>
              </w:rPr>
              <w:t xml:space="preserve"> Please number your preferences, </w:t>
            </w:r>
            <w:r w:rsidRPr="00EF7A50">
              <w:rPr>
                <w:rFonts w:cstheme="minorHAnsi"/>
                <w:b/>
                <w:bCs/>
              </w:rPr>
              <w:t>do not tick</w:t>
            </w:r>
            <w:r>
              <w:rPr>
                <w:rFonts w:cstheme="minorHAnsi"/>
              </w:rPr>
              <w:t>.</w:t>
            </w:r>
          </w:p>
          <w:p w14:paraId="00D38049" w14:textId="18CE56B8" w:rsidR="007739D6" w:rsidRPr="00EF7A50" w:rsidRDefault="007739D6" w:rsidP="000F5BAE">
            <w:pPr>
              <w:pStyle w:val="ListParagraph"/>
              <w:numPr>
                <w:ilvl w:val="0"/>
                <w:numId w:val="32"/>
              </w:numPr>
              <w:spacing w:before="60" w:after="60"/>
              <w:ind w:left="312" w:hanging="219"/>
              <w:rPr>
                <w:rFonts w:cstheme="minorHAnsi"/>
                <w:b/>
              </w:rPr>
            </w:pPr>
            <w:r w:rsidRPr="00EF7A50">
              <w:rPr>
                <w:rFonts w:cstheme="minorHAnsi"/>
              </w:rPr>
              <w:t xml:space="preserve">Number your preferences in order from 1 to </w:t>
            </w:r>
            <w:r>
              <w:rPr>
                <w:rFonts w:cstheme="minorHAnsi"/>
              </w:rPr>
              <w:t>3</w:t>
            </w:r>
            <w:r w:rsidRPr="00EF7A50">
              <w:rPr>
                <w:rFonts w:cstheme="minorHAnsi"/>
              </w:rPr>
              <w:t xml:space="preserve"> for groups </w:t>
            </w:r>
            <w:r w:rsidRPr="00EF7A50">
              <w:rPr>
                <w:rFonts w:cstheme="minorHAnsi"/>
                <w:b/>
              </w:rPr>
              <w:t xml:space="preserve">you are willing to accept. </w:t>
            </w:r>
            <w:r w:rsidRPr="00EF7A50">
              <w:rPr>
                <w:rFonts w:cstheme="minorHAnsi"/>
              </w:rPr>
              <w:t xml:space="preserve">If you are not willing to accept </w:t>
            </w:r>
            <w:r>
              <w:rPr>
                <w:rFonts w:cstheme="minorHAnsi"/>
              </w:rPr>
              <w:t>a</w:t>
            </w:r>
            <w:r w:rsidRPr="00EF7A50">
              <w:rPr>
                <w:rFonts w:cstheme="minorHAnsi"/>
              </w:rPr>
              <w:t xml:space="preserve"> kindergarten group</w:t>
            </w:r>
            <w:r>
              <w:rPr>
                <w:rFonts w:cstheme="minorHAnsi"/>
              </w:rPr>
              <w:t xml:space="preserve"> if it was offered, please</w:t>
            </w:r>
            <w:r w:rsidRPr="00EF7A50">
              <w:rPr>
                <w:rFonts w:cstheme="minorHAnsi"/>
              </w:rPr>
              <w:t xml:space="preserve"> </w:t>
            </w:r>
            <w:r w:rsidRPr="00EF7A50">
              <w:rPr>
                <w:rFonts w:cstheme="minorHAnsi"/>
                <w:b/>
                <w:u w:val="single"/>
              </w:rPr>
              <w:t>do not</w:t>
            </w:r>
            <w:r w:rsidRPr="00EF7A50">
              <w:rPr>
                <w:rFonts w:cstheme="minorHAnsi"/>
              </w:rPr>
              <w:t xml:space="preserve"> select it. Preferences can be listed across multiple services or at just one. Please refer to the examples below</w:t>
            </w:r>
            <w:r w:rsidR="00767E82">
              <w:rPr>
                <w:rFonts w:cstheme="minorHAnsi"/>
              </w:rPr>
              <w:t>.</w:t>
            </w:r>
          </w:p>
          <w:p w14:paraId="4CED329B" w14:textId="77777777" w:rsidR="007739D6" w:rsidRPr="004F4F8B" w:rsidRDefault="007739D6" w:rsidP="000F5BAE">
            <w:pPr>
              <w:pStyle w:val="ListParagraph"/>
              <w:numPr>
                <w:ilvl w:val="0"/>
                <w:numId w:val="32"/>
              </w:numPr>
              <w:spacing w:before="60" w:after="60"/>
              <w:ind w:left="312" w:hanging="219"/>
              <w:rPr>
                <w:rFonts w:cstheme="minorHAnsi"/>
                <w:b/>
              </w:rPr>
            </w:pPr>
            <w:r>
              <w:rPr>
                <w:rFonts w:cstheme="minorHAnsi"/>
              </w:rPr>
              <w:t>Please only complete preferences for the early years’ program you are applying for.</w:t>
            </w:r>
          </w:p>
          <w:p w14:paraId="0CDB8AC3" w14:textId="77777777" w:rsidR="007E469D" w:rsidRDefault="007E469D" w:rsidP="007E469D">
            <w:pPr>
              <w:pStyle w:val="ListParagraph"/>
              <w:spacing w:before="60" w:after="60"/>
              <w:ind w:left="720"/>
              <w:rPr>
                <w:rFonts w:cstheme="minorHAnsi"/>
              </w:rPr>
            </w:pPr>
            <w:r w:rsidRPr="00561A0B">
              <w:rPr>
                <w:rFonts w:cstheme="minorHAnsi"/>
                <w:b/>
                <w:bCs/>
              </w:rPr>
              <w:t>Example:</w:t>
            </w:r>
            <w:r>
              <w:rPr>
                <w:rFonts w:cstheme="minorHAnsi"/>
              </w:rPr>
              <w:t xml:space="preserve"> 3-Year-Old Kindergarten only or 4-Year-Old Kindergarten only.</w:t>
            </w:r>
          </w:p>
          <w:p w14:paraId="257CC73C" w14:textId="14CAC4B1" w:rsidR="007739D6" w:rsidRPr="00E57052" w:rsidRDefault="007739D6" w:rsidP="001C3631">
            <w:pPr>
              <w:spacing w:before="120" w:after="120"/>
              <w:ind w:left="142" w:right="244"/>
              <w:rPr>
                <w:rFonts w:cstheme="minorHAnsi"/>
              </w:rPr>
            </w:pPr>
            <w:r w:rsidRPr="00B57C70">
              <w:rPr>
                <w:rFonts w:cstheme="minorHAnsi"/>
                <w:b/>
                <w:noProof/>
                <w:color w:val="FFFFFF" w:themeColor="background1"/>
              </w:rPr>
              <w:drawing>
                <wp:anchor distT="0" distB="0" distL="114300" distR="114300" simplePos="0" relativeHeight="251667456" behindDoc="0" locked="0" layoutInCell="1" allowOverlap="1" wp14:anchorId="3363A11C" wp14:editId="102871DC">
                  <wp:simplePos x="0" y="0"/>
                  <wp:positionH relativeFrom="column">
                    <wp:posOffset>269240</wp:posOffset>
                  </wp:positionH>
                  <wp:positionV relativeFrom="paragraph">
                    <wp:posOffset>2263140</wp:posOffset>
                  </wp:positionV>
                  <wp:extent cx="6577330" cy="1171575"/>
                  <wp:effectExtent l="0" t="0" r="0" b="9525"/>
                  <wp:wrapThrough wrapText="bothSides">
                    <wp:wrapPolygon edited="0">
                      <wp:start x="0" y="0"/>
                      <wp:lineTo x="0" y="21424"/>
                      <wp:lineTo x="21521" y="21424"/>
                      <wp:lineTo x="21521"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577330" cy="1171575"/>
                          </a:xfrm>
                          <a:prstGeom prst="rect">
                            <a:avLst/>
                          </a:prstGeom>
                        </pic:spPr>
                      </pic:pic>
                    </a:graphicData>
                  </a:graphic>
                  <wp14:sizeRelH relativeFrom="page">
                    <wp14:pctWidth>0</wp14:pctWidth>
                  </wp14:sizeRelH>
                  <wp14:sizeRelV relativeFrom="page">
                    <wp14:pctHeight>0</wp14:pctHeight>
                  </wp14:sizeRelV>
                </wp:anchor>
              </w:drawing>
            </w:r>
            <w:r w:rsidRPr="00631DA6">
              <w:rPr>
                <w:noProof/>
              </w:rPr>
              <w:drawing>
                <wp:anchor distT="0" distB="0" distL="114300" distR="114300" simplePos="0" relativeHeight="251666432" behindDoc="0" locked="0" layoutInCell="1" allowOverlap="1" wp14:anchorId="7AA4D1B8" wp14:editId="200E8704">
                  <wp:simplePos x="0" y="0"/>
                  <wp:positionH relativeFrom="column">
                    <wp:posOffset>257175</wp:posOffset>
                  </wp:positionH>
                  <wp:positionV relativeFrom="paragraph">
                    <wp:posOffset>482600</wp:posOffset>
                  </wp:positionV>
                  <wp:extent cx="6614160" cy="1647825"/>
                  <wp:effectExtent l="0" t="0" r="0" b="0"/>
                  <wp:wrapThrough wrapText="bothSides">
                    <wp:wrapPolygon edited="0">
                      <wp:start x="0" y="0"/>
                      <wp:lineTo x="0" y="21225"/>
                      <wp:lineTo x="21525" y="21225"/>
                      <wp:lineTo x="21525"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614160" cy="164782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xml:space="preserve">If you require any assistance completing your preferences, please contact Child </w:t>
            </w:r>
            <w:r w:rsidR="001E6C83">
              <w:rPr>
                <w:rFonts w:cstheme="minorHAnsi"/>
              </w:rPr>
              <w:t>and</w:t>
            </w:r>
            <w:r>
              <w:rPr>
                <w:rFonts w:cstheme="minorHAnsi"/>
              </w:rPr>
              <w:t xml:space="preserve"> Family Support on 1300 370 567 or ask in person at any of the community centres listed on the first page.</w:t>
            </w:r>
          </w:p>
          <w:p w14:paraId="3EF40B55" w14:textId="77777777" w:rsidR="007739D6" w:rsidRPr="00B57C70" w:rsidRDefault="007739D6" w:rsidP="00D96BCA">
            <w:pPr>
              <w:spacing w:before="120" w:after="120"/>
              <w:ind w:right="-244"/>
              <w:jc w:val="center"/>
              <w:rPr>
                <w:rFonts w:cstheme="minorHAnsi"/>
                <w:b/>
                <w:color w:val="FFFFFF" w:themeColor="background1"/>
                <w:sz w:val="2"/>
                <w:szCs w:val="2"/>
              </w:rPr>
            </w:pPr>
          </w:p>
          <w:p w14:paraId="72AAA8DA" w14:textId="73ABD702" w:rsidR="007739D6" w:rsidRPr="00392125" w:rsidRDefault="007739D6" w:rsidP="009A575B">
            <w:pPr>
              <w:pStyle w:val="LetterText"/>
              <w:spacing w:after="120"/>
              <w:ind w:left="142" w:right="175"/>
              <w:jc w:val="both"/>
            </w:pPr>
          </w:p>
        </w:tc>
      </w:tr>
    </w:tbl>
    <w:p w14:paraId="4420D236" w14:textId="30358EB6" w:rsidR="00EE7712" w:rsidRDefault="00EE7712" w:rsidP="000177C6">
      <w:pPr>
        <w:tabs>
          <w:tab w:val="left" w:pos="2025"/>
        </w:tabs>
      </w:pPr>
    </w:p>
    <w:p w14:paraId="11B0A853" w14:textId="77777777" w:rsidR="00EE7712" w:rsidRDefault="00EE7712">
      <w:r>
        <w:br w:type="page"/>
      </w:r>
    </w:p>
    <w:p w14:paraId="51C76760" w14:textId="0FAEFB9C" w:rsidR="00EC7BCA" w:rsidRPr="00EC7BCA" w:rsidRDefault="00EC7BCA" w:rsidP="00641835">
      <w:pPr>
        <w:pStyle w:val="Heading1"/>
        <w:spacing w:after="240"/>
        <w:jc w:val="center"/>
        <w:rPr>
          <w:color w:val="1C3152" w:themeColor="text2" w:themeShade="BF"/>
          <w:sz w:val="44"/>
          <w:szCs w:val="44"/>
        </w:rPr>
      </w:pPr>
      <w:r w:rsidRPr="00EC7BCA">
        <w:rPr>
          <w:color w:val="1C3152" w:themeColor="text2" w:themeShade="BF"/>
          <w:sz w:val="44"/>
          <w:szCs w:val="44"/>
        </w:rPr>
        <w:lastRenderedPageBreak/>
        <w:t>2026 KINDERGARTEN TIMETABLE</w:t>
      </w:r>
    </w:p>
    <w:p w14:paraId="67FF5DDA" w14:textId="0CE5D6B0" w:rsidR="007B4667" w:rsidRPr="00842567" w:rsidRDefault="007B4667" w:rsidP="008D4642">
      <w:pPr>
        <w:spacing w:after="0"/>
        <w:jc w:val="center"/>
        <w:rPr>
          <w:szCs w:val="20"/>
        </w:rPr>
      </w:pPr>
      <w:r w:rsidRPr="00842567">
        <w:rPr>
          <w:szCs w:val="20"/>
        </w:rPr>
        <w:t>Wyndham City Council manages the Central Registrations for kindergartens operated by Council and a variety of external providers.</w:t>
      </w:r>
      <w:r>
        <w:rPr>
          <w:szCs w:val="20"/>
        </w:rPr>
        <w:t xml:space="preserve"> </w:t>
      </w:r>
      <w:r w:rsidRPr="00842567">
        <w:rPr>
          <w:szCs w:val="20"/>
        </w:rPr>
        <w:t>The 202</w:t>
      </w:r>
      <w:r>
        <w:rPr>
          <w:szCs w:val="20"/>
        </w:rPr>
        <w:t>6</w:t>
      </w:r>
      <w:r w:rsidRPr="00842567">
        <w:rPr>
          <w:szCs w:val="20"/>
        </w:rPr>
        <w:t xml:space="preserve"> Kindergarten Timetable includes sessions for funded kindergarten programs that are</w:t>
      </w:r>
      <w:r w:rsidR="009606A2">
        <w:rPr>
          <w:szCs w:val="20"/>
        </w:rPr>
        <w:t xml:space="preserve"> </w:t>
      </w:r>
      <w:r w:rsidRPr="00842567">
        <w:rPr>
          <w:szCs w:val="20"/>
        </w:rPr>
        <w:t>part of the Central Registration Scheme.</w:t>
      </w:r>
      <w:r>
        <w:rPr>
          <w:szCs w:val="20"/>
        </w:rPr>
        <w:t xml:space="preserve"> </w:t>
      </w:r>
      <w:r>
        <w:rPr>
          <w:szCs w:val="20"/>
        </w:rPr>
        <w:br/>
      </w:r>
      <w:r>
        <w:rPr>
          <w:szCs w:val="20"/>
        </w:rPr>
        <w:br/>
      </w:r>
      <w:r w:rsidRPr="00842567">
        <w:rPr>
          <w:szCs w:val="20"/>
        </w:rPr>
        <w:t xml:space="preserve">Kindergarten places are </w:t>
      </w:r>
      <w:r w:rsidRPr="00842567">
        <w:rPr>
          <w:b/>
          <w:bCs/>
          <w:szCs w:val="20"/>
        </w:rPr>
        <w:t>NOT</w:t>
      </w:r>
      <w:r w:rsidRPr="00842567">
        <w:rPr>
          <w:szCs w:val="20"/>
        </w:rPr>
        <w:t xml:space="preserve"> considered on a first come, first served basis, all children are allocated a place using the Priority of Access.</w:t>
      </w:r>
      <w:r>
        <w:rPr>
          <w:szCs w:val="20"/>
        </w:rPr>
        <w:t xml:space="preserve"> </w:t>
      </w:r>
      <w:r w:rsidRPr="00842567">
        <w:rPr>
          <w:szCs w:val="20"/>
        </w:rPr>
        <w:t xml:space="preserve">Please visit </w:t>
      </w:r>
      <w:hyperlink r:id="rId27" w:history="1">
        <w:r w:rsidRPr="00FC0F56">
          <w:rPr>
            <w:rStyle w:val="Hyperlink"/>
            <w:rFonts w:cstheme="minorHAnsi"/>
            <w:szCs w:val="20"/>
          </w:rPr>
          <w:t>https://www.wyndham.vic.gov.au/kinder</w:t>
        </w:r>
      </w:hyperlink>
      <w:r w:rsidRPr="00FC0F56">
        <w:rPr>
          <w:rFonts w:cstheme="minorHAnsi"/>
          <w:szCs w:val="20"/>
        </w:rPr>
        <w:t xml:space="preserve"> for more information about Priority of Access.</w:t>
      </w:r>
    </w:p>
    <w:p w14:paraId="4AC0712D" w14:textId="77777777" w:rsidR="007B4667" w:rsidRPr="00842567" w:rsidRDefault="007B4667" w:rsidP="007B4667">
      <w:pPr>
        <w:spacing w:after="0"/>
        <w:rPr>
          <w:szCs w:val="20"/>
        </w:rPr>
      </w:pPr>
    </w:p>
    <w:p w14:paraId="53C2A449" w14:textId="77777777" w:rsidR="007B4667" w:rsidRPr="00842567" w:rsidRDefault="007B4667" w:rsidP="008D4642">
      <w:pPr>
        <w:spacing w:after="0"/>
        <w:jc w:val="center"/>
        <w:rPr>
          <w:szCs w:val="20"/>
        </w:rPr>
      </w:pPr>
      <w:r w:rsidRPr="00842567">
        <w:rPr>
          <w:szCs w:val="20"/>
        </w:rPr>
        <w:t>You can select up to three groups with the hours that will best suit your family and child (hours are shown as how many hours per week).</w:t>
      </w:r>
      <w:r>
        <w:rPr>
          <w:szCs w:val="20"/>
        </w:rPr>
        <w:t xml:space="preserve"> </w:t>
      </w:r>
      <w:r w:rsidRPr="00842567">
        <w:rPr>
          <w:szCs w:val="20"/>
        </w:rPr>
        <w:t>Please only select preferences you are willing to accept and attend in 202</w:t>
      </w:r>
      <w:r>
        <w:rPr>
          <w:szCs w:val="20"/>
        </w:rPr>
        <w:t>6</w:t>
      </w:r>
      <w:r w:rsidRPr="00842567">
        <w:rPr>
          <w:szCs w:val="20"/>
        </w:rPr>
        <w:t xml:space="preserve"> ~ </w:t>
      </w:r>
      <w:r w:rsidRPr="008D4642">
        <w:rPr>
          <w:b/>
          <w:bCs/>
          <w:szCs w:val="20"/>
        </w:rPr>
        <w:t>You are not guaranteed a place at your preferred kindergarten or group.</w:t>
      </w:r>
    </w:p>
    <w:p w14:paraId="6D2575A9" w14:textId="77777777" w:rsidR="007B4667" w:rsidRPr="00842567" w:rsidRDefault="007B4667" w:rsidP="007B4667">
      <w:pPr>
        <w:spacing w:after="0"/>
        <w:jc w:val="center"/>
        <w:rPr>
          <w:szCs w:val="20"/>
        </w:rPr>
      </w:pPr>
      <w:r>
        <w:rPr>
          <w:szCs w:val="20"/>
        </w:rPr>
        <w:br/>
      </w:r>
      <w:r w:rsidRPr="00842567">
        <w:rPr>
          <w:szCs w:val="20"/>
        </w:rPr>
        <w:t xml:space="preserve">Write your preferences from 1 for your most preferred group to 3 in the column </w:t>
      </w:r>
      <w:r w:rsidRPr="00842567">
        <w:rPr>
          <w:b/>
          <w:bCs/>
          <w:szCs w:val="20"/>
        </w:rPr>
        <w:t>‘PREF’.</w:t>
      </w:r>
      <w:r w:rsidRPr="00842567">
        <w:rPr>
          <w:szCs w:val="20"/>
        </w:rPr>
        <w:t xml:space="preserve"> </w:t>
      </w:r>
    </w:p>
    <w:p w14:paraId="511FB8DF" w14:textId="77777777" w:rsidR="007B4667" w:rsidRDefault="007B4667" w:rsidP="007B4667">
      <w:pPr>
        <w:jc w:val="center"/>
        <w:rPr>
          <w:b/>
          <w:bCs/>
        </w:rPr>
      </w:pPr>
    </w:p>
    <w:tbl>
      <w:tblPr>
        <w:tblStyle w:val="TableGrid"/>
        <w:tblpPr w:leftFromText="180" w:rightFromText="180" w:vertAnchor="text" w:horzAnchor="margin" w:tblpY="492"/>
        <w:tblW w:w="0" w:type="auto"/>
        <w:tblLook w:val="04A0" w:firstRow="1" w:lastRow="0" w:firstColumn="1" w:lastColumn="0" w:noHBand="0" w:noVBand="1"/>
      </w:tblPr>
      <w:tblGrid>
        <w:gridCol w:w="2447"/>
        <w:gridCol w:w="6162"/>
        <w:gridCol w:w="2719"/>
      </w:tblGrid>
      <w:tr w:rsidR="007B4667" w:rsidRPr="003B6681" w14:paraId="504F7848" w14:textId="77777777" w:rsidTr="006E166F">
        <w:tc>
          <w:tcPr>
            <w:tcW w:w="2447" w:type="dxa"/>
            <w:shd w:val="clear" w:color="auto" w:fill="C8D6EC" w:themeFill="accent1" w:themeFillTint="33"/>
            <w:vAlign w:val="center"/>
          </w:tcPr>
          <w:p w14:paraId="4904332E" w14:textId="0D76E725" w:rsidR="007B4667" w:rsidRPr="003B6681" w:rsidRDefault="004B6809" w:rsidP="002679EF">
            <w:pPr>
              <w:spacing w:after="120"/>
              <w:rPr>
                <w:szCs w:val="20"/>
              </w:rPr>
            </w:pPr>
            <w:r>
              <w:rPr>
                <w:szCs w:val="20"/>
              </w:rPr>
              <w:t>3</w:t>
            </w:r>
            <w:r w:rsidR="00154A74">
              <w:rPr>
                <w:szCs w:val="20"/>
              </w:rPr>
              <w:t>-</w:t>
            </w:r>
            <w:r w:rsidR="00121409">
              <w:rPr>
                <w:szCs w:val="20"/>
              </w:rPr>
              <w:t>Y</w:t>
            </w:r>
            <w:r w:rsidR="00154A74">
              <w:rPr>
                <w:szCs w:val="20"/>
              </w:rPr>
              <w:t>ear-</w:t>
            </w:r>
            <w:r w:rsidR="00121409">
              <w:rPr>
                <w:szCs w:val="20"/>
              </w:rPr>
              <w:t>O</w:t>
            </w:r>
            <w:r w:rsidR="00154A74">
              <w:rPr>
                <w:szCs w:val="20"/>
              </w:rPr>
              <w:t>ld</w:t>
            </w:r>
            <w:r w:rsidR="007B4667" w:rsidRPr="003B6681">
              <w:rPr>
                <w:szCs w:val="20"/>
              </w:rPr>
              <w:t xml:space="preserve"> kindergarten groups</w:t>
            </w:r>
          </w:p>
        </w:tc>
        <w:tc>
          <w:tcPr>
            <w:tcW w:w="6162" w:type="dxa"/>
            <w:vAlign w:val="center"/>
          </w:tcPr>
          <w:p w14:paraId="412C4254" w14:textId="77777777" w:rsidR="007B4667" w:rsidRPr="003B6681" w:rsidRDefault="007B4667" w:rsidP="002679EF">
            <w:pPr>
              <w:spacing w:line="276" w:lineRule="auto"/>
              <w:rPr>
                <w:szCs w:val="20"/>
              </w:rPr>
            </w:pPr>
            <w:r w:rsidRPr="003B6681">
              <w:rPr>
                <w:szCs w:val="20"/>
              </w:rPr>
              <w:t>The first year of kindergarten is a one-year program for three-year-old children who turn 3 by the 30</w:t>
            </w:r>
            <w:r w:rsidRPr="003B6681">
              <w:rPr>
                <w:szCs w:val="20"/>
                <w:vertAlign w:val="superscript"/>
              </w:rPr>
              <w:t>th of</w:t>
            </w:r>
            <w:r w:rsidRPr="003B6681">
              <w:rPr>
                <w:szCs w:val="20"/>
              </w:rPr>
              <w:t xml:space="preserve"> April in the year they attend kindergarten, offering 7.5 hours – 15 hours each week.</w:t>
            </w:r>
          </w:p>
        </w:tc>
        <w:tc>
          <w:tcPr>
            <w:tcW w:w="2719" w:type="dxa"/>
            <w:shd w:val="clear" w:color="auto" w:fill="DEEAF6"/>
            <w:vAlign w:val="center"/>
          </w:tcPr>
          <w:p w14:paraId="59F96974" w14:textId="77777777" w:rsidR="007B4667" w:rsidRPr="003B6681" w:rsidRDefault="007B4667" w:rsidP="002679EF">
            <w:pPr>
              <w:spacing w:after="120"/>
              <w:rPr>
                <w:szCs w:val="20"/>
              </w:rPr>
            </w:pPr>
            <w:r>
              <w:rPr>
                <w:szCs w:val="20"/>
              </w:rPr>
              <w:t xml:space="preserve">Indicated by a ‘3’ in the age column and highlighted </w:t>
            </w:r>
            <w:r w:rsidRPr="0002648A">
              <w:rPr>
                <w:szCs w:val="20"/>
              </w:rPr>
              <w:t>blue</w:t>
            </w:r>
          </w:p>
        </w:tc>
      </w:tr>
      <w:tr w:rsidR="007B4667" w:rsidRPr="003B6681" w14:paraId="536D1C5F" w14:textId="77777777" w:rsidTr="00DC1D05">
        <w:tc>
          <w:tcPr>
            <w:tcW w:w="2447" w:type="dxa"/>
            <w:shd w:val="clear" w:color="auto" w:fill="E2EFD9"/>
            <w:vAlign w:val="center"/>
          </w:tcPr>
          <w:p w14:paraId="13C646A3" w14:textId="762659D0" w:rsidR="007B4667" w:rsidRPr="003B6681" w:rsidRDefault="00154A74" w:rsidP="002679EF">
            <w:pPr>
              <w:rPr>
                <w:szCs w:val="20"/>
              </w:rPr>
            </w:pPr>
            <w:r>
              <w:rPr>
                <w:szCs w:val="20"/>
              </w:rPr>
              <w:t>4-</w:t>
            </w:r>
            <w:r w:rsidR="00121409">
              <w:rPr>
                <w:szCs w:val="20"/>
              </w:rPr>
              <w:t>Y</w:t>
            </w:r>
            <w:r>
              <w:rPr>
                <w:szCs w:val="20"/>
              </w:rPr>
              <w:t>ear-</w:t>
            </w:r>
            <w:r w:rsidR="00121409">
              <w:rPr>
                <w:szCs w:val="20"/>
              </w:rPr>
              <w:t>O</w:t>
            </w:r>
            <w:r>
              <w:rPr>
                <w:szCs w:val="20"/>
              </w:rPr>
              <w:t>ld</w:t>
            </w:r>
            <w:r w:rsidR="007B4667" w:rsidRPr="003B6681">
              <w:rPr>
                <w:szCs w:val="20"/>
              </w:rPr>
              <w:t xml:space="preserve"> kindergarten groups</w:t>
            </w:r>
          </w:p>
        </w:tc>
        <w:tc>
          <w:tcPr>
            <w:tcW w:w="6162" w:type="dxa"/>
            <w:vAlign w:val="center"/>
          </w:tcPr>
          <w:p w14:paraId="3890A4F2" w14:textId="77777777" w:rsidR="007B4667" w:rsidRPr="003B6681" w:rsidRDefault="007B4667" w:rsidP="002679EF">
            <w:pPr>
              <w:spacing w:line="276" w:lineRule="auto"/>
              <w:rPr>
                <w:szCs w:val="20"/>
              </w:rPr>
            </w:pPr>
            <w:r w:rsidRPr="00B87FAF">
              <w:rPr>
                <w:szCs w:val="20"/>
              </w:rPr>
              <w:t>The second year of kindergarten is a one-year program for four-year old children who turn 4 by the 30</w:t>
            </w:r>
            <w:r w:rsidRPr="00B87FAF">
              <w:rPr>
                <w:szCs w:val="20"/>
                <w:vertAlign w:val="superscript"/>
              </w:rPr>
              <w:t>th</w:t>
            </w:r>
            <w:r w:rsidRPr="00B87FAF">
              <w:rPr>
                <w:szCs w:val="20"/>
              </w:rPr>
              <w:t xml:space="preserve"> of April in the year they attend kindergarten</w:t>
            </w:r>
            <w:r>
              <w:rPr>
                <w:szCs w:val="20"/>
              </w:rPr>
              <w:t>, offering 15 hours each week.</w:t>
            </w:r>
          </w:p>
        </w:tc>
        <w:tc>
          <w:tcPr>
            <w:tcW w:w="2719" w:type="dxa"/>
            <w:shd w:val="clear" w:color="auto" w:fill="E2EFD9"/>
            <w:vAlign w:val="center"/>
          </w:tcPr>
          <w:p w14:paraId="2014A791" w14:textId="77777777" w:rsidR="007B4667" w:rsidRPr="003B6681" w:rsidRDefault="007B4667" w:rsidP="002679EF">
            <w:pPr>
              <w:rPr>
                <w:szCs w:val="20"/>
              </w:rPr>
            </w:pPr>
            <w:r>
              <w:rPr>
                <w:szCs w:val="20"/>
              </w:rPr>
              <w:t>Indicated by a ‘4’ in the age column and highlighted green</w:t>
            </w:r>
          </w:p>
        </w:tc>
      </w:tr>
      <w:tr w:rsidR="007B4667" w:rsidRPr="003B6681" w14:paraId="1EE8B57B" w14:textId="77777777" w:rsidTr="00200560">
        <w:tc>
          <w:tcPr>
            <w:tcW w:w="2447" w:type="dxa"/>
            <w:shd w:val="clear" w:color="auto" w:fill="FFF2CC"/>
            <w:vAlign w:val="center"/>
          </w:tcPr>
          <w:p w14:paraId="1BE65948" w14:textId="77777777" w:rsidR="007B4667" w:rsidRPr="003B6681" w:rsidRDefault="007B4667" w:rsidP="002679EF">
            <w:pPr>
              <w:rPr>
                <w:szCs w:val="20"/>
              </w:rPr>
            </w:pPr>
            <w:r w:rsidRPr="003B6681">
              <w:rPr>
                <w:szCs w:val="20"/>
              </w:rPr>
              <w:t>Mixed-Age kindergarten groups</w:t>
            </w:r>
          </w:p>
        </w:tc>
        <w:tc>
          <w:tcPr>
            <w:tcW w:w="6162" w:type="dxa"/>
            <w:vAlign w:val="center"/>
          </w:tcPr>
          <w:p w14:paraId="6EFBE0CA" w14:textId="77777777" w:rsidR="007B4667" w:rsidRPr="003B6681" w:rsidRDefault="007B4667" w:rsidP="002679EF">
            <w:pPr>
              <w:spacing w:line="276" w:lineRule="auto"/>
              <w:rPr>
                <w:szCs w:val="20"/>
              </w:rPr>
            </w:pPr>
            <w:r w:rsidRPr="003B6681">
              <w:rPr>
                <w:szCs w:val="20"/>
              </w:rPr>
              <w:t>Mixed-age groups bring together children aged three to four-years old, providing a unique opportunity for learning and development, offering 15 hours each week.</w:t>
            </w:r>
          </w:p>
        </w:tc>
        <w:tc>
          <w:tcPr>
            <w:tcW w:w="2719" w:type="dxa"/>
            <w:shd w:val="clear" w:color="auto" w:fill="FFF2CC"/>
            <w:vAlign w:val="center"/>
          </w:tcPr>
          <w:p w14:paraId="4FEBAA15" w14:textId="77777777" w:rsidR="007B4667" w:rsidRPr="003B6681" w:rsidRDefault="007B4667" w:rsidP="002679EF">
            <w:pPr>
              <w:rPr>
                <w:szCs w:val="20"/>
              </w:rPr>
            </w:pPr>
            <w:r w:rsidRPr="003B6681">
              <w:rPr>
                <w:szCs w:val="20"/>
              </w:rPr>
              <w:t>Indicated by a ‘Mixed’ in the age column and highlighted orange</w:t>
            </w:r>
          </w:p>
        </w:tc>
      </w:tr>
      <w:tr w:rsidR="003A4CE5" w:rsidRPr="003B6681" w14:paraId="0118D2EF" w14:textId="77777777" w:rsidTr="00542524">
        <w:tc>
          <w:tcPr>
            <w:tcW w:w="2447" w:type="dxa"/>
            <w:shd w:val="clear" w:color="auto" w:fill="FFC000"/>
            <w:vAlign w:val="center"/>
          </w:tcPr>
          <w:p w14:paraId="37C25567" w14:textId="46B4AD08" w:rsidR="003A4CE5" w:rsidRPr="003B6681" w:rsidRDefault="003A4CE5" w:rsidP="003A4CE5">
            <w:pPr>
              <w:rPr>
                <w:szCs w:val="20"/>
              </w:rPr>
            </w:pPr>
            <w:r>
              <w:t>Rotational kindergarten groups</w:t>
            </w:r>
          </w:p>
        </w:tc>
        <w:tc>
          <w:tcPr>
            <w:tcW w:w="6162" w:type="dxa"/>
            <w:vAlign w:val="center"/>
          </w:tcPr>
          <w:p w14:paraId="35532F94" w14:textId="1C5EF196" w:rsidR="003A4CE5" w:rsidRPr="003B6681" w:rsidRDefault="003A4CE5" w:rsidP="003A4CE5">
            <w:pPr>
              <w:spacing w:line="276" w:lineRule="auto"/>
              <w:rPr>
                <w:szCs w:val="20"/>
              </w:rPr>
            </w:pPr>
            <w:r>
              <w:t>In rotational groups, your child will still enjoy 15 hours of kindergarten each week. The only difference is that your child’s group will socialise with other groups throughout the week, allowing your child to build friendships and connections with a wider group of peers.</w:t>
            </w:r>
          </w:p>
        </w:tc>
        <w:tc>
          <w:tcPr>
            <w:tcW w:w="2719" w:type="dxa"/>
            <w:shd w:val="clear" w:color="auto" w:fill="FFC000"/>
            <w:vAlign w:val="center"/>
          </w:tcPr>
          <w:p w14:paraId="53550E77" w14:textId="0166CDA1" w:rsidR="003A4CE5" w:rsidRPr="003B6681" w:rsidRDefault="003A4CE5" w:rsidP="003A4CE5">
            <w:pPr>
              <w:rPr>
                <w:szCs w:val="20"/>
              </w:rPr>
            </w:pPr>
            <w:r w:rsidRPr="00F318CD">
              <w:t>Indicated by a ‘</w:t>
            </w:r>
            <w:r>
              <w:t>Rotational</w:t>
            </w:r>
            <w:r w:rsidRPr="00F318CD">
              <w:t xml:space="preserve">’ in the age column and highlighted </w:t>
            </w:r>
            <w:r>
              <w:t xml:space="preserve">bright </w:t>
            </w:r>
            <w:r w:rsidRPr="00F318CD">
              <w:t>orange</w:t>
            </w:r>
          </w:p>
        </w:tc>
      </w:tr>
      <w:tr w:rsidR="007B4667" w:rsidRPr="003B6681" w14:paraId="08AAEEA2" w14:textId="77777777" w:rsidTr="002679EF">
        <w:tc>
          <w:tcPr>
            <w:tcW w:w="2447" w:type="dxa"/>
            <w:vAlign w:val="center"/>
          </w:tcPr>
          <w:p w14:paraId="6086FEF5" w14:textId="77777777" w:rsidR="007B4667" w:rsidRPr="003B6681" w:rsidRDefault="007B4667" w:rsidP="002679EF">
            <w:pPr>
              <w:rPr>
                <w:szCs w:val="20"/>
              </w:rPr>
            </w:pPr>
            <w:r w:rsidRPr="003B6681">
              <w:rPr>
                <w:szCs w:val="20"/>
                <w:highlight w:val="yellow"/>
              </w:rPr>
              <w:t>Multi-Room kindergarten groups</w:t>
            </w:r>
          </w:p>
        </w:tc>
        <w:tc>
          <w:tcPr>
            <w:tcW w:w="6162" w:type="dxa"/>
            <w:vAlign w:val="center"/>
          </w:tcPr>
          <w:p w14:paraId="35EFDD96" w14:textId="77777777" w:rsidR="007B4667" w:rsidRPr="003B6681" w:rsidRDefault="007B4667" w:rsidP="002679EF">
            <w:pPr>
              <w:spacing w:line="276" w:lineRule="auto"/>
              <w:rPr>
                <w:szCs w:val="20"/>
              </w:rPr>
            </w:pPr>
            <w:r>
              <w:rPr>
                <w:szCs w:val="20"/>
              </w:rPr>
              <w:t>Multi-room</w:t>
            </w:r>
            <w:r w:rsidRPr="00B87FAF">
              <w:rPr>
                <w:szCs w:val="20"/>
              </w:rPr>
              <w:t xml:space="preserve"> groups will </w:t>
            </w:r>
            <w:r>
              <w:rPr>
                <w:szCs w:val="20"/>
              </w:rPr>
              <w:t>attend</w:t>
            </w:r>
            <w:r w:rsidRPr="00B87FAF">
              <w:rPr>
                <w:szCs w:val="20"/>
              </w:rPr>
              <w:t xml:space="preserve"> over two days </w:t>
            </w:r>
            <w:r>
              <w:rPr>
                <w:szCs w:val="20"/>
              </w:rPr>
              <w:t>in</w:t>
            </w:r>
            <w:r w:rsidRPr="00B87FAF">
              <w:rPr>
                <w:szCs w:val="20"/>
              </w:rPr>
              <w:t xml:space="preserve"> two rooms. These groups will attend the first day in one room, and the second day in another room.</w:t>
            </w:r>
          </w:p>
        </w:tc>
        <w:tc>
          <w:tcPr>
            <w:tcW w:w="2719" w:type="dxa"/>
            <w:vAlign w:val="center"/>
          </w:tcPr>
          <w:p w14:paraId="4E14A280" w14:textId="77777777" w:rsidR="007B4667" w:rsidRPr="003B6681" w:rsidRDefault="007B4667" w:rsidP="002679EF">
            <w:pPr>
              <w:rPr>
                <w:szCs w:val="20"/>
              </w:rPr>
            </w:pPr>
            <w:r w:rsidRPr="003B6681">
              <w:rPr>
                <w:szCs w:val="20"/>
                <w:highlight w:val="yellow"/>
              </w:rPr>
              <w:t>Indicated by a + after the group name and highlighted yellow</w:t>
            </w:r>
          </w:p>
        </w:tc>
      </w:tr>
    </w:tbl>
    <w:p w14:paraId="20916012" w14:textId="77777777" w:rsidR="007B4667" w:rsidRPr="00D05E6E" w:rsidRDefault="007B4667" w:rsidP="007B4667">
      <w:pPr>
        <w:jc w:val="center"/>
        <w:rPr>
          <w:b/>
          <w:bCs/>
          <w:color w:val="1C3152" w:themeColor="text2" w:themeShade="BF"/>
          <w:sz w:val="28"/>
          <w:szCs w:val="28"/>
        </w:rPr>
      </w:pPr>
      <w:r w:rsidRPr="00D05E6E">
        <w:rPr>
          <w:b/>
          <w:bCs/>
          <w:color w:val="1C3152" w:themeColor="text2" w:themeShade="BF"/>
          <w:sz w:val="28"/>
          <w:szCs w:val="28"/>
        </w:rPr>
        <w:t>TIMETABLE KEY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8"/>
      </w:tblGrid>
      <w:tr w:rsidR="007B4667" w14:paraId="316C4035" w14:textId="77777777" w:rsidTr="003221AD">
        <w:trPr>
          <w:trHeight w:val="553"/>
          <w:jc w:val="center"/>
        </w:trPr>
        <w:tc>
          <w:tcPr>
            <w:tcW w:w="11338" w:type="dxa"/>
            <w:shd w:val="clear" w:color="auto" w:fill="D9D9D9" w:themeFill="background1" w:themeFillShade="D9"/>
            <w:vAlign w:val="center"/>
          </w:tcPr>
          <w:p w14:paraId="041F5441" w14:textId="77777777" w:rsidR="007B4667" w:rsidRDefault="007B4667" w:rsidP="002679EF">
            <w:pPr>
              <w:spacing w:before="120"/>
              <w:rPr>
                <w:szCs w:val="20"/>
              </w:rPr>
            </w:pPr>
            <w:r w:rsidRPr="008E047D">
              <w:rPr>
                <w:rFonts w:cstheme="minorHAnsi"/>
                <w:noProof/>
                <w:color w:val="FFFFFF" w:themeColor="background1"/>
              </w:rPr>
              <w:drawing>
                <wp:anchor distT="0" distB="0" distL="114300" distR="114300" simplePos="0" relativeHeight="251683840" behindDoc="0" locked="0" layoutInCell="1" allowOverlap="1" wp14:anchorId="7C585EEE" wp14:editId="653EBBFB">
                  <wp:simplePos x="0" y="0"/>
                  <wp:positionH relativeFrom="column">
                    <wp:posOffset>17145</wp:posOffset>
                  </wp:positionH>
                  <wp:positionV relativeFrom="page">
                    <wp:posOffset>60325</wp:posOffset>
                  </wp:positionV>
                  <wp:extent cx="213995" cy="200025"/>
                  <wp:effectExtent l="0" t="0" r="0" b="9525"/>
                  <wp:wrapThrough wrapText="bothSides">
                    <wp:wrapPolygon edited="0">
                      <wp:start x="0" y="0"/>
                      <wp:lineTo x="0" y="20571"/>
                      <wp:lineTo x="19228" y="20571"/>
                      <wp:lineTo x="1922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995" cy="200025"/>
                          </a:xfrm>
                          <a:prstGeom prst="rect">
                            <a:avLst/>
                          </a:prstGeom>
                          <a:noFill/>
                        </pic:spPr>
                      </pic:pic>
                    </a:graphicData>
                  </a:graphic>
                  <wp14:sizeRelH relativeFrom="page">
                    <wp14:pctWidth>0</wp14:pctWidth>
                  </wp14:sizeRelH>
                  <wp14:sizeRelV relativeFrom="page">
                    <wp14:pctHeight>0</wp14:pctHeight>
                  </wp14:sizeRelV>
                </wp:anchor>
              </w:drawing>
            </w:r>
            <w:r w:rsidRPr="00B87FAF">
              <w:rPr>
                <w:szCs w:val="20"/>
              </w:rPr>
              <w:t>If you require any assistance or have any further questions, please contact Child and Family Support on 1300 370 567.</w:t>
            </w:r>
          </w:p>
          <w:p w14:paraId="40F0008E" w14:textId="77777777" w:rsidR="007B4667" w:rsidRDefault="007B4667" w:rsidP="002679EF">
            <w:pPr>
              <w:ind w:left="142" w:right="-244"/>
              <w:rPr>
                <w:b/>
                <w:bCs/>
                <w:szCs w:val="20"/>
              </w:rPr>
            </w:pPr>
            <w:r w:rsidRPr="008E047D">
              <w:rPr>
                <w:noProof/>
              </w:rPr>
              <w:drawing>
                <wp:anchor distT="0" distB="0" distL="114300" distR="114300" simplePos="0" relativeHeight="251684864" behindDoc="0" locked="0" layoutInCell="1" allowOverlap="1" wp14:anchorId="32BE7F33" wp14:editId="54F9E770">
                  <wp:simplePos x="0" y="0"/>
                  <wp:positionH relativeFrom="column">
                    <wp:posOffset>22225</wp:posOffset>
                  </wp:positionH>
                  <wp:positionV relativeFrom="page">
                    <wp:posOffset>445135</wp:posOffset>
                  </wp:positionV>
                  <wp:extent cx="213995" cy="195580"/>
                  <wp:effectExtent l="0" t="0" r="0" b="0"/>
                  <wp:wrapThrough wrapText="bothSides">
                    <wp:wrapPolygon edited="0">
                      <wp:start x="0" y="0"/>
                      <wp:lineTo x="0" y="18935"/>
                      <wp:lineTo x="19228" y="18935"/>
                      <wp:lineTo x="1922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3995" cy="195580"/>
                          </a:xfrm>
                          <a:prstGeom prst="rect">
                            <a:avLst/>
                          </a:prstGeom>
                        </pic:spPr>
                      </pic:pic>
                    </a:graphicData>
                  </a:graphic>
                  <wp14:sizeRelH relativeFrom="margin">
                    <wp14:pctWidth>0</wp14:pctWidth>
                  </wp14:sizeRelH>
                  <wp14:sizeRelV relativeFrom="margin">
                    <wp14:pctHeight>0</wp14:pctHeight>
                  </wp14:sizeRelV>
                </wp:anchor>
              </w:drawing>
            </w:r>
            <w:r w:rsidRPr="00403053">
              <w:rPr>
                <w:szCs w:val="20"/>
              </w:rPr>
              <w:t xml:space="preserve">If you require assistance with this document, the information can be translated by contacting </w:t>
            </w:r>
            <w:r w:rsidRPr="00403053">
              <w:rPr>
                <w:b/>
                <w:bCs/>
                <w:szCs w:val="20"/>
              </w:rPr>
              <w:t>Translating and</w:t>
            </w:r>
            <w:r>
              <w:rPr>
                <w:b/>
                <w:bCs/>
                <w:szCs w:val="20"/>
              </w:rPr>
              <w:t xml:space="preserve"> </w:t>
            </w:r>
          </w:p>
          <w:p w14:paraId="5252113D" w14:textId="42EE2B91" w:rsidR="007B4667" w:rsidRPr="00FA79A4" w:rsidRDefault="007B4667" w:rsidP="002679EF">
            <w:pPr>
              <w:spacing w:after="240"/>
              <w:jc w:val="center"/>
              <w:rPr>
                <w:szCs w:val="20"/>
              </w:rPr>
            </w:pPr>
            <w:r w:rsidRPr="00403053">
              <w:rPr>
                <w:b/>
                <w:bCs/>
                <w:szCs w:val="20"/>
              </w:rPr>
              <w:t>Interpreting Services on 131 450.</w:t>
            </w:r>
            <w:r>
              <w:rPr>
                <w:b/>
                <w:bCs/>
                <w:szCs w:val="20"/>
              </w:rPr>
              <w:t xml:space="preserve"> </w:t>
            </w:r>
            <w:r w:rsidRPr="00403053">
              <w:rPr>
                <w:szCs w:val="20"/>
              </w:rPr>
              <w:t>Ask to be</w:t>
            </w:r>
            <w:r>
              <w:rPr>
                <w:szCs w:val="20"/>
              </w:rPr>
              <w:t xml:space="preserve"> </w:t>
            </w:r>
            <w:r w:rsidRPr="00403053">
              <w:rPr>
                <w:szCs w:val="20"/>
              </w:rPr>
              <w:t>connected to Wyndham City on 1300 370 567</w:t>
            </w:r>
            <w:r w:rsidR="005258FA">
              <w:rPr>
                <w:szCs w:val="20"/>
              </w:rPr>
              <w:t>.</w:t>
            </w:r>
          </w:p>
        </w:tc>
      </w:tr>
    </w:tbl>
    <w:p w14:paraId="20E7EC13" w14:textId="77777777" w:rsidR="007B4667" w:rsidRPr="00BD442C" w:rsidRDefault="007B4667" w:rsidP="00154A74">
      <w:pPr>
        <w:spacing w:before="240" w:after="0"/>
        <w:jc w:val="center"/>
        <w:rPr>
          <w:i/>
          <w:iCs/>
          <w:sz w:val="18"/>
          <w:szCs w:val="18"/>
        </w:rPr>
      </w:pPr>
      <w:r w:rsidRPr="00BD442C">
        <w:rPr>
          <w:i/>
          <w:iCs/>
          <w:sz w:val="18"/>
          <w:szCs w:val="18"/>
        </w:rPr>
        <w:t>Please note</w:t>
      </w:r>
      <w:r>
        <w:rPr>
          <w:i/>
          <w:iCs/>
          <w:sz w:val="18"/>
          <w:szCs w:val="18"/>
        </w:rPr>
        <w:t xml:space="preserve"> that</w:t>
      </w:r>
      <w:r w:rsidRPr="00BD442C">
        <w:rPr>
          <w:i/>
          <w:iCs/>
          <w:sz w:val="18"/>
          <w:szCs w:val="18"/>
        </w:rPr>
        <w:t xml:space="preserve"> this timetable is subject to change due to State and Federal funding and operational requirements of the centres, including the addition and</w:t>
      </w:r>
      <w:r>
        <w:rPr>
          <w:i/>
          <w:iCs/>
          <w:sz w:val="18"/>
          <w:szCs w:val="18"/>
        </w:rPr>
        <w:t xml:space="preserve"> </w:t>
      </w:r>
      <w:r w:rsidRPr="00BD442C">
        <w:rPr>
          <w:i/>
          <w:iCs/>
          <w:sz w:val="18"/>
          <w:szCs w:val="18"/>
        </w:rPr>
        <w:t xml:space="preserve">cancellation of </w:t>
      </w:r>
      <w:r>
        <w:rPr>
          <w:i/>
          <w:iCs/>
          <w:sz w:val="18"/>
          <w:szCs w:val="18"/>
        </w:rPr>
        <w:t>g</w:t>
      </w:r>
      <w:r w:rsidRPr="00BD442C">
        <w:rPr>
          <w:i/>
          <w:iCs/>
          <w:sz w:val="18"/>
          <w:szCs w:val="18"/>
        </w:rPr>
        <w:t>roups</w:t>
      </w:r>
      <w:r>
        <w:rPr>
          <w:i/>
          <w:iCs/>
          <w:sz w:val="18"/>
          <w:szCs w:val="18"/>
        </w:rPr>
        <w:t xml:space="preserve"> </w:t>
      </w:r>
      <w:r w:rsidRPr="00BD442C">
        <w:rPr>
          <w:i/>
          <w:iCs/>
          <w:sz w:val="18"/>
          <w:szCs w:val="18"/>
        </w:rPr>
        <w:t>as well as changes to group numbers and types (</w:t>
      </w:r>
      <w:r>
        <w:rPr>
          <w:i/>
          <w:iCs/>
          <w:sz w:val="18"/>
          <w:szCs w:val="18"/>
        </w:rPr>
        <w:t>for example</w:t>
      </w:r>
      <w:r w:rsidRPr="00BD442C">
        <w:rPr>
          <w:i/>
          <w:iCs/>
          <w:sz w:val="18"/>
          <w:szCs w:val="18"/>
        </w:rPr>
        <w:t xml:space="preserve"> to a mixed group). Please see the website for the updated timetable.</w:t>
      </w:r>
    </w:p>
    <w:p w14:paraId="2222E846" w14:textId="5EF18030" w:rsidR="006753F7" w:rsidRDefault="00CD7067" w:rsidP="000177C6">
      <w:pPr>
        <w:tabs>
          <w:tab w:val="left" w:pos="2025"/>
        </w:tabs>
      </w:pPr>
      <w:r w:rsidRPr="001319E5">
        <w:rPr>
          <w:noProof/>
        </w:rPr>
        <mc:AlternateContent>
          <mc:Choice Requires="wpg">
            <w:drawing>
              <wp:anchor distT="0" distB="360045" distL="114300" distR="114300" simplePos="0" relativeHeight="251679744" behindDoc="0" locked="1" layoutInCell="1" allowOverlap="1" wp14:anchorId="17FDBF4C" wp14:editId="71CF8880">
                <wp:simplePos x="0" y="0"/>
                <wp:positionH relativeFrom="page">
                  <wp:align>right</wp:align>
                </wp:positionH>
                <wp:positionV relativeFrom="page">
                  <wp:align>top</wp:align>
                </wp:positionV>
                <wp:extent cx="7559675" cy="1310005"/>
                <wp:effectExtent l="0" t="0" r="3175" b="4445"/>
                <wp:wrapTopAndBottom/>
                <wp:docPr id="144630547"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812969880" name="Freeform: Shape 812969880"/>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1502061" name="Freeform: Shape 1501502061"/>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747040" name="Graphic 11"/>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97FCC6" id="Group 452" o:spid="_x0000_s1026" style="position:absolute;margin-left:544.05pt;margin-top:0;width:595.25pt;height:103.15pt;z-index:251679744;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j99E+r4BAHH/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">
                <v:shape id="Freeform: Shape 812969880"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501502061"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">
                  <v:imagedata r:id="rId32" o:title=""/>
                </v:shape>
                <w10:wrap type="topAndBottom" anchorx="page" anchory="page"/>
                <w10:anchorlock/>
              </v:group>
            </w:pict>
          </mc:Fallback>
        </mc:AlternateContent>
      </w:r>
    </w:p>
    <w:p w14:paraId="75ECD55E" w14:textId="77777777" w:rsidR="006753F7" w:rsidRDefault="006753F7">
      <w:r>
        <w:br w:type="page"/>
      </w:r>
    </w:p>
    <w:tbl>
      <w:tblPr>
        <w:tblpPr w:leftFromText="181" w:rightFromText="181" w:vertAnchor="page" w:horzAnchor="margin" w:tblpY="3311"/>
        <w:tblW w:w="11330" w:type="dxa"/>
        <w:tblLayout w:type="fixed"/>
        <w:tblLook w:val="04A0" w:firstRow="1" w:lastRow="0" w:firstColumn="1" w:lastColumn="0" w:noHBand="0" w:noVBand="1"/>
      </w:tblPr>
      <w:tblGrid>
        <w:gridCol w:w="2330"/>
        <w:gridCol w:w="720"/>
        <w:gridCol w:w="720"/>
        <w:gridCol w:w="791"/>
        <w:gridCol w:w="1131"/>
        <w:gridCol w:w="1131"/>
        <w:gridCol w:w="1131"/>
        <w:gridCol w:w="1131"/>
        <w:gridCol w:w="1131"/>
        <w:gridCol w:w="1114"/>
      </w:tblGrid>
      <w:tr w:rsidR="00BE3FE9" w:rsidRPr="00372970" w14:paraId="1C8C0349" w14:textId="77777777" w:rsidTr="000A64D8">
        <w:trPr>
          <w:trHeight w:val="396"/>
        </w:trPr>
        <w:tc>
          <w:tcPr>
            <w:tcW w:w="2330" w:type="dxa"/>
            <w:tcBorders>
              <w:top w:val="single" w:sz="12" w:space="0" w:color="auto"/>
              <w:left w:val="single" w:sz="12" w:space="0" w:color="auto"/>
              <w:bottom w:val="single" w:sz="12" w:space="0" w:color="auto"/>
              <w:right w:val="single" w:sz="12" w:space="0" w:color="auto"/>
            </w:tcBorders>
            <w:shd w:val="clear" w:color="000000" w:fill="ED7D31"/>
            <w:vAlign w:val="center"/>
            <w:hideMark/>
          </w:tcPr>
          <w:p w14:paraId="0D6E31C2"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lastRenderedPageBreak/>
              <w:t>HOPPERS CROSSING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5777A47C"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23EE0E0D"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AGE</w:t>
            </w:r>
          </w:p>
        </w:tc>
        <w:tc>
          <w:tcPr>
            <w:tcW w:w="791" w:type="dxa"/>
            <w:tcBorders>
              <w:top w:val="single" w:sz="12" w:space="0" w:color="auto"/>
              <w:left w:val="nil"/>
              <w:bottom w:val="single" w:sz="12" w:space="0" w:color="auto"/>
              <w:right w:val="nil"/>
            </w:tcBorders>
            <w:shd w:val="clear" w:color="000000" w:fill="000000"/>
            <w:vAlign w:val="center"/>
            <w:hideMark/>
          </w:tcPr>
          <w:p w14:paraId="7E9DDCDD"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HOURS</w:t>
            </w:r>
          </w:p>
        </w:tc>
        <w:tc>
          <w:tcPr>
            <w:tcW w:w="1131" w:type="dxa"/>
            <w:tcBorders>
              <w:top w:val="single" w:sz="12" w:space="0" w:color="auto"/>
              <w:left w:val="nil"/>
              <w:bottom w:val="single" w:sz="12" w:space="0" w:color="auto"/>
              <w:right w:val="single" w:sz="12" w:space="0" w:color="auto"/>
            </w:tcBorders>
            <w:shd w:val="clear" w:color="000000" w:fill="000000"/>
            <w:vAlign w:val="center"/>
            <w:hideMark/>
          </w:tcPr>
          <w:p w14:paraId="092F09D1"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GROUP</w:t>
            </w:r>
          </w:p>
        </w:tc>
        <w:tc>
          <w:tcPr>
            <w:tcW w:w="1131" w:type="dxa"/>
            <w:tcBorders>
              <w:top w:val="single" w:sz="12" w:space="0" w:color="auto"/>
              <w:left w:val="single" w:sz="12" w:space="0" w:color="auto"/>
              <w:bottom w:val="single" w:sz="12" w:space="0" w:color="auto"/>
              <w:right w:val="nil"/>
            </w:tcBorders>
            <w:shd w:val="clear" w:color="000000" w:fill="000000"/>
            <w:vAlign w:val="center"/>
            <w:hideMark/>
          </w:tcPr>
          <w:p w14:paraId="6C985065"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MONDAY</w:t>
            </w:r>
          </w:p>
        </w:tc>
        <w:tc>
          <w:tcPr>
            <w:tcW w:w="1131" w:type="dxa"/>
            <w:tcBorders>
              <w:top w:val="single" w:sz="12" w:space="0" w:color="auto"/>
              <w:left w:val="nil"/>
              <w:bottom w:val="single" w:sz="12" w:space="0" w:color="auto"/>
              <w:right w:val="nil"/>
            </w:tcBorders>
            <w:shd w:val="clear" w:color="000000" w:fill="000000"/>
            <w:vAlign w:val="center"/>
            <w:hideMark/>
          </w:tcPr>
          <w:p w14:paraId="2A5118BF"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TUESDAY</w:t>
            </w:r>
          </w:p>
        </w:tc>
        <w:tc>
          <w:tcPr>
            <w:tcW w:w="1131" w:type="dxa"/>
            <w:tcBorders>
              <w:top w:val="single" w:sz="12" w:space="0" w:color="auto"/>
              <w:left w:val="nil"/>
              <w:bottom w:val="single" w:sz="12" w:space="0" w:color="auto"/>
              <w:right w:val="nil"/>
            </w:tcBorders>
            <w:shd w:val="clear" w:color="000000" w:fill="000000"/>
            <w:vAlign w:val="center"/>
            <w:hideMark/>
          </w:tcPr>
          <w:p w14:paraId="042F1A27"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6"/>
                <w:szCs w:val="16"/>
                <w:lang w:eastAsia="en-AU"/>
              </w:rPr>
              <w:t>WEDNESDAY</w:t>
            </w:r>
          </w:p>
        </w:tc>
        <w:tc>
          <w:tcPr>
            <w:tcW w:w="1131" w:type="dxa"/>
            <w:tcBorders>
              <w:top w:val="single" w:sz="12" w:space="0" w:color="auto"/>
              <w:left w:val="nil"/>
              <w:bottom w:val="single" w:sz="12" w:space="0" w:color="auto"/>
              <w:right w:val="nil"/>
            </w:tcBorders>
            <w:shd w:val="clear" w:color="000000" w:fill="000000"/>
            <w:vAlign w:val="center"/>
            <w:hideMark/>
          </w:tcPr>
          <w:p w14:paraId="1E0AF794"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THURSDAY</w:t>
            </w:r>
          </w:p>
        </w:tc>
        <w:tc>
          <w:tcPr>
            <w:tcW w:w="1114" w:type="dxa"/>
            <w:tcBorders>
              <w:top w:val="single" w:sz="12" w:space="0" w:color="auto"/>
              <w:left w:val="nil"/>
              <w:bottom w:val="single" w:sz="12" w:space="0" w:color="auto"/>
              <w:right w:val="single" w:sz="12" w:space="0" w:color="auto"/>
            </w:tcBorders>
            <w:shd w:val="clear" w:color="000000" w:fill="000000"/>
            <w:vAlign w:val="center"/>
            <w:hideMark/>
          </w:tcPr>
          <w:p w14:paraId="25C89F17"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FRIDAY</w:t>
            </w:r>
          </w:p>
        </w:tc>
      </w:tr>
      <w:tr w:rsidR="003D3023" w:rsidRPr="00372970" w14:paraId="64B5A789" w14:textId="77777777" w:rsidTr="004664F9">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4266B766" w14:textId="12D08D7C" w:rsidR="003D3023" w:rsidRPr="00372970" w:rsidRDefault="003D3023" w:rsidP="003D3023">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Hoppers Crossing Family Centre</w:t>
            </w:r>
            <w:r w:rsidRPr="000502F9">
              <w:rPr>
                <w:rFonts w:ascii="Calibri" w:eastAsia="Times New Roman" w:hAnsi="Calibri" w:cs="Calibri"/>
                <w:color w:val="000000"/>
                <w:sz w:val="16"/>
                <w:szCs w:val="16"/>
                <w:lang w:eastAsia="en-AU"/>
              </w:rPr>
              <w:br/>
              <w:t>162 Heaths Road,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996A083" w14:textId="16F10C6C"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298C757" w14:textId="2DBAB8F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A2410EC" w14:textId="0D04FD3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4AA100B" w14:textId="0F5FE268"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Numbat</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B363575" w14:textId="24A2C6A1"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9ADC3EF" w14:textId="1B35D781"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A42A089" w14:textId="40A2279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157325" w14:textId="58DB473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6EF484E" w14:textId="3009CFA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r>
      <w:tr w:rsidR="003D3023" w:rsidRPr="00372970" w14:paraId="7D377FCD"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27E90C63"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28CEEBC" w14:textId="1C1CD52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3AF61AF" w14:textId="1332D30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A436A0A" w14:textId="1A2246A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747D7F3" w14:textId="7936CC8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 xml:space="preserve">Lilly </w:t>
            </w:r>
            <w:proofErr w:type="spellStart"/>
            <w:r>
              <w:rPr>
                <w:rFonts w:ascii="Calibri" w:eastAsia="Times New Roman" w:hAnsi="Calibri" w:cs="Calibri"/>
                <w:color w:val="000000"/>
                <w:sz w:val="16"/>
                <w:szCs w:val="16"/>
                <w:lang w:eastAsia="en-AU"/>
              </w:rPr>
              <w:t>Pilly</w:t>
            </w:r>
            <w:proofErr w:type="spellEnd"/>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A3468B5" w14:textId="3201348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7A1C304" w14:textId="734979A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3C3536E" w14:textId="4F4DDA7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764A124" w14:textId="78C2147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A86B76C" w14:textId="6443EAA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3D3023" w:rsidRPr="00372970" w14:paraId="2D961A4D"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552EC5F2"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6CB318" w14:textId="33A9298F"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B1FAC49" w14:textId="1456948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9213D10" w14:textId="4FD3A6E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B309922" w14:textId="4BC8637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26F6CD0" w14:textId="376C7FC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7AE61FE" w14:textId="4DA5F11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7F245D6" w14:textId="340971D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46DE030" w14:textId="5B43E1F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63E42D0" w14:textId="6CDA173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3D3023" w:rsidRPr="00372970" w14:paraId="327BBB23" w14:textId="77777777" w:rsidTr="00F16FE4">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27BD5A9"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3C09E7F" w14:textId="3409CFF9"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F8D2967" w14:textId="757947C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57A4842" w14:textId="2774BCF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F32DEC5" w14:textId="2F02F97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12" w:space="0" w:color="auto"/>
              <w:right w:val="single" w:sz="8" w:space="0" w:color="auto"/>
            </w:tcBorders>
            <w:shd w:val="clear" w:color="auto" w:fill="E2EFDA"/>
            <w:noWrap/>
            <w:vAlign w:val="center"/>
            <w:hideMark/>
          </w:tcPr>
          <w:p w14:paraId="5D9920C1" w14:textId="202A1AA9"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68A6940" w14:textId="5C646F2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6F48DA0" w14:textId="140A0B4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E9F0A4" w14:textId="2AC9AEC4"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9.00 - 4.30</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C1A24A" w14:textId="0CF5B2D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7F4860AA" w14:textId="77777777" w:rsidTr="004136A1">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4FC707C7" w14:textId="65D07A41" w:rsidR="004136A1" w:rsidRPr="00372970" w:rsidRDefault="004136A1" w:rsidP="004136A1">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Karobran Kindergarten</w:t>
            </w:r>
            <w:r w:rsidRPr="000502F9">
              <w:rPr>
                <w:rFonts w:ascii="Calibri" w:eastAsia="Times New Roman" w:hAnsi="Calibri" w:cs="Calibri"/>
                <w:color w:val="000000"/>
                <w:sz w:val="16"/>
                <w:szCs w:val="16"/>
                <w:lang w:eastAsia="en-AU"/>
              </w:rPr>
              <w:br/>
              <w:t>64 Spring Drive,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18243DF" w14:textId="21F9710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1D728F0A" w14:textId="48B79C77"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4EE641FB" w14:textId="0B73AB0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727E21BB" w14:textId="59336DA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13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6BE1042F" w14:textId="5CBF65E2"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26A65A7" w14:textId="664FEA08"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6CA84C5" w14:textId="6FBA84FD"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2544FE3" w14:textId="6FFEC0A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7897488" w14:textId="56247839"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20CAC155" w14:textId="77777777" w:rsidTr="004136A1">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6B1631B"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E33B456" w14:textId="35D3FA37"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09A238F" w14:textId="58B777B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452D009" w14:textId="3F072CD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803ADC0" w14:textId="391C50E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 xml:space="preserve">Lilly </w:t>
            </w:r>
            <w:proofErr w:type="spellStart"/>
            <w:r>
              <w:rPr>
                <w:rFonts w:ascii="Calibri" w:eastAsia="Times New Roman" w:hAnsi="Calibri" w:cs="Calibri"/>
                <w:color w:val="000000"/>
                <w:sz w:val="16"/>
                <w:szCs w:val="16"/>
                <w:lang w:eastAsia="en-AU"/>
              </w:rPr>
              <w:t>Pilly</w:t>
            </w:r>
            <w:proofErr w:type="spellEnd"/>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02D9FB4" w14:textId="62FB62D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xml:space="preserve">8.30 -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1548718" w14:textId="2DE0967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2CF813B" w14:textId="3AF645C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xml:space="preserve">8.30 -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D9D8249" w14:textId="50DB6B3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E9BF9CB" w14:textId="0CAC626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p>
        </w:tc>
      </w:tr>
      <w:tr w:rsidR="004136A1" w:rsidRPr="00372970" w14:paraId="49C97AF4" w14:textId="77777777" w:rsidTr="004136A1">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D679287"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6D04CF" w14:textId="65A7F85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65E42C7" w14:textId="3975B82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934B45D" w14:textId="14CE908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5F85F73" w14:textId="28BA7E66" w:rsidR="004136A1" w:rsidRPr="00731539" w:rsidRDefault="00A56DE5"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472AECB" w14:textId="5E049771" w:rsidR="004136A1" w:rsidRPr="00731539" w:rsidRDefault="00F16FE4"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r w:rsidR="004136A1"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EA890DD" w14:textId="6DBB93AA" w:rsidR="004136A1" w:rsidRPr="00731539" w:rsidRDefault="004136A1" w:rsidP="00F16FE4">
            <w:pPr>
              <w:spacing w:after="0" w:line="240" w:lineRule="auto"/>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3CA5670" w14:textId="7132B379" w:rsidR="004136A1" w:rsidRPr="00731539" w:rsidRDefault="00F16FE4"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r w:rsidR="004136A1"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462CC98" w14:textId="7C9CD196" w:rsidR="004136A1" w:rsidRPr="00731539" w:rsidRDefault="004136A1" w:rsidP="00F16FE4">
            <w:pPr>
              <w:spacing w:after="0" w:line="240" w:lineRule="auto"/>
              <w:rPr>
                <w:rFonts w:ascii="Calibri" w:eastAsia="Times New Roman" w:hAnsi="Calibri" w:cs="Calibri"/>
                <w:color w:val="000000"/>
                <w:sz w:val="16"/>
                <w:szCs w:val="16"/>
                <w:lang w:eastAsia="en-AU"/>
              </w:rPr>
            </w:pP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D4FCF1E" w14:textId="5E2A798F"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3BCA1599" w14:textId="77777777" w:rsidTr="00F16FE4">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517EC04D"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6A425C3" w14:textId="233510C0"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E2EFDA"/>
            <w:noWrap/>
            <w:vAlign w:val="center"/>
            <w:hideMark/>
          </w:tcPr>
          <w:p w14:paraId="624970DF" w14:textId="27778B0F" w:rsidR="004136A1" w:rsidRPr="00731539" w:rsidRDefault="00A56DE5"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auto" w:fill="E2EFDA"/>
            <w:noWrap/>
            <w:vAlign w:val="center"/>
            <w:hideMark/>
          </w:tcPr>
          <w:p w14:paraId="367BFC58" w14:textId="52F63E9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auto" w:fill="E2EFDA"/>
            <w:noWrap/>
            <w:vAlign w:val="center"/>
            <w:hideMark/>
          </w:tcPr>
          <w:p w14:paraId="4D8C93EF" w14:textId="5B225CBC" w:rsidR="004136A1" w:rsidRPr="00731539" w:rsidRDefault="00A56DE5"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12" w:space="0" w:color="auto"/>
              <w:right w:val="single" w:sz="8" w:space="0" w:color="auto"/>
            </w:tcBorders>
            <w:shd w:val="clear" w:color="auto" w:fill="E2EFDA"/>
            <w:noWrap/>
            <w:vAlign w:val="center"/>
            <w:hideMark/>
          </w:tcPr>
          <w:p w14:paraId="25141B1B" w14:textId="378BA7B8"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auto" w:fill="E2EFDA"/>
            <w:noWrap/>
            <w:vAlign w:val="center"/>
            <w:hideMark/>
          </w:tcPr>
          <w:p w14:paraId="0F60A823" w14:textId="411C189A" w:rsidR="004136A1" w:rsidRPr="00731539" w:rsidRDefault="00F16FE4"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r w:rsidR="004136A1"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auto" w:fill="E2EFDA"/>
            <w:noWrap/>
            <w:vAlign w:val="center"/>
            <w:hideMark/>
          </w:tcPr>
          <w:p w14:paraId="0A1F0B94" w14:textId="7A6775BA" w:rsidR="004136A1" w:rsidRPr="00731539" w:rsidRDefault="004136A1" w:rsidP="00F16FE4">
            <w:pPr>
              <w:spacing w:after="0" w:line="240" w:lineRule="auto"/>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auto" w:fill="E2EFDA"/>
            <w:noWrap/>
            <w:vAlign w:val="center"/>
            <w:hideMark/>
          </w:tcPr>
          <w:p w14:paraId="640BDD78" w14:textId="6DE8984B" w:rsidR="004136A1" w:rsidRPr="00731539" w:rsidRDefault="00F16FE4"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r w:rsidR="004136A1"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auto" w:fill="E2EFDA"/>
            <w:noWrap/>
            <w:vAlign w:val="center"/>
            <w:hideMark/>
          </w:tcPr>
          <w:p w14:paraId="363C20FB" w14:textId="6E3A040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8F29C8" w:rsidRPr="00372970" w14:paraId="10F3FECD" w14:textId="77777777" w:rsidTr="004664F9">
        <w:trPr>
          <w:trHeight w:val="441"/>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52AB754F" w14:textId="09EEEFE6" w:rsidR="008F29C8" w:rsidRPr="00372970" w:rsidRDefault="008F29C8" w:rsidP="008F29C8">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 xml:space="preserve">Quantin </w:t>
            </w:r>
            <w:proofErr w:type="spellStart"/>
            <w:r w:rsidRPr="000502F9">
              <w:rPr>
                <w:rFonts w:ascii="Calibri" w:eastAsia="Times New Roman" w:hAnsi="Calibri" w:cs="Calibri"/>
                <w:b/>
                <w:bCs/>
                <w:color w:val="000000"/>
                <w:sz w:val="16"/>
                <w:szCs w:val="16"/>
                <w:lang w:eastAsia="en-AU"/>
              </w:rPr>
              <w:t>Binnah</w:t>
            </w:r>
            <w:proofErr w:type="spellEnd"/>
            <w:r w:rsidRPr="000502F9">
              <w:rPr>
                <w:rFonts w:ascii="Calibri" w:eastAsia="Times New Roman" w:hAnsi="Calibri" w:cs="Calibri"/>
                <w:b/>
                <w:bCs/>
                <w:color w:val="000000"/>
                <w:sz w:val="16"/>
                <w:szCs w:val="16"/>
                <w:lang w:eastAsia="en-AU"/>
              </w:rPr>
              <w:t xml:space="preserve"> – Woodville Centre</w:t>
            </w:r>
            <w:r w:rsidRPr="000502F9">
              <w:rPr>
                <w:rFonts w:ascii="Calibri" w:eastAsia="Times New Roman" w:hAnsi="Calibri" w:cs="Calibri"/>
                <w:color w:val="000000"/>
                <w:sz w:val="16"/>
                <w:szCs w:val="16"/>
                <w:lang w:eastAsia="en-AU"/>
              </w:rPr>
              <w:br/>
              <w:t>82 Woodville Park Drive, Hoppers Crossing</w:t>
            </w:r>
            <w:r w:rsidRPr="000502F9">
              <w:rPr>
                <w:rFonts w:ascii="Calibri" w:eastAsia="Times New Roman" w:hAnsi="Calibri" w:cs="Calibri"/>
                <w:color w:val="000000"/>
                <w:sz w:val="16"/>
                <w:szCs w:val="16"/>
                <w:lang w:eastAsia="en-AU"/>
              </w:rPr>
              <w:br/>
              <w:t xml:space="preserve">Operated by:  Quantin </w:t>
            </w:r>
            <w:proofErr w:type="spellStart"/>
            <w:r w:rsidRPr="000502F9">
              <w:rPr>
                <w:rFonts w:ascii="Calibri" w:eastAsia="Times New Roman" w:hAnsi="Calibri" w:cs="Calibri"/>
                <w:color w:val="000000"/>
                <w:sz w:val="16"/>
                <w:szCs w:val="16"/>
                <w:lang w:eastAsia="en-AU"/>
              </w:rPr>
              <w:t>Binnah</w:t>
            </w:r>
            <w:proofErr w:type="spellEnd"/>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6C032AA" w14:textId="0170913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66646ADD" w14:textId="1C89C616"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5648896" w14:textId="2CE2FB12"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6CD8B656" w14:textId="55B042AB"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13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0D7E4E5" w14:textId="541737D9"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5751583" w14:textId="6C3F4C90"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77C700C7" w14:textId="04FE4F23"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875C95B" w14:textId="35AF8F8E"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14"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9BA73A9" w14:textId="78F0AC8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8F29C8" w:rsidRPr="00372970" w14:paraId="5F14A95A" w14:textId="77777777" w:rsidTr="004664F9">
        <w:trPr>
          <w:trHeight w:val="441"/>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B82C13B"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23BEE91" w14:textId="380C459E"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303C0D83" w14:textId="7042BEF5"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DF3675" w14:textId="07E1E41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3038CE24" w14:textId="0A26BFB9"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0E49184B" w14:textId="0C280B7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2535A73A" w14:textId="2B300D56"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165D1578" w14:textId="5ACAD54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C0D5551" w14:textId="0530B1C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768ECB28" w14:textId="381FFCA0"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p>
        </w:tc>
      </w:tr>
      <w:tr w:rsidR="001F56E9" w:rsidRPr="00372970" w14:paraId="4C34663B"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36B1CA39" w14:textId="3357C631"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The Grange Kindergarten</w:t>
            </w:r>
            <w:r w:rsidRPr="000502F9">
              <w:rPr>
                <w:rFonts w:ascii="Calibri" w:eastAsia="Times New Roman" w:hAnsi="Calibri" w:cs="Calibri"/>
                <w:color w:val="000000"/>
                <w:sz w:val="16"/>
                <w:szCs w:val="16"/>
                <w:lang w:eastAsia="en-AU"/>
              </w:rPr>
              <w:br/>
              <w:t>260 – 280 Hogans Road,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DA7AF18" w14:textId="3DC318C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4F50304" w14:textId="64EB3DC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815505" w14:textId="3EA7AA8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AA76CDE" w14:textId="1F8AC37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640919">
              <w:rPr>
                <w:rFonts w:ascii="Calibri" w:eastAsia="Times New Roman" w:hAnsi="Calibri" w:cs="Calibri"/>
                <w:color w:val="000000"/>
                <w:sz w:val="16"/>
                <w:szCs w:val="16"/>
                <w:highlight w:val="yellow"/>
                <w:lang w:eastAsia="en-AU"/>
              </w:rPr>
              <w:t>Kangaroo+</w:t>
            </w:r>
          </w:p>
        </w:tc>
        <w:tc>
          <w:tcPr>
            <w:tcW w:w="1131"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34086880" w14:textId="46DCD121"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19DC6E6" w14:textId="2B30A8A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CE43B92" w14:textId="6FF27EF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3ACE3DF6" w14:textId="6EB3393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152BCBC1" w14:textId="65C1D12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F6E2A8A"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142CB57"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A7F7D48" w14:textId="51234B0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7F6013C" w14:textId="32536C7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39A189D" w14:textId="390D8B4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9AF1341" w14:textId="4EFF6197" w:rsidR="001F56E9" w:rsidRPr="00731539" w:rsidRDefault="0085468B"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2C8284BF" w14:textId="2F18850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262B6EF3" w14:textId="6DB5579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B4C38C4" w14:textId="2CE4EFD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62AA4E5" w14:textId="21766C9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0D04E266" w14:textId="7C51C7B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16DB1080"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062AE8D"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4CF1677" w14:textId="02C7370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79D9266" w14:textId="3646452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060B40" w14:textId="045170E1"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9EA78EE" w14:textId="6FA63EF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32E24C5" w14:textId="2633690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C455907" w14:textId="75D09E33"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B755BFA" w14:textId="695E5A8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056582B" w14:textId="503457D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B813500" w14:textId="031A6AC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p>
        </w:tc>
      </w:tr>
      <w:tr w:rsidR="001F56E9" w:rsidRPr="00372970" w14:paraId="3AE0C971"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6D14CD9F"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2145C5" w14:textId="5D23C36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17E7DE4" w14:textId="529C7BB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CB0802D" w14:textId="439DF1B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A320ADA" w14:textId="1C15556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Acacia</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CD71221" w14:textId="701E4F1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1DF5A06" w14:textId="0E56695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8D7072" w14:textId="1A7BA218"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D1F9E34" w14:textId="14061FD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105141A" w14:textId="74C84B6C"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 </w:t>
            </w:r>
          </w:p>
        </w:tc>
      </w:tr>
      <w:tr w:rsidR="001F56E9" w:rsidRPr="00372970" w14:paraId="694B73E9"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5C9CBD08"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40CBE11" w14:textId="4E90193A"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7E443B3" w14:textId="5FD1FFE3"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B062CB5" w14:textId="7B4D846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6EDC6D7" w14:textId="4C229E2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Teal</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AF1EA96" w14:textId="49382A9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C17D71" w14:textId="299A87B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F6491E" w14:textId="62221B6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D5FE169" w14:textId="31F35DF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2574700" w14:textId="08AE1E1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r>
      <w:tr w:rsidR="001F56E9" w:rsidRPr="00372970" w14:paraId="0140B534"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0EAA923C" w14:textId="495B1573"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Wilmington Kindergarten</w:t>
            </w:r>
            <w:r w:rsidRPr="000502F9">
              <w:rPr>
                <w:rFonts w:ascii="Calibri" w:eastAsia="Times New Roman" w:hAnsi="Calibri" w:cs="Calibri"/>
                <w:b/>
                <w:bCs/>
                <w:color w:val="000000"/>
                <w:sz w:val="16"/>
                <w:szCs w:val="16"/>
                <w:lang w:eastAsia="en-AU"/>
              </w:rPr>
              <w:br/>
            </w:r>
            <w:r w:rsidRPr="000502F9">
              <w:rPr>
                <w:rFonts w:ascii="Calibri" w:eastAsia="Times New Roman" w:hAnsi="Calibri" w:cs="Calibri"/>
                <w:color w:val="000000"/>
                <w:sz w:val="16"/>
                <w:szCs w:val="16"/>
                <w:lang w:eastAsia="en-AU"/>
              </w:rPr>
              <w:t>7 – 13 Wilmington Avenue,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0B8B11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86E4FB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AF403B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E3EF86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Numbat</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0CBF2A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B29318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5E1D1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38E469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3786F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r>
      <w:tr w:rsidR="001F56E9" w:rsidRPr="00372970" w14:paraId="53254D2D"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2A7443B7"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956835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6F8BCD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F71506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92595F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Wallaroo</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1F81BA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64A6CA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036197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7C57F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B47F8E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3E51E272"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590E9036"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BF51C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CB19AF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937EE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978371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3E638A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1873E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241E5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ACE83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F5656E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D6954BC"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6668FE29"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4EB676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5EB961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E9D3D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A71812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Orange</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F74940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65FA8B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D9061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6CC943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15F3B0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6851D9C3" w14:textId="77777777" w:rsidTr="000A64D8">
        <w:trPr>
          <w:trHeight w:val="441"/>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2CE4A988" w14:textId="4652B9D7"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Woodville Park Kindergarten</w:t>
            </w:r>
            <w:r w:rsidRPr="000502F9">
              <w:rPr>
                <w:rFonts w:ascii="Calibri" w:eastAsia="Times New Roman" w:hAnsi="Calibri" w:cs="Calibri"/>
                <w:color w:val="000000"/>
                <w:sz w:val="16"/>
                <w:szCs w:val="16"/>
                <w:lang w:eastAsia="en-AU"/>
              </w:rPr>
              <w:br/>
              <w:t>80 Woodville Park Drive, Hoppers Crossing</w:t>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B489C3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B9D298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74F8B3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319DA9E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Blossom</w:t>
            </w:r>
          </w:p>
        </w:tc>
        <w:tc>
          <w:tcPr>
            <w:tcW w:w="1131"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88B0D3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986766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1678560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18A49B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513B3AF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B7D1ADB" w14:textId="77777777" w:rsidTr="000A64D8">
        <w:trPr>
          <w:trHeight w:val="441"/>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271C0B59"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9EC125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7087CE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507D29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3826C95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4306EA5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7B580BD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7BCB8FA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B52AB0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3D78B9C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C1141E2"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697C2989" w14:textId="6EB03782"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Yerambooee Kindergarten</w:t>
            </w:r>
            <w:r w:rsidRPr="000502F9">
              <w:rPr>
                <w:rFonts w:ascii="Calibri" w:eastAsia="Times New Roman" w:hAnsi="Calibri" w:cs="Calibri"/>
                <w:color w:val="000000"/>
                <w:sz w:val="16"/>
                <w:szCs w:val="16"/>
                <w:lang w:eastAsia="en-AU"/>
              </w:rPr>
              <w:br/>
              <w:t>55 Maple Crescent,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B524EC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FA4F23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5EE3F7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004A2E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Echidna</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CEA2B1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E8413E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BFB889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BB4BBC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F9401A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r>
      <w:tr w:rsidR="001F56E9" w:rsidRPr="00372970" w14:paraId="7E680161"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D19547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FCB33F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196AFC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CE14B2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A0D721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Brolga</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0DF6CB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65AB2C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08A21C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3F088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3368A6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6FDB6DE"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7709EB62"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98064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D35155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87FFAF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CB286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Wallaroo</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CD9AF0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61BFDC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AE28BA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014B53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5793BF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7BE2B9AA"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4E5D1EB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5712C6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1C21D6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EFB18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C7AFE4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Banksia</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578FED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DD6832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9718C2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41BE94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DD1FCF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r>
      <w:tr w:rsidR="001F56E9" w:rsidRPr="00372970" w14:paraId="15AC1F55"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43F9AD76"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C8067B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517241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CFFC3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D0C9C5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Aqua</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7D733F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5F23E2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8.45 - 4.15</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9478F2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4B7FF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8.45 - 4.15</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07A0F5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1FC305A"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073AAA5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0A68B3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038EB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2AD3C1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AE8449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Olive+</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9BE15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621B9C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E1C17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DC7E3D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87BD73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r>
      <w:tr w:rsidR="001F56E9" w:rsidRPr="00372970" w14:paraId="7E627A3D"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42D7983B"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3F7D75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60E0A0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3A2FF4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2795F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Peach</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CB007E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9.15 - 4.45</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82C227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03287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9.15 - 4.45</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D82E8F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22F5F2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91F9CC0" w14:textId="77777777" w:rsidTr="000A64D8">
        <w:trPr>
          <w:trHeight w:val="308"/>
        </w:trPr>
        <w:tc>
          <w:tcPr>
            <w:tcW w:w="2330" w:type="dxa"/>
            <w:tcBorders>
              <w:top w:val="single" w:sz="12" w:space="0" w:color="auto"/>
              <w:left w:val="single" w:sz="12" w:space="0" w:color="auto"/>
              <w:bottom w:val="single" w:sz="12" w:space="0" w:color="auto"/>
              <w:right w:val="single" w:sz="12" w:space="0" w:color="auto"/>
            </w:tcBorders>
            <w:shd w:val="clear" w:color="000000" w:fill="FF66FF"/>
            <w:vAlign w:val="center"/>
            <w:hideMark/>
          </w:tcPr>
          <w:p w14:paraId="22F867E7"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LITTLE RIVER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2EB6D891"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379F0FBD"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AGE</w:t>
            </w:r>
          </w:p>
        </w:tc>
        <w:tc>
          <w:tcPr>
            <w:tcW w:w="791" w:type="dxa"/>
            <w:tcBorders>
              <w:top w:val="single" w:sz="12" w:space="0" w:color="auto"/>
              <w:left w:val="nil"/>
              <w:bottom w:val="single" w:sz="12" w:space="0" w:color="auto"/>
              <w:right w:val="nil"/>
            </w:tcBorders>
            <w:shd w:val="clear" w:color="000000" w:fill="000000"/>
            <w:vAlign w:val="center"/>
            <w:hideMark/>
          </w:tcPr>
          <w:p w14:paraId="6C2B9010"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HOURS</w:t>
            </w:r>
          </w:p>
        </w:tc>
        <w:tc>
          <w:tcPr>
            <w:tcW w:w="1131" w:type="dxa"/>
            <w:tcBorders>
              <w:top w:val="single" w:sz="12" w:space="0" w:color="auto"/>
              <w:left w:val="nil"/>
              <w:bottom w:val="single" w:sz="12" w:space="0" w:color="auto"/>
              <w:right w:val="single" w:sz="12" w:space="0" w:color="auto"/>
            </w:tcBorders>
            <w:shd w:val="clear" w:color="000000" w:fill="000000"/>
            <w:vAlign w:val="center"/>
            <w:hideMark/>
          </w:tcPr>
          <w:p w14:paraId="5E429DD0"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GROUP</w:t>
            </w:r>
          </w:p>
        </w:tc>
        <w:tc>
          <w:tcPr>
            <w:tcW w:w="1131" w:type="dxa"/>
            <w:tcBorders>
              <w:top w:val="single" w:sz="12" w:space="0" w:color="auto"/>
              <w:left w:val="single" w:sz="12" w:space="0" w:color="auto"/>
              <w:bottom w:val="single" w:sz="12" w:space="0" w:color="auto"/>
              <w:right w:val="nil"/>
            </w:tcBorders>
            <w:shd w:val="clear" w:color="000000" w:fill="000000"/>
            <w:vAlign w:val="center"/>
            <w:hideMark/>
          </w:tcPr>
          <w:p w14:paraId="3CAD12E6"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MONDAY</w:t>
            </w:r>
          </w:p>
        </w:tc>
        <w:tc>
          <w:tcPr>
            <w:tcW w:w="1131" w:type="dxa"/>
            <w:tcBorders>
              <w:top w:val="single" w:sz="12" w:space="0" w:color="auto"/>
              <w:left w:val="nil"/>
              <w:bottom w:val="single" w:sz="12" w:space="0" w:color="auto"/>
              <w:right w:val="nil"/>
            </w:tcBorders>
            <w:shd w:val="clear" w:color="000000" w:fill="000000"/>
            <w:vAlign w:val="center"/>
            <w:hideMark/>
          </w:tcPr>
          <w:p w14:paraId="56BACF54"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TUESDAY</w:t>
            </w:r>
          </w:p>
        </w:tc>
        <w:tc>
          <w:tcPr>
            <w:tcW w:w="1131" w:type="dxa"/>
            <w:tcBorders>
              <w:top w:val="single" w:sz="12" w:space="0" w:color="auto"/>
              <w:left w:val="nil"/>
              <w:bottom w:val="single" w:sz="12" w:space="0" w:color="auto"/>
              <w:right w:val="nil"/>
            </w:tcBorders>
            <w:shd w:val="clear" w:color="000000" w:fill="000000"/>
            <w:vAlign w:val="center"/>
            <w:hideMark/>
          </w:tcPr>
          <w:p w14:paraId="57B0B82F" w14:textId="77777777" w:rsidR="001F56E9" w:rsidRPr="000502F9" w:rsidRDefault="001F56E9" w:rsidP="001F56E9">
            <w:pPr>
              <w:spacing w:after="0" w:line="240" w:lineRule="auto"/>
              <w:jc w:val="center"/>
              <w:rPr>
                <w:rFonts w:ascii="Calibri" w:eastAsia="Times New Roman" w:hAnsi="Calibri" w:cs="Calibri"/>
                <w:b/>
                <w:bCs/>
                <w:color w:val="FFFFFF"/>
                <w:sz w:val="16"/>
                <w:szCs w:val="16"/>
                <w:lang w:eastAsia="en-AU"/>
              </w:rPr>
            </w:pPr>
            <w:r w:rsidRPr="000502F9">
              <w:rPr>
                <w:rFonts w:ascii="Calibri" w:eastAsia="Times New Roman" w:hAnsi="Calibri" w:cs="Calibri"/>
                <w:b/>
                <w:bCs/>
                <w:color w:val="FFFFFF"/>
                <w:sz w:val="16"/>
                <w:szCs w:val="16"/>
                <w:lang w:eastAsia="en-AU"/>
              </w:rPr>
              <w:t>WEDNESDAY</w:t>
            </w:r>
          </w:p>
        </w:tc>
        <w:tc>
          <w:tcPr>
            <w:tcW w:w="1131" w:type="dxa"/>
            <w:tcBorders>
              <w:top w:val="single" w:sz="12" w:space="0" w:color="auto"/>
              <w:left w:val="nil"/>
              <w:bottom w:val="single" w:sz="12" w:space="0" w:color="auto"/>
              <w:right w:val="nil"/>
            </w:tcBorders>
            <w:shd w:val="clear" w:color="000000" w:fill="000000"/>
            <w:vAlign w:val="center"/>
            <w:hideMark/>
          </w:tcPr>
          <w:p w14:paraId="3196C7C7"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THURSDAY</w:t>
            </w:r>
          </w:p>
        </w:tc>
        <w:tc>
          <w:tcPr>
            <w:tcW w:w="1114" w:type="dxa"/>
            <w:tcBorders>
              <w:top w:val="single" w:sz="12" w:space="0" w:color="auto"/>
              <w:left w:val="nil"/>
              <w:bottom w:val="single" w:sz="12" w:space="0" w:color="auto"/>
              <w:right w:val="single" w:sz="12" w:space="0" w:color="auto"/>
            </w:tcBorders>
            <w:shd w:val="clear" w:color="000000" w:fill="000000"/>
            <w:vAlign w:val="center"/>
            <w:hideMark/>
          </w:tcPr>
          <w:p w14:paraId="007AFBEE"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FRIDAY</w:t>
            </w:r>
          </w:p>
        </w:tc>
      </w:tr>
      <w:tr w:rsidR="001F56E9" w:rsidRPr="00372970" w14:paraId="5BF082E1" w14:textId="77777777" w:rsidTr="000A64D8">
        <w:trPr>
          <w:trHeight w:val="948"/>
        </w:trPr>
        <w:tc>
          <w:tcPr>
            <w:tcW w:w="233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CD2993" w14:textId="794E5E39"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Little River Kindergarten</w:t>
            </w:r>
            <w:r w:rsidRPr="000502F9">
              <w:rPr>
                <w:rFonts w:ascii="Calibri" w:eastAsia="Times New Roman" w:hAnsi="Calibri" w:cs="Calibri"/>
                <w:color w:val="000000"/>
                <w:sz w:val="16"/>
                <w:szCs w:val="16"/>
                <w:lang w:eastAsia="en-AU"/>
              </w:rPr>
              <w:br/>
              <w:t>22 River Street, Little River</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C0B7BF" w14:textId="77777777"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12" w:space="0" w:color="auto"/>
              <w:right w:val="single" w:sz="8" w:space="0" w:color="auto"/>
            </w:tcBorders>
            <w:shd w:val="clear" w:color="000000" w:fill="FFF2CC"/>
            <w:noWrap/>
            <w:vAlign w:val="center"/>
            <w:hideMark/>
          </w:tcPr>
          <w:p w14:paraId="4D55D338"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7094EFB5"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12" w:space="0" w:color="auto"/>
              <w:right w:val="single" w:sz="12" w:space="0" w:color="auto"/>
            </w:tcBorders>
            <w:shd w:val="clear" w:color="000000" w:fill="FFF2CC"/>
            <w:noWrap/>
            <w:vAlign w:val="center"/>
            <w:hideMark/>
          </w:tcPr>
          <w:p w14:paraId="1CBCEB8A"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Waratah</w:t>
            </w:r>
          </w:p>
        </w:tc>
        <w:tc>
          <w:tcPr>
            <w:tcW w:w="1131" w:type="dxa"/>
            <w:tcBorders>
              <w:top w:val="single" w:sz="12" w:space="0" w:color="auto"/>
              <w:left w:val="single" w:sz="12" w:space="0" w:color="auto"/>
              <w:bottom w:val="single" w:sz="12" w:space="0" w:color="auto"/>
              <w:right w:val="single" w:sz="8" w:space="0" w:color="auto"/>
            </w:tcBorders>
            <w:shd w:val="clear" w:color="000000" w:fill="FFF2CC"/>
            <w:noWrap/>
            <w:vAlign w:val="center"/>
            <w:hideMark/>
          </w:tcPr>
          <w:p w14:paraId="16A4DF7B"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4E1E3D10"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79195E4F"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5D43F22F"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12" w:space="0" w:color="auto"/>
              <w:right w:val="single" w:sz="12" w:space="0" w:color="auto"/>
            </w:tcBorders>
            <w:shd w:val="clear" w:color="000000" w:fill="FFF2CC"/>
            <w:noWrap/>
            <w:vAlign w:val="center"/>
            <w:hideMark/>
          </w:tcPr>
          <w:p w14:paraId="12AEEE16"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bl>
    <w:p w14:paraId="44269279" w14:textId="68591667" w:rsidR="00955611" w:rsidRPr="000A64D8" w:rsidRDefault="00ED3046" w:rsidP="000A64D8">
      <w:pPr>
        <w:pStyle w:val="Heading1"/>
        <w:jc w:val="center"/>
        <w:rPr>
          <w:sz w:val="44"/>
          <w:szCs w:val="44"/>
        </w:rPr>
      </w:pPr>
      <w:r w:rsidRPr="000A64D8">
        <w:rPr>
          <w:noProof/>
          <w:sz w:val="44"/>
          <w:szCs w:val="44"/>
        </w:rPr>
        <mc:AlternateContent>
          <mc:Choice Requires="wpg">
            <w:drawing>
              <wp:anchor distT="0" distB="360045" distL="114300" distR="114300" simplePos="0" relativeHeight="251688960" behindDoc="0" locked="1" layoutInCell="1" allowOverlap="1" wp14:anchorId="0D7D0B62" wp14:editId="3CBD52B9">
                <wp:simplePos x="0" y="0"/>
                <wp:positionH relativeFrom="page">
                  <wp:align>right</wp:align>
                </wp:positionH>
                <wp:positionV relativeFrom="page">
                  <wp:align>top</wp:align>
                </wp:positionV>
                <wp:extent cx="7559675" cy="1310005"/>
                <wp:effectExtent l="0" t="0" r="3175" b="4445"/>
                <wp:wrapTopAndBottom/>
                <wp:docPr id="1763267318"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550065043" name="Freeform: Shape 1550065043"/>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633474" name="Freeform: Shape 236633474"/>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9309914" name="Graphic 11"/>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FC709B" id="Group 452" o:spid="_x0000_s1026" style="position:absolute;margin-left:544.05pt;margin-top:0;width:595.25pt;height:103.15pt;z-index:251688960;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RglA9r4BAHL/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">
                <v:shape id="Freeform: Shape 1550065043"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36633474"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">
                  <v:imagedata r:id="rId33" o:title=""/>
                </v:shape>
                <w10:wrap type="topAndBottom" anchorx="page" anchory="page"/>
                <w10:anchorlock/>
              </v:group>
            </w:pict>
          </mc:Fallback>
        </mc:AlternateContent>
      </w:r>
      <w:r w:rsidR="000A64D8" w:rsidRPr="000A64D8">
        <w:rPr>
          <w:color w:val="1C3152" w:themeColor="text2" w:themeShade="BF"/>
          <w:sz w:val="44"/>
          <w:szCs w:val="44"/>
        </w:rPr>
        <w:t>2026 KINDERGARTEN TIMETABLE</w:t>
      </w:r>
      <w:r w:rsidR="00955611" w:rsidRPr="000A64D8">
        <w:rPr>
          <w:sz w:val="44"/>
          <w:szCs w:val="44"/>
        </w:rPr>
        <w:br w:type="page"/>
      </w:r>
    </w:p>
    <w:tbl>
      <w:tblPr>
        <w:tblpPr w:leftFromText="181" w:rightFromText="181" w:vertAnchor="page" w:horzAnchor="margin" w:tblpY="3281"/>
        <w:tblW w:w="11330" w:type="dxa"/>
        <w:tblLayout w:type="fixed"/>
        <w:tblLook w:val="04A0" w:firstRow="1" w:lastRow="0" w:firstColumn="1" w:lastColumn="0" w:noHBand="0" w:noVBand="1"/>
      </w:tblPr>
      <w:tblGrid>
        <w:gridCol w:w="2325"/>
        <w:gridCol w:w="720"/>
        <w:gridCol w:w="720"/>
        <w:gridCol w:w="900"/>
        <w:gridCol w:w="1265"/>
        <w:gridCol w:w="1080"/>
        <w:gridCol w:w="1080"/>
        <w:gridCol w:w="1080"/>
        <w:gridCol w:w="1080"/>
        <w:gridCol w:w="1080"/>
      </w:tblGrid>
      <w:tr w:rsidR="001517B8" w:rsidRPr="00372970" w14:paraId="4CC9054A" w14:textId="77777777" w:rsidTr="00E703EA">
        <w:trPr>
          <w:trHeight w:val="308"/>
        </w:trPr>
        <w:tc>
          <w:tcPr>
            <w:tcW w:w="2325" w:type="dxa"/>
            <w:tcBorders>
              <w:top w:val="single" w:sz="12" w:space="0" w:color="auto"/>
              <w:left w:val="single" w:sz="12" w:space="0" w:color="auto"/>
              <w:bottom w:val="single" w:sz="12" w:space="0" w:color="auto"/>
              <w:right w:val="single" w:sz="12" w:space="0" w:color="auto"/>
            </w:tcBorders>
            <w:shd w:val="clear" w:color="000000" w:fill="A6A6A6"/>
            <w:vAlign w:val="center"/>
            <w:hideMark/>
          </w:tcPr>
          <w:p w14:paraId="105E1F4F"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lastRenderedPageBreak/>
              <w:t>MAMBOURIN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05E3C217"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0D999C2A"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5908A663"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3BE40778"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35FF68D3"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22654584"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22288AC8"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0860EC7B"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095CEBA6"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FRIDAY</w:t>
            </w:r>
          </w:p>
        </w:tc>
      </w:tr>
      <w:tr w:rsidR="001517B8" w:rsidRPr="00372970" w14:paraId="525CC4A5" w14:textId="77777777" w:rsidTr="004664F9">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56DCB462" w14:textId="773F047D" w:rsidR="001517B8" w:rsidRPr="00372970" w:rsidRDefault="001517B8" w:rsidP="00E703EA">
            <w:pPr>
              <w:spacing w:after="0" w:line="240" w:lineRule="auto"/>
              <w:jc w:val="center"/>
              <w:rPr>
                <w:rFonts w:ascii="Calibri" w:eastAsia="Times New Roman" w:hAnsi="Calibri" w:cs="Calibri"/>
                <w:color w:val="000000"/>
                <w:sz w:val="12"/>
                <w:szCs w:val="12"/>
                <w:lang w:eastAsia="en-AU"/>
              </w:rPr>
            </w:pPr>
            <w:r w:rsidRPr="001142DB">
              <w:rPr>
                <w:rFonts w:ascii="Calibri" w:eastAsia="Times New Roman" w:hAnsi="Calibri" w:cs="Calibri"/>
                <w:b/>
                <w:bCs/>
                <w:color w:val="000000"/>
                <w:sz w:val="16"/>
                <w:szCs w:val="16"/>
                <w:lang w:eastAsia="en-AU"/>
              </w:rPr>
              <w:t xml:space="preserve">Laa </w:t>
            </w:r>
            <w:proofErr w:type="spellStart"/>
            <w:r w:rsidRPr="001142DB">
              <w:rPr>
                <w:rFonts w:ascii="Calibri" w:eastAsia="Times New Roman" w:hAnsi="Calibri" w:cs="Calibri"/>
                <w:b/>
                <w:bCs/>
                <w:color w:val="000000"/>
                <w:sz w:val="16"/>
                <w:szCs w:val="16"/>
                <w:lang w:eastAsia="en-AU"/>
              </w:rPr>
              <w:t>Yulta</w:t>
            </w:r>
            <w:proofErr w:type="spellEnd"/>
            <w:r w:rsidRPr="001142DB">
              <w:rPr>
                <w:rFonts w:ascii="Calibri" w:eastAsia="Times New Roman" w:hAnsi="Calibri" w:cs="Calibri"/>
                <w:b/>
                <w:bCs/>
                <w:color w:val="000000"/>
                <w:sz w:val="16"/>
                <w:szCs w:val="16"/>
                <w:lang w:eastAsia="en-AU"/>
              </w:rPr>
              <w:t xml:space="preserve"> Primary School Kindergarten</w:t>
            </w:r>
            <w:r w:rsidRPr="001142DB">
              <w:rPr>
                <w:rFonts w:ascii="Calibri" w:eastAsia="Times New Roman" w:hAnsi="Calibri" w:cs="Calibri"/>
                <w:color w:val="000000"/>
                <w:sz w:val="16"/>
                <w:szCs w:val="16"/>
                <w:lang w:eastAsia="en-AU"/>
              </w:rPr>
              <w:br/>
              <w:t>20 Lecture Circuit, Mambourin 3024</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C00FEE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D3F9B9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C40C83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C4D060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21EBEDB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30A61E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05B13D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115040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4E489A8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7CAB013B"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4BF0D019"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06C26F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01FFAC6" w14:textId="1C288DB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5E42903" w14:textId="4B2F5D0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D0642F0" w14:textId="398E762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E54EEC">
              <w:rPr>
                <w:rFonts w:ascii="Calibri" w:eastAsia="Times New Roman" w:hAnsi="Calibri" w:cs="Calibri"/>
                <w:color w:val="000000"/>
                <w:sz w:val="16"/>
                <w:szCs w:val="16"/>
                <w:lang w:eastAsia="en-AU"/>
              </w:rPr>
              <w:t>Wombat</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7442DA29" w14:textId="148DB44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3B8432B" w14:textId="780C477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0EF58E3C" w14:textId="2E5A459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D5E3D74" w14:textId="24A657F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23688B0C" w14:textId="7F9EC8B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40919889"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475B2547"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EB1DD8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88D2C02" w14:textId="31B9857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ADE3500" w14:textId="61AA80B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9A40688" w14:textId="02A25D3E" w:rsidR="00385A9B" w:rsidRPr="00C97AE0" w:rsidRDefault="00385A9B" w:rsidP="00385A9B">
            <w:pPr>
              <w:spacing w:after="0" w:line="240" w:lineRule="auto"/>
              <w:jc w:val="center"/>
              <w:rPr>
                <w:rFonts w:ascii="Calibri" w:eastAsia="Times New Roman" w:hAnsi="Calibri" w:cs="Calibri"/>
                <w:color w:val="000000"/>
                <w:sz w:val="16"/>
                <w:szCs w:val="16"/>
                <w:lang w:eastAsia="en-AU"/>
              </w:rPr>
            </w:pPr>
            <w:r w:rsidRPr="00E54EEC">
              <w:rPr>
                <w:rFonts w:ascii="Calibri" w:eastAsia="Times New Roman" w:hAnsi="Calibri" w:cs="Calibri"/>
                <w:color w:val="000000"/>
                <w:sz w:val="16"/>
                <w:szCs w:val="16"/>
                <w:highlight w:val="yellow"/>
                <w:lang w:eastAsia="en-AU"/>
              </w:rPr>
              <w:t>Orchid</w:t>
            </w:r>
            <w:r w:rsidR="00E54EEC" w:rsidRPr="00E54EEC">
              <w:rPr>
                <w:rFonts w:ascii="Calibri" w:eastAsia="Times New Roman" w:hAnsi="Calibri" w:cs="Calibri"/>
                <w:color w:val="000000"/>
                <w:sz w:val="16"/>
                <w:szCs w:val="16"/>
                <w:highlight w:val="yellow"/>
                <w:lang w:eastAsia="en-AU"/>
              </w:rPr>
              <w:t>+</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249B7ED4" w14:textId="5C8C39C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7C5D4262" w14:textId="740A5B2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20C8B2B9" w14:textId="526AFC0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4E7D2644" w14:textId="2F4A90F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3231EE59" w14:textId="17470A1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385A9B" w:rsidRPr="00372970" w14:paraId="3F4B2260"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2C958F32"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0A3395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0DAD58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63F8F7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F6F964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36E4A28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C3C814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838E91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A5234A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EBBA23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DA1E9A9"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4072832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1E7DE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0D1081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30604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0E967CA" w14:textId="05C5013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C97AE0">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453FA9D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66387E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360965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B75162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65E06C2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5A5835B8"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778DDBE5"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839E8C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0A445F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91C80C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586062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51A7B92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A76C79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9D49F9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CFB174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27B809A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42118972" w14:textId="77777777" w:rsidTr="004664F9">
        <w:trPr>
          <w:trHeight w:val="293"/>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0511C810"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634B6B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F52B7C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3619F6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32CA57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12D4431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41E64D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D0FF26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7D4743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C7C929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r>
      <w:tr w:rsidR="00385A9B" w:rsidRPr="00372970" w14:paraId="6884A563" w14:textId="77777777" w:rsidTr="00E703EA">
        <w:trPr>
          <w:trHeight w:val="461"/>
        </w:trPr>
        <w:tc>
          <w:tcPr>
            <w:tcW w:w="2325" w:type="dxa"/>
            <w:tcBorders>
              <w:top w:val="single" w:sz="12" w:space="0" w:color="auto"/>
              <w:left w:val="single" w:sz="12" w:space="0" w:color="auto"/>
              <w:bottom w:val="single" w:sz="12" w:space="0" w:color="auto"/>
              <w:right w:val="single" w:sz="12" w:space="0" w:color="auto"/>
            </w:tcBorders>
            <w:shd w:val="clear" w:color="000000" w:fill="7030A0"/>
            <w:vAlign w:val="center"/>
            <w:hideMark/>
          </w:tcPr>
          <w:p w14:paraId="35D2B048" w14:textId="77777777" w:rsidR="00385A9B" w:rsidRPr="000502F9" w:rsidRDefault="00385A9B" w:rsidP="00385A9B">
            <w:pPr>
              <w:spacing w:after="0" w:line="240" w:lineRule="auto"/>
              <w:jc w:val="center"/>
              <w:rPr>
                <w:rFonts w:ascii="Calibri" w:eastAsia="Times New Roman" w:hAnsi="Calibri" w:cs="Calibri"/>
                <w:b/>
                <w:bCs/>
                <w:color w:val="FFFFFF"/>
                <w:sz w:val="16"/>
                <w:szCs w:val="16"/>
                <w:lang w:eastAsia="en-AU"/>
              </w:rPr>
            </w:pPr>
            <w:r w:rsidRPr="001142DB">
              <w:rPr>
                <w:rFonts w:ascii="Calibri" w:eastAsia="Times New Roman" w:hAnsi="Calibri" w:cs="Calibri"/>
                <w:b/>
                <w:bCs/>
                <w:color w:val="FFFFFF"/>
                <w:sz w:val="18"/>
                <w:szCs w:val="18"/>
                <w:lang w:eastAsia="en-AU"/>
              </w:rPr>
              <w:t>MANOR LAKES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6EC19A23"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144324B5"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6EE3EE1F"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39330835"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75CEB749"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165A6A27"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25A70CBF"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14A0C62B"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76DF1DBC"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FRIDAY</w:t>
            </w:r>
          </w:p>
        </w:tc>
      </w:tr>
      <w:tr w:rsidR="00385A9B" w:rsidRPr="00372970" w14:paraId="5DB483A3" w14:textId="77777777" w:rsidTr="004664F9">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43C9BCFA" w14:textId="6C71551B"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KU Birnbial Kindergarten</w:t>
            </w:r>
            <w:r w:rsidRPr="001142DB">
              <w:rPr>
                <w:rFonts w:ascii="Calibri" w:eastAsia="Times New Roman" w:hAnsi="Calibri" w:cs="Calibri"/>
                <w:color w:val="000000"/>
                <w:sz w:val="16"/>
                <w:szCs w:val="16"/>
                <w:lang w:eastAsia="en-AU"/>
              </w:rPr>
              <w:br/>
              <w:t>84 Holyoake Parade, Manor Lakes</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KU Children’s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D639FE2"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1F96B8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89E1BD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9FCB9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Bilby</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2153608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6AB567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61FEB6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19639F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0B3A7C0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0B51C02D"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712AEA6A"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66FDB6C"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C417BE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3B133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5C73E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Possum</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45D73FB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6DB4C87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B7B6DC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92F182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7EBF489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3330BD3B" w14:textId="77777777" w:rsidTr="00471406">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5A462BAE"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10687EE"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2998783" w14:textId="57ED9BB3" w:rsidR="00385A9B" w:rsidRPr="000502F9" w:rsidRDefault="00471406"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6F05C1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E09E4B4" w14:textId="1B35A1C4" w:rsidR="00385A9B" w:rsidRPr="000502F9" w:rsidRDefault="00471406"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Lavender</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3C97B20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2295417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52FDF97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7457B4F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63C5B80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05033A74" w14:textId="77777777" w:rsidTr="00471406">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6FD8431E"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693C91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E954BB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085C02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62AA0B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Grevillea</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0C647DE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63FA0B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205B8D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408FFB1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6E9FD6E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689A96CC"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67E616FB"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0C86C9"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89B7A3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ABE4A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70803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Plum+</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56F4714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AA9EDA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0F297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34B66F3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55D507D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385A9B" w:rsidRPr="00372970" w14:paraId="418E6CB8"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0D980C32"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D1885DA"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D3ABB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36ED20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D7B8AB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Red</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77856F3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508579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3C140D5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850E79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02D1B16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7E5FEDC7" w14:textId="77777777" w:rsidTr="004664F9">
        <w:trPr>
          <w:trHeight w:val="293"/>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0FED9535"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881CBE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6771E0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2C6C6B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C2E0E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Coral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2539F5C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B96853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880A7F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AB81ED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484313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56D41009"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4131E859" w14:textId="52DAE3DE"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Manor Lakes Kindergarten</w:t>
            </w:r>
            <w:r w:rsidRPr="001142DB">
              <w:rPr>
                <w:rFonts w:ascii="Calibri" w:eastAsia="Times New Roman" w:hAnsi="Calibri" w:cs="Calibri"/>
                <w:color w:val="000000"/>
                <w:sz w:val="16"/>
                <w:szCs w:val="16"/>
                <w:lang w:eastAsia="en-AU"/>
              </w:rPr>
              <w:br/>
              <w:t>86 Manor Lakes Boulevard, Manor Lakes</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2AB7E51" w14:textId="177E0DDC"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819B70C" w14:textId="7B18BB8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D904E75" w14:textId="383AF1F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41EA529" w14:textId="592E982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7B189C">
              <w:rPr>
                <w:rFonts w:ascii="Calibri" w:eastAsia="Times New Roman" w:hAnsi="Calibri" w:cs="Calibri"/>
                <w:color w:val="000000"/>
                <w:sz w:val="16"/>
                <w:szCs w:val="16"/>
                <w:highlight w:val="yellow"/>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56B2FABF" w14:textId="01FE88E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B4A5E1C" w14:textId="6D9CF98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F092127" w14:textId="3814FD2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C49ABDB" w14:textId="04CBE7C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3152F6D5" w14:textId="62EEFDA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76FF30ED"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0780E20"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8C2A7D5" w14:textId="6C9AFBA1"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EAD77CA" w14:textId="6CE4133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FD938F3" w14:textId="0122A32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B6AC7CD" w14:textId="426F43B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5A7FD152" w14:textId="6DC22DB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48E2C6C" w14:textId="691850C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0D4B322F" w14:textId="2960C93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D0EDCC" w14:textId="69CAE37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23F71D8" w14:textId="327E14F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01761021"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3704DC8C"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08DC8CA" w14:textId="1038DA5C"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A5CD6BB" w14:textId="3E4FB94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6A6AC9D" w14:textId="3EADBF6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338ACFF" w14:textId="3DFBCDA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Blossom</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705181AF" w14:textId="7B2992B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01E9089F" w14:textId="6456168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3FC5A8E" w14:textId="50E39B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32AEC87" w14:textId="0EFF1EE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00C0D9F4" w14:textId="0D01998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945EDFD"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955751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79D40C" w14:textId="07DD812B"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32C8B600" w14:textId="3C14D17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FAF3DE" w14:textId="1160838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E6A6BA2" w14:textId="1AFDAB0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43AFF37A" w14:textId="796BF07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501C700D" w14:textId="0AF8AA3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E038FAA" w14:textId="3BBD515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19AB7102" w14:textId="7F6B456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611B2421" w14:textId="47DFF64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312FF1F5"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3AC7E13F"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118FBAA" w14:textId="3A599098"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67B7110" w14:textId="1EB6F31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8AD5784" w14:textId="3CD3E80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D034197" w14:textId="0A37884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6214CB">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50F80124" w14:textId="5B90C77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5550A043" w14:textId="762B11C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121108C" w14:textId="2D843C0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C84750B" w14:textId="3672ED8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408B0AF3" w14:textId="582CF55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70B51FE3" w14:textId="77777777" w:rsidTr="00E703EA">
        <w:trPr>
          <w:trHeight w:val="494"/>
        </w:trPr>
        <w:tc>
          <w:tcPr>
            <w:tcW w:w="2325" w:type="dxa"/>
            <w:tcBorders>
              <w:top w:val="single" w:sz="12" w:space="0" w:color="auto"/>
              <w:left w:val="single" w:sz="12" w:space="0" w:color="auto"/>
              <w:bottom w:val="single" w:sz="12" w:space="0" w:color="auto"/>
              <w:right w:val="single" w:sz="12" w:space="0" w:color="auto"/>
            </w:tcBorders>
            <w:shd w:val="clear" w:color="000000" w:fill="833C0C"/>
            <w:vAlign w:val="center"/>
            <w:hideMark/>
          </w:tcPr>
          <w:p w14:paraId="17620A24"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POINT COOK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272BBB28"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53B7AA39"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480A2B7E"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493351FF"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50DD7994"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5B8E09B7"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7317A158"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6C95B470"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4638161D"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FRIDAY</w:t>
            </w:r>
          </w:p>
        </w:tc>
      </w:tr>
      <w:tr w:rsidR="00385A9B" w:rsidRPr="00372970" w14:paraId="260DD115" w14:textId="77777777" w:rsidTr="004664F9">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6F9540FF" w14:textId="3264AD9E"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Alamanda Kindergarten</w:t>
            </w:r>
            <w:r w:rsidRPr="001142DB">
              <w:rPr>
                <w:rFonts w:ascii="Calibri" w:eastAsia="Times New Roman" w:hAnsi="Calibri" w:cs="Calibri"/>
                <w:color w:val="000000"/>
                <w:sz w:val="16"/>
                <w:szCs w:val="16"/>
                <w:lang w:eastAsia="en-AU"/>
              </w:rPr>
              <w:br/>
              <w:t>21 Prudence Parade, Point Cook</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BEB6874"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11300A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0E0B8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7.5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2DDC8C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Lorikeet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16B9EA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8B2674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F2FE26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B0CA52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F2914C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7890FE9"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7B1AE978"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7B8E7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914439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972D193" w14:textId="5BC4705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4DED1B0" w14:textId="4A24B0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1F2C40" w14:textId="2445821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DF1488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C781C2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DC6B4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10CEA6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3CCA9DDF"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10345B14"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396CFC1"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BACEF8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46D4A9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FD40A3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Cockatoo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4993ED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0BB98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ADA706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917D88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2DB294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385A9B" w:rsidRPr="00372970" w14:paraId="765A5AAD"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44174622"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BEA633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9EC044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E6DCBF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536ECB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xml:space="preserve">Lilly </w:t>
            </w:r>
            <w:proofErr w:type="spellStart"/>
            <w:r w:rsidRPr="000502F9">
              <w:rPr>
                <w:rFonts w:ascii="Calibri" w:eastAsia="Times New Roman" w:hAnsi="Calibri" w:cs="Calibri"/>
                <w:color w:val="000000"/>
                <w:sz w:val="16"/>
                <w:szCs w:val="16"/>
                <w:lang w:eastAsia="en-AU"/>
              </w:rPr>
              <w:t>Pilly</w:t>
            </w:r>
            <w:proofErr w:type="spellEnd"/>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725146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48CBC6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623FD4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DB95CE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B2E9D6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72728201"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03559743"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59894EC"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995E25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61853A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E4E352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959692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623535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441BCA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8EE158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0BD8A6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25DED1B6"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2DF2473E"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2A3D823"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2A77C8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61EBC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D9F718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Aqua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D4583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49D51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81487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6C51CE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F1809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3BC8A67"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701FF713"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5568A71"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409D25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D628E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DECA1C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A062F9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A5DBDC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9456A8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14BFF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21466E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DBB2636" w14:textId="77777777" w:rsidTr="004664F9">
        <w:trPr>
          <w:trHeight w:val="293"/>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53166D22"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E65886C"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82F4D4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9B3B56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42A40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D9C880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1C21D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74AAA6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677992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53AD99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644A17E7"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3FB5DF3A" w14:textId="5B654470"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Featherbrook Kindergarten</w:t>
            </w:r>
            <w:r w:rsidRPr="001142DB">
              <w:rPr>
                <w:rFonts w:ascii="Calibri" w:eastAsia="Times New Roman" w:hAnsi="Calibri" w:cs="Calibri"/>
                <w:b/>
                <w:bCs/>
                <w:color w:val="000000"/>
                <w:sz w:val="16"/>
                <w:szCs w:val="16"/>
                <w:lang w:eastAsia="en-AU"/>
              </w:rPr>
              <w:br/>
            </w:r>
            <w:r w:rsidRPr="001142DB">
              <w:rPr>
                <w:rFonts w:ascii="Calibri" w:eastAsia="Times New Roman" w:hAnsi="Calibri" w:cs="Calibri"/>
                <w:color w:val="000000"/>
                <w:sz w:val="16"/>
                <w:szCs w:val="16"/>
                <w:lang w:eastAsia="en-AU"/>
              </w:rPr>
              <w:t>33 – 35 Windorah Drive, Point Cook</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F41866B" w14:textId="66785799"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FCE8240" w14:textId="7F5478C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67A0C0" w14:textId="19A33D5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28EB4DF" w14:textId="4E82CC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Echidna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7BDC806" w14:textId="494BBF5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6AF4F11" w14:textId="3B53211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E79248D" w14:textId="551EF26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87C2C36" w14:textId="4D32B99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EB8D82E" w14:textId="6EE8FF4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1AE531F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0983E5CB"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4134D4D" w14:textId="4A82AC2F"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389516D" w14:textId="3207CBF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057CE5" w14:textId="07B1619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B951CCE" w14:textId="7DAEB45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Ibis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7EECD7" w14:textId="721BB43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A50E46C" w14:textId="679F7E9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57E7CA" w14:textId="60938BB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640115" w14:textId="4ED6A08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E8A4E27" w14:textId="07CBE33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C37318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515871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5EC984E" w14:textId="22655FF4"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09BDA73" w14:textId="0A83C52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618601F" w14:textId="1290748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02C3FEF" w14:textId="46A73B4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C9D6FEC" w14:textId="4AFC75B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EDB57C6" w14:textId="6506E56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C312C3" w14:textId="488E9C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9B36F6C" w14:textId="04AC34A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3C65F00" w14:textId="186F18C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5B6E8CE0"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1C74008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4517E1" w14:textId="50E2AB5A"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AB1EE99" w14:textId="4D4BC7D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1B57F1" w14:textId="26FEAC7A"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F09BC1F" w14:textId="0801035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Violet</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382EFF7" w14:textId="33F45D9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13CB691" w14:textId="35EB150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34985E" w14:textId="117428D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C610C2" w14:textId="7642481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E7DCEAD" w14:textId="427EDF2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0A11A2B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3B1F58E6"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CA23C22" w14:textId="13CA0545"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E9B041" w14:textId="48A4512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1B8787" w14:textId="089CD39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12B1EAF" w14:textId="431562CA"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E44F4D8" w14:textId="71C0056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71D112" w14:textId="1612D27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6E67C4" w14:textId="3E4F7BE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8FCE4D" w14:textId="0BD501B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4EA42CD" w14:textId="0EC8337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053B451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19C2410"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E2074FF" w14:textId="549945BE"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E3525C9" w14:textId="2D5108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7F79757" w14:textId="3BB6672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075C03E" w14:textId="3DC7E85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5CE9FB" w14:textId="7495553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892BC3" w14:textId="627268C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46088B2" w14:textId="57AB5CB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668D8A1" w14:textId="4EE05E3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F4B424B" w14:textId="200A288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7F5EE716"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4DD630FC"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D222524" w14:textId="75E1F074"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1F797A5" w14:textId="63F76F2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8145F1" w14:textId="151D41B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46526D0" w14:textId="1F19523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Peach+</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78EC17F" w14:textId="4B1E5C9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AA1E701" w14:textId="5D7D25B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027B7E1" w14:textId="724E7AFA"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EC5F427" w14:textId="2CF99CB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B344599" w14:textId="153130B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bl>
    <w:p w14:paraId="1E304442" w14:textId="35DFEDF8" w:rsidR="00BE3FE9" w:rsidRDefault="00BE3FE9" w:rsidP="00E703EA">
      <w:pPr>
        <w:pStyle w:val="Heading1"/>
        <w:jc w:val="center"/>
      </w:pPr>
      <w:r w:rsidRPr="00700C75">
        <w:rPr>
          <w:noProof/>
          <w:color w:val="1C3152" w:themeColor="text2" w:themeShade="BF"/>
        </w:rPr>
        <mc:AlternateContent>
          <mc:Choice Requires="wpg">
            <w:drawing>
              <wp:anchor distT="0" distB="360045" distL="114300" distR="114300" simplePos="0" relativeHeight="251693056" behindDoc="0" locked="1" layoutInCell="1" allowOverlap="1" wp14:anchorId="4ED9D6DC" wp14:editId="6AB904E1">
                <wp:simplePos x="0" y="0"/>
                <wp:positionH relativeFrom="page">
                  <wp:align>left</wp:align>
                </wp:positionH>
                <wp:positionV relativeFrom="page">
                  <wp:align>top</wp:align>
                </wp:positionV>
                <wp:extent cx="7559675" cy="1310005"/>
                <wp:effectExtent l="0" t="0" r="3175" b="4445"/>
                <wp:wrapTopAndBottom/>
                <wp:docPr id="1697894668"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789894438" name="Freeform: Shape 789894438"/>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5712641" name="Freeform: Shape 1275712641"/>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0529255" name="Graphic 11"/>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6584A8" id="Group 452" o:spid="_x0000_s1026" style="position:absolute;margin-left:0;margin-top:0;width:595.25pt;height:103.15pt;z-index:251693056;mso-wrap-distance-bottom:28.35pt;mso-position-horizontal:lef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">
                <v:shape id="Freeform: Shape 789894438"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275712641"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">
                  <v:imagedata r:id="rId33" o:title=""/>
                </v:shape>
                <w10:wrap type="topAndBottom" anchorx="page" anchory="page"/>
                <w10:anchorlock/>
              </v:group>
            </w:pict>
          </mc:Fallback>
        </mc:AlternateContent>
      </w:r>
      <w:r w:rsidR="00E703EA" w:rsidRPr="00700C75">
        <w:rPr>
          <w:color w:val="1C3152" w:themeColor="text2" w:themeShade="BF"/>
          <w:sz w:val="44"/>
          <w:szCs w:val="44"/>
        </w:rPr>
        <w:t>2026 KINDERGARTEN TIMETABLE</w:t>
      </w:r>
      <w:r>
        <w:br w:type="page"/>
      </w:r>
    </w:p>
    <w:tbl>
      <w:tblPr>
        <w:tblpPr w:leftFromText="181" w:rightFromText="181" w:vertAnchor="page" w:horzAnchor="margin" w:tblpY="3291"/>
        <w:tblW w:w="11325" w:type="dxa"/>
        <w:tblLayout w:type="fixed"/>
        <w:tblLook w:val="04A0" w:firstRow="1" w:lastRow="0" w:firstColumn="1" w:lastColumn="0" w:noHBand="0" w:noVBand="1"/>
      </w:tblPr>
      <w:tblGrid>
        <w:gridCol w:w="2325"/>
        <w:gridCol w:w="720"/>
        <w:gridCol w:w="720"/>
        <w:gridCol w:w="900"/>
        <w:gridCol w:w="1260"/>
        <w:gridCol w:w="1080"/>
        <w:gridCol w:w="1080"/>
        <w:gridCol w:w="1080"/>
        <w:gridCol w:w="1080"/>
        <w:gridCol w:w="1080"/>
      </w:tblGrid>
      <w:tr w:rsidR="00D974A9" w:rsidRPr="00372970" w14:paraId="73B10E44" w14:textId="77777777" w:rsidTr="00A86A97">
        <w:trPr>
          <w:trHeight w:val="285"/>
        </w:trPr>
        <w:tc>
          <w:tcPr>
            <w:tcW w:w="2325" w:type="dxa"/>
            <w:tcBorders>
              <w:top w:val="single" w:sz="12" w:space="0" w:color="auto"/>
              <w:left w:val="single" w:sz="12" w:space="0" w:color="auto"/>
              <w:right w:val="single" w:sz="12" w:space="0" w:color="auto"/>
            </w:tcBorders>
            <w:shd w:val="clear" w:color="auto" w:fill="833C0C"/>
            <w:vAlign w:val="center"/>
          </w:tcPr>
          <w:p w14:paraId="4FB5A7A6" w14:textId="77777777" w:rsidR="00D974A9" w:rsidRPr="00B37A80" w:rsidRDefault="00D974A9" w:rsidP="00A86A97">
            <w:pPr>
              <w:spacing w:after="0" w:line="240" w:lineRule="auto"/>
              <w:jc w:val="center"/>
              <w:rPr>
                <w:rFonts w:ascii="Calibri" w:eastAsia="Times New Roman" w:hAnsi="Calibri" w:cs="Calibri"/>
                <w:b/>
                <w:bCs/>
                <w:color w:val="000000"/>
                <w:sz w:val="18"/>
                <w:szCs w:val="18"/>
                <w:lang w:eastAsia="en-AU"/>
              </w:rPr>
            </w:pPr>
            <w:r w:rsidRPr="00B37A80">
              <w:rPr>
                <w:rFonts w:ascii="Calibri" w:eastAsia="Times New Roman" w:hAnsi="Calibri" w:cs="Calibri"/>
                <w:b/>
                <w:bCs/>
                <w:color w:val="FFFFFF"/>
                <w:sz w:val="18"/>
                <w:szCs w:val="18"/>
                <w:lang w:eastAsia="en-AU"/>
              </w:rPr>
              <w:lastRenderedPageBreak/>
              <w:t>POINT COOK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6ED72C9"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single" w:sz="8" w:space="0" w:color="auto"/>
            </w:tcBorders>
            <w:shd w:val="clear" w:color="auto" w:fill="000000" w:themeFill="text1"/>
            <w:noWrap/>
            <w:vAlign w:val="center"/>
          </w:tcPr>
          <w:p w14:paraId="5E593693"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1F8F9007"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61952239"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8" w:space="0" w:color="auto"/>
            </w:tcBorders>
            <w:shd w:val="clear" w:color="auto" w:fill="000000" w:themeFill="text1"/>
            <w:noWrap/>
            <w:vAlign w:val="center"/>
          </w:tcPr>
          <w:p w14:paraId="314EE210"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MONDAY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3A43553B"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TUESDAY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442994F8"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6"/>
                <w:szCs w:val="16"/>
                <w:lang w:eastAsia="en-AU"/>
              </w:rPr>
              <w:t>WEDNESDAY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0A44D473"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THURSDAY</w:t>
            </w:r>
          </w:p>
        </w:tc>
        <w:tc>
          <w:tcPr>
            <w:tcW w:w="108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0D96F7E7"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FRIDAY</w:t>
            </w:r>
          </w:p>
        </w:tc>
      </w:tr>
      <w:tr w:rsidR="00BD52CE" w:rsidRPr="00372970" w14:paraId="4B39141E"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6A7D2D21" w14:textId="18AA7D75"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Jamieson Way Kindergarten</w:t>
            </w:r>
            <w:r w:rsidRPr="001C1BA0">
              <w:rPr>
                <w:rFonts w:ascii="Calibri" w:eastAsia="Times New Roman" w:hAnsi="Calibri" w:cs="Calibri"/>
                <w:color w:val="000000"/>
                <w:sz w:val="16"/>
                <w:szCs w:val="16"/>
                <w:lang w:eastAsia="en-AU"/>
              </w:rPr>
              <w:br/>
              <w:t>59 Jamieson Way,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F393084" w14:textId="40FBADA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0071684" w14:textId="649D4B1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AF78246" w14:textId="18F4B8D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4D7360" w14:textId="5D1D8FE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Possum</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A4FE957" w14:textId="518B3A7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6B782AC" w14:textId="059A045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1CF90A" w14:textId="31ECECE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78AFEE0" w14:textId="2BD7067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A60B628" w14:textId="21AB7B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3541E70A" w14:textId="77777777" w:rsidTr="00BD52CE">
        <w:trPr>
          <w:trHeight w:val="285"/>
        </w:trPr>
        <w:tc>
          <w:tcPr>
            <w:tcW w:w="2325" w:type="dxa"/>
            <w:vMerge/>
            <w:tcBorders>
              <w:left w:val="single" w:sz="12" w:space="0" w:color="auto"/>
              <w:right w:val="single" w:sz="12" w:space="0" w:color="auto"/>
            </w:tcBorders>
            <w:vAlign w:val="center"/>
            <w:hideMark/>
          </w:tcPr>
          <w:p w14:paraId="67C598D7"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285570F" w14:textId="53E3710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tcPr>
          <w:p w14:paraId="7069A3F4" w14:textId="57750C7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1FC3A8C0" w14:textId="406B032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tcPr>
          <w:p w14:paraId="302D90D0" w14:textId="64658AB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tcPr>
          <w:p w14:paraId="5F1944D7" w14:textId="2686B51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6772DEAB" w14:textId="18DE18D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3CD53BE9" w14:textId="1B6A94C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5B6821CD" w14:textId="62DAF02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tcPr>
          <w:p w14:paraId="44E58C3D" w14:textId="043D1D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103ED461" w14:textId="77777777" w:rsidTr="00A86A97">
        <w:trPr>
          <w:trHeight w:val="285"/>
        </w:trPr>
        <w:tc>
          <w:tcPr>
            <w:tcW w:w="2325" w:type="dxa"/>
            <w:vMerge/>
            <w:tcBorders>
              <w:left w:val="single" w:sz="12" w:space="0" w:color="auto"/>
              <w:right w:val="single" w:sz="12" w:space="0" w:color="auto"/>
            </w:tcBorders>
            <w:vAlign w:val="center"/>
            <w:hideMark/>
          </w:tcPr>
          <w:p w14:paraId="12D59A2C"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78842A2" w14:textId="7C2789A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171009E" w14:textId="2DF01F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3176FA" w14:textId="4A06873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FAE3CE6" w14:textId="1D5511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A63027E" w14:textId="601EFCD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3638BCB" w14:textId="79F6FA0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CF6B380" w14:textId="2AE8CDA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F511DA6" w14:textId="3DA62A6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5EB5593" w14:textId="034FBA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7FB9F7F" w14:textId="77777777" w:rsidTr="00A86A97">
        <w:trPr>
          <w:trHeight w:val="285"/>
        </w:trPr>
        <w:tc>
          <w:tcPr>
            <w:tcW w:w="2325" w:type="dxa"/>
            <w:vMerge/>
            <w:tcBorders>
              <w:left w:val="single" w:sz="12" w:space="0" w:color="auto"/>
              <w:right w:val="single" w:sz="12" w:space="0" w:color="auto"/>
            </w:tcBorders>
            <w:vAlign w:val="center"/>
            <w:hideMark/>
          </w:tcPr>
          <w:p w14:paraId="556636E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D54EF18" w14:textId="65A5D08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E6547E1" w14:textId="6F188C1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E836C9D" w14:textId="0501358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2EA8FC3" w14:textId="0C8E960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Grape+</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9A05AD" w14:textId="7FB1EBD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D8B5E3" w14:textId="429C77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AC678A4" w14:textId="4285328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0F07BE" w14:textId="3A423CF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AA8C789" w14:textId="42F2189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D3ED8E4" w14:textId="77777777" w:rsidTr="00A86A97">
        <w:trPr>
          <w:trHeight w:val="285"/>
        </w:trPr>
        <w:tc>
          <w:tcPr>
            <w:tcW w:w="2325" w:type="dxa"/>
            <w:vMerge/>
            <w:tcBorders>
              <w:left w:val="single" w:sz="12" w:space="0" w:color="auto"/>
              <w:right w:val="single" w:sz="12" w:space="0" w:color="auto"/>
            </w:tcBorders>
            <w:vAlign w:val="center"/>
            <w:hideMark/>
          </w:tcPr>
          <w:p w14:paraId="7B22A4F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B1FDC7D" w14:textId="5A86F3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05AA751" w14:textId="2E7F683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0D1844E" w14:textId="68D234F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0CD4875" w14:textId="3FD590E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E6152BF" w14:textId="23BEE0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6B04F19" w14:textId="278790D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4D75E47" w14:textId="354D06D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48AEB9" w14:textId="52B7A36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063BC63" w14:textId="539AC3D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BD52CE" w:rsidRPr="00372970" w14:paraId="64721C5A" w14:textId="77777777" w:rsidTr="00A86A97">
        <w:trPr>
          <w:trHeight w:val="285"/>
        </w:trPr>
        <w:tc>
          <w:tcPr>
            <w:tcW w:w="2325" w:type="dxa"/>
            <w:vMerge/>
            <w:tcBorders>
              <w:left w:val="single" w:sz="12" w:space="0" w:color="auto"/>
              <w:right w:val="single" w:sz="12" w:space="0" w:color="auto"/>
            </w:tcBorders>
            <w:vAlign w:val="center"/>
            <w:hideMark/>
          </w:tcPr>
          <w:p w14:paraId="5F135BC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B49692" w14:textId="1130FF5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F011823" w14:textId="201927C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07B9EE" w14:textId="28C57D2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B749051" w14:textId="485D14E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1D13763" w14:textId="7938F22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46A123" w14:textId="300E45C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AA0A331" w14:textId="2FDAEF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FA162B8" w14:textId="55222C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D551778" w14:textId="116E205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9C6FF5F"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08B686A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D58AC54" w14:textId="1851364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DD7EF6E" w14:textId="179FBC1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0090B6D" w14:textId="15C432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60844D8" w14:textId="0550414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645C9B2" w14:textId="3E1DCE5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57601F" w14:textId="5A9094C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90F506A" w14:textId="157AC7A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8CD378" w14:textId="1C6C79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49957B9" w14:textId="5879D9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385A9B" w:rsidRPr="00372970" w14:paraId="0BF1FA6E" w14:textId="77777777" w:rsidTr="004664F9">
        <w:trPr>
          <w:trHeight w:val="285"/>
        </w:trPr>
        <w:tc>
          <w:tcPr>
            <w:tcW w:w="2325" w:type="dxa"/>
            <w:vMerge w:val="restart"/>
            <w:tcBorders>
              <w:top w:val="single" w:sz="12" w:space="0" w:color="auto"/>
              <w:left w:val="single" w:sz="12" w:space="0" w:color="auto"/>
              <w:right w:val="single" w:sz="12" w:space="0" w:color="auto"/>
            </w:tcBorders>
            <w:shd w:val="clear" w:color="auto" w:fill="FFFFCC"/>
            <w:vAlign w:val="center"/>
            <w:hideMark/>
          </w:tcPr>
          <w:p w14:paraId="323F849A" w14:textId="5F9BA7C0" w:rsidR="00385A9B" w:rsidRPr="00372970" w:rsidRDefault="00385A9B" w:rsidP="00385A9B">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Middleton Drive Kindergarten</w:t>
            </w:r>
            <w:r w:rsidRPr="001C1BA0">
              <w:rPr>
                <w:rFonts w:ascii="Calibri" w:eastAsia="Times New Roman" w:hAnsi="Calibri" w:cs="Calibri"/>
                <w:color w:val="000000"/>
                <w:sz w:val="16"/>
                <w:szCs w:val="16"/>
                <w:lang w:eastAsia="en-AU"/>
              </w:rPr>
              <w:br/>
              <w:t>1 Middleton Drive,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9CEDE6A" w14:textId="77777777"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0375383" w14:textId="737B553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58B9B9D" w14:textId="57835522"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7DD9366" w14:textId="311BF3B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6A6CA730" w14:textId="6417CE7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6556D54B" w14:textId="0109ECB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F419DEC" w14:textId="1F6ECAB9"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354545B" w14:textId="2B7DB8E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7534F6EE" w14:textId="3CDD7C0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385A9B" w:rsidRPr="00372970" w14:paraId="0109BEF9"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5D210C13"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7D924FE" w14:textId="77777777"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06D1A49" w14:textId="79E1031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4963F95" w14:textId="62B80EAF"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3120189" w14:textId="3B34F9C4"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64D1A668" w14:textId="5CCAB30E"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59E9C21E" w14:textId="3ACB71BD"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77C8DDAD" w14:textId="3E8F6EA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FED1B73" w14:textId="2713A328"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7642F04D" w14:textId="0624B3F1"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76200D1"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6DF019D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F1B4C1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54288E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48A3C5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639A13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4BEA52A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771E02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6B1324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6E390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5337310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A715640"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55C608C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4B6C4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D8572D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392E7B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5D1046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3EA25C2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75B6064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31ACD6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1646772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2856F13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41D6225D" w14:textId="77777777" w:rsidTr="004664F9">
        <w:trPr>
          <w:trHeight w:val="293"/>
        </w:trPr>
        <w:tc>
          <w:tcPr>
            <w:tcW w:w="2325" w:type="dxa"/>
            <w:vMerge/>
            <w:tcBorders>
              <w:left w:val="single" w:sz="12" w:space="0" w:color="auto"/>
              <w:bottom w:val="single" w:sz="12" w:space="0" w:color="auto"/>
              <w:right w:val="single" w:sz="12" w:space="0" w:color="auto"/>
            </w:tcBorders>
            <w:shd w:val="clear" w:color="auto" w:fill="FFFFCC"/>
            <w:vAlign w:val="center"/>
            <w:hideMark/>
          </w:tcPr>
          <w:p w14:paraId="5906ABB7"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FF67CD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E2063D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A385E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B55A5D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4FC92E8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40A0A9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0461DA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5CEB4EE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4A3DD9B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4532D82E"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4EF11E4E" w14:textId="717F5E11"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Point Cook Community Learning Centre Kindergarten</w:t>
            </w:r>
            <w:r w:rsidRPr="001C1BA0">
              <w:rPr>
                <w:rFonts w:ascii="Calibri" w:eastAsia="Times New Roman" w:hAnsi="Calibri" w:cs="Calibri"/>
                <w:color w:val="000000"/>
                <w:sz w:val="16"/>
                <w:szCs w:val="16"/>
                <w:lang w:eastAsia="en-AU"/>
              </w:rPr>
              <w:br/>
              <w:t>1 – 21 Cheetham Street,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3246BF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4F474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76DAF5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5EC0934"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Penguin</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4B29C1A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BF6A1C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FA9D43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13E47C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1D5446F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50937E2" w14:textId="77777777" w:rsidTr="00A86A97">
        <w:trPr>
          <w:trHeight w:val="285"/>
        </w:trPr>
        <w:tc>
          <w:tcPr>
            <w:tcW w:w="2325" w:type="dxa"/>
            <w:vMerge/>
            <w:tcBorders>
              <w:left w:val="single" w:sz="12" w:space="0" w:color="auto"/>
              <w:right w:val="single" w:sz="12" w:space="0" w:color="auto"/>
            </w:tcBorders>
            <w:vAlign w:val="center"/>
            <w:hideMark/>
          </w:tcPr>
          <w:p w14:paraId="4A9C38DF"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63EACE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D7B4D3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4D2A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169A741"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4D421B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C2B30C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1FFC260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274CAB0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434ABB8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CFCE100" w14:textId="77777777" w:rsidTr="00A86A97">
        <w:trPr>
          <w:trHeight w:val="285"/>
        </w:trPr>
        <w:tc>
          <w:tcPr>
            <w:tcW w:w="2325" w:type="dxa"/>
            <w:vMerge/>
            <w:tcBorders>
              <w:left w:val="single" w:sz="12" w:space="0" w:color="auto"/>
              <w:right w:val="single" w:sz="12" w:space="0" w:color="auto"/>
            </w:tcBorders>
            <w:vAlign w:val="center"/>
            <w:hideMark/>
          </w:tcPr>
          <w:p w14:paraId="6DB1AD05"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447837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68A4B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8B222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EAA5030"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Orchid</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66D344B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1FFDCF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FCC202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4FA7C1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08785FB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19F8029E" w14:textId="77777777" w:rsidTr="00A86A97">
        <w:trPr>
          <w:trHeight w:val="285"/>
        </w:trPr>
        <w:tc>
          <w:tcPr>
            <w:tcW w:w="2325" w:type="dxa"/>
            <w:vMerge/>
            <w:tcBorders>
              <w:left w:val="single" w:sz="12" w:space="0" w:color="auto"/>
              <w:right w:val="single" w:sz="12" w:space="0" w:color="auto"/>
            </w:tcBorders>
            <w:vAlign w:val="center"/>
            <w:hideMark/>
          </w:tcPr>
          <w:p w14:paraId="5C507798"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608DDB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D2E3A4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17E813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D31246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314F61E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D6CDCB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45C894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D0C8F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75E2D4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49DC2F7B"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5A891D1F"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92F112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DB26F7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6B280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EC9CCB"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7867D5">
              <w:rPr>
                <w:rFonts w:ascii="Calibri" w:eastAsia="Times New Roman" w:hAnsi="Calibri" w:cs="Calibri"/>
                <w:sz w:val="16"/>
                <w:szCs w:val="16"/>
                <w:highlight w:val="yellow"/>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7E47ED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2868008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8E965F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6CF927D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D7A5A0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66974B56"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1F166E55" w14:textId="3E48B2E7"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Saltwater Kindergarten</w:t>
            </w:r>
            <w:r w:rsidRPr="001C1BA0">
              <w:rPr>
                <w:rFonts w:ascii="Calibri" w:eastAsia="Times New Roman" w:hAnsi="Calibri" w:cs="Calibri"/>
                <w:color w:val="000000"/>
                <w:sz w:val="16"/>
                <w:szCs w:val="16"/>
                <w:lang w:eastAsia="en-AU"/>
              </w:rPr>
              <w:br/>
              <w:t>153 Saltwater Promenade,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A9374E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5F829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C62581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3DB1AB7"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Possum</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479CB19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61553F1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E62951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6FEB2F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3424106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ADE0824" w14:textId="77777777" w:rsidTr="00A86A97">
        <w:trPr>
          <w:trHeight w:val="285"/>
        </w:trPr>
        <w:tc>
          <w:tcPr>
            <w:tcW w:w="2325" w:type="dxa"/>
            <w:vMerge/>
            <w:tcBorders>
              <w:left w:val="single" w:sz="12" w:space="0" w:color="auto"/>
              <w:right w:val="single" w:sz="12" w:space="0" w:color="auto"/>
            </w:tcBorders>
            <w:vAlign w:val="center"/>
            <w:hideMark/>
          </w:tcPr>
          <w:p w14:paraId="55321A5A"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29CF0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4F9163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2D5220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5864FCA"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4CAFC08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0D7A5BE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A248A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6EAEB4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0D51816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7176217C" w14:textId="77777777" w:rsidTr="00A86A97">
        <w:trPr>
          <w:trHeight w:val="285"/>
        </w:trPr>
        <w:tc>
          <w:tcPr>
            <w:tcW w:w="2325" w:type="dxa"/>
            <w:vMerge/>
            <w:tcBorders>
              <w:left w:val="single" w:sz="12" w:space="0" w:color="auto"/>
              <w:right w:val="single" w:sz="12" w:space="0" w:color="auto"/>
            </w:tcBorders>
            <w:vAlign w:val="center"/>
            <w:hideMark/>
          </w:tcPr>
          <w:p w14:paraId="02EAF7A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B2B08A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CF7996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C3FD3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6D6E408"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1CF6D5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447523F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CF0A1C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167C19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1F3CFC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DD9AB22" w14:textId="77777777" w:rsidTr="00A86A97">
        <w:trPr>
          <w:trHeight w:val="285"/>
        </w:trPr>
        <w:tc>
          <w:tcPr>
            <w:tcW w:w="2325" w:type="dxa"/>
            <w:vMerge/>
            <w:tcBorders>
              <w:left w:val="single" w:sz="12" w:space="0" w:color="auto"/>
              <w:right w:val="single" w:sz="12" w:space="0" w:color="auto"/>
            </w:tcBorders>
            <w:vAlign w:val="center"/>
            <w:hideMark/>
          </w:tcPr>
          <w:p w14:paraId="5BEF945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11AEF6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15E15E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17C466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7A6537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02DD830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6F797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38496A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7094A4E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11881D5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19994F47" w14:textId="77777777" w:rsidTr="00A86A97">
        <w:trPr>
          <w:trHeight w:val="293"/>
        </w:trPr>
        <w:tc>
          <w:tcPr>
            <w:tcW w:w="2325" w:type="dxa"/>
            <w:vMerge/>
            <w:tcBorders>
              <w:left w:val="single" w:sz="12" w:space="0" w:color="auto"/>
              <w:bottom w:val="single" w:sz="8" w:space="0" w:color="000000"/>
              <w:right w:val="single" w:sz="12" w:space="0" w:color="auto"/>
            </w:tcBorders>
            <w:vAlign w:val="center"/>
            <w:hideMark/>
          </w:tcPr>
          <w:p w14:paraId="1286F0C0"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DCEAE7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081EB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8E31C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917C7ED"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Teal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605DB0E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0557832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094F39B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F663DC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505CF7C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5F01F944" w14:textId="77777777" w:rsidTr="00A86A97">
        <w:trPr>
          <w:trHeight w:val="344"/>
        </w:trPr>
        <w:tc>
          <w:tcPr>
            <w:tcW w:w="2325" w:type="dxa"/>
            <w:tcBorders>
              <w:top w:val="nil"/>
              <w:left w:val="single" w:sz="12" w:space="0" w:color="auto"/>
              <w:bottom w:val="single" w:sz="8" w:space="0" w:color="auto"/>
              <w:right w:val="single" w:sz="12" w:space="0" w:color="auto"/>
            </w:tcBorders>
            <w:shd w:val="clear" w:color="000000" w:fill="0070C0"/>
            <w:vAlign w:val="center"/>
            <w:hideMark/>
          </w:tcPr>
          <w:p w14:paraId="2983180F"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TARNEIT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53EB2F2"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7163A9EE"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177AFC42"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642C3FEC"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109D39AC"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7ABA3567"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549F99EB" w14:textId="77777777" w:rsidR="00BD52CE" w:rsidRPr="001C1BA0" w:rsidRDefault="00BD52CE" w:rsidP="00BD52CE">
            <w:pPr>
              <w:spacing w:after="0" w:line="240" w:lineRule="auto"/>
              <w:jc w:val="center"/>
              <w:rPr>
                <w:rFonts w:ascii="Calibri" w:eastAsia="Times New Roman" w:hAnsi="Calibri" w:cs="Calibri"/>
                <w:b/>
                <w:bCs/>
                <w:color w:val="FFFFFF"/>
                <w:sz w:val="16"/>
                <w:szCs w:val="16"/>
                <w:lang w:eastAsia="en-AU"/>
              </w:rPr>
            </w:pPr>
            <w:r w:rsidRPr="001C1BA0">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09E09C9F"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08E547D9"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FRIDAY</w:t>
            </w:r>
          </w:p>
        </w:tc>
      </w:tr>
      <w:tr w:rsidR="00BD52CE" w:rsidRPr="00372970" w14:paraId="5CF8A1DD" w14:textId="77777777" w:rsidTr="004664F9">
        <w:trPr>
          <w:trHeight w:val="285"/>
        </w:trPr>
        <w:tc>
          <w:tcPr>
            <w:tcW w:w="2325" w:type="dxa"/>
            <w:vMerge w:val="restart"/>
            <w:tcBorders>
              <w:top w:val="nil"/>
              <w:left w:val="single" w:sz="12" w:space="0" w:color="auto"/>
              <w:right w:val="single" w:sz="12" w:space="0" w:color="auto"/>
            </w:tcBorders>
            <w:shd w:val="clear" w:color="auto" w:fill="FFFFCC"/>
            <w:vAlign w:val="center"/>
            <w:hideMark/>
          </w:tcPr>
          <w:p w14:paraId="69C490B3" w14:textId="77777777"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proofErr w:type="spellStart"/>
            <w:r w:rsidRPr="001C1BA0">
              <w:rPr>
                <w:rFonts w:ascii="Calibri" w:eastAsia="Times New Roman" w:hAnsi="Calibri" w:cs="Calibri"/>
                <w:b/>
                <w:bCs/>
                <w:color w:val="000000"/>
                <w:sz w:val="16"/>
                <w:szCs w:val="16"/>
                <w:lang w:eastAsia="en-AU"/>
              </w:rPr>
              <w:t>Barayip</w:t>
            </w:r>
            <w:proofErr w:type="spellEnd"/>
            <w:r w:rsidRPr="001C1BA0">
              <w:rPr>
                <w:rFonts w:ascii="Calibri" w:eastAsia="Times New Roman" w:hAnsi="Calibri" w:cs="Calibri"/>
                <w:b/>
                <w:bCs/>
                <w:color w:val="000000"/>
                <w:sz w:val="16"/>
                <w:szCs w:val="16"/>
                <w:lang w:eastAsia="en-AU"/>
              </w:rPr>
              <w:t xml:space="preserve"> Primary School Kindergarten</w:t>
            </w:r>
            <w:r w:rsidRPr="001C1BA0">
              <w:rPr>
                <w:rFonts w:ascii="Calibri" w:eastAsia="Times New Roman" w:hAnsi="Calibri" w:cs="Calibri"/>
                <w:color w:val="000000"/>
                <w:sz w:val="16"/>
                <w:szCs w:val="16"/>
                <w:lang w:eastAsia="en-AU"/>
              </w:rPr>
              <w:br/>
              <w:t>1 Caladenia Avenue,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4F00B8E" w14:textId="1B4FB6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F808F8" w14:textId="3E0C119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7D0FC1" w14:textId="245C7BC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5D203C1" w14:textId="3C50EAA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Koala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4E6D622" w14:textId="5E6B070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8.30 - 1.30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6B1C58C" w14:textId="4AF91F8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CF4549D" w14:textId="7A263C3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8.30 - 1.30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5EF330" w14:textId="27E0E51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9A43E58" w14:textId="13F47EE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8.30 - 1.30 </w:t>
            </w:r>
          </w:p>
        </w:tc>
      </w:tr>
      <w:tr w:rsidR="00BD52CE" w:rsidRPr="00372970" w14:paraId="0F4B5B07"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49668AB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DE3F90C" w14:textId="2E8BD82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DD64383" w14:textId="30F74AC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E8BFB3" w14:textId="13AD03E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F0EF7F6" w14:textId="435954E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4B9294" w14:textId="551BA8B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A42F521" w14:textId="66731DD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C2EA20" w14:textId="694CCA5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19CA01F" w14:textId="1208B3A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0B79E94" w14:textId="72E1A2A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r>
      <w:tr w:rsidR="00492B65" w:rsidRPr="00372970" w14:paraId="58E1D8E5" w14:textId="77777777" w:rsidTr="004664F9">
        <w:trPr>
          <w:trHeight w:val="285"/>
        </w:trPr>
        <w:tc>
          <w:tcPr>
            <w:tcW w:w="2325" w:type="dxa"/>
            <w:vMerge/>
            <w:tcBorders>
              <w:left w:val="single" w:sz="12" w:space="0" w:color="auto"/>
              <w:right w:val="single" w:sz="12" w:space="0" w:color="auto"/>
            </w:tcBorders>
            <w:shd w:val="clear" w:color="auto" w:fill="FFFFCC"/>
            <w:vAlign w:val="center"/>
          </w:tcPr>
          <w:p w14:paraId="311803AD" w14:textId="77777777" w:rsidR="00492B65" w:rsidRPr="00372970" w:rsidRDefault="00492B65"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51D05B"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3AB2D1A1" w14:textId="1151FB8C"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7920EB85" w14:textId="72AE4973"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7EF85768" w14:textId="50F7AFEF"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Fern</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183E27FF"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239114D1" w14:textId="400447FA"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0FD84BBA"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77DDE214" w14:textId="7F4A18CF"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16370C5C"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r>
      <w:tr w:rsidR="00BD52CE" w:rsidRPr="00372970" w14:paraId="1E5EECE2"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58EFC50D"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6775B1" w14:textId="62688E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91AC557" w14:textId="75CC25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31183BC" w14:textId="7EE845C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1F77C52" w14:textId="657E60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E691208" w14:textId="3969FA4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FE5983F" w14:textId="4AF97DD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60E6C78" w14:textId="2BA4F15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6431A7" w14:textId="25F5E7F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8D1A975" w14:textId="06D905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68510F05" w14:textId="77777777" w:rsidTr="004664F9">
        <w:trPr>
          <w:trHeight w:val="293"/>
        </w:trPr>
        <w:tc>
          <w:tcPr>
            <w:tcW w:w="2325" w:type="dxa"/>
            <w:vMerge/>
            <w:tcBorders>
              <w:left w:val="single" w:sz="12" w:space="0" w:color="auto"/>
              <w:bottom w:val="single" w:sz="12" w:space="0" w:color="auto"/>
              <w:right w:val="single" w:sz="12" w:space="0" w:color="auto"/>
            </w:tcBorders>
            <w:shd w:val="clear" w:color="auto" w:fill="FFFFCC"/>
            <w:vAlign w:val="center"/>
            <w:hideMark/>
          </w:tcPr>
          <w:p w14:paraId="3AB26BD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9E04430" w14:textId="16CBAAC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BA4D5E7" w14:textId="08E3DFA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AEF168" w14:textId="44220CE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B70119A" w14:textId="0496A0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5600D39" w14:textId="74103BA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0E81A1A" w14:textId="40BF204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33E1B7B" w14:textId="3851991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0B114D4" w14:textId="656B265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478C602" w14:textId="0201BC8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5C3EFD16" w14:textId="77777777" w:rsidTr="004664F9">
        <w:trPr>
          <w:trHeight w:val="285"/>
        </w:trPr>
        <w:tc>
          <w:tcPr>
            <w:tcW w:w="2325" w:type="dxa"/>
            <w:vMerge w:val="restart"/>
            <w:tcBorders>
              <w:top w:val="single" w:sz="12" w:space="0" w:color="auto"/>
              <w:left w:val="single" w:sz="12" w:space="0" w:color="auto"/>
              <w:right w:val="single" w:sz="12" w:space="0" w:color="auto"/>
            </w:tcBorders>
            <w:shd w:val="clear" w:color="auto" w:fill="FFFFCC"/>
            <w:vAlign w:val="center"/>
            <w:hideMark/>
          </w:tcPr>
          <w:p w14:paraId="08BA19EC" w14:textId="06042429"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proofErr w:type="spellStart"/>
            <w:r w:rsidRPr="001C1BA0">
              <w:rPr>
                <w:rFonts w:ascii="Calibri" w:eastAsia="Times New Roman" w:hAnsi="Calibri" w:cs="Calibri"/>
                <w:b/>
                <w:bCs/>
                <w:color w:val="000000"/>
                <w:sz w:val="16"/>
                <w:szCs w:val="16"/>
                <w:lang w:eastAsia="en-AU"/>
              </w:rPr>
              <w:t>Bembit</w:t>
            </w:r>
            <w:proofErr w:type="spellEnd"/>
            <w:r w:rsidRPr="001C1BA0">
              <w:rPr>
                <w:rFonts w:ascii="Calibri" w:eastAsia="Times New Roman" w:hAnsi="Calibri" w:cs="Calibri"/>
                <w:b/>
                <w:bCs/>
                <w:color w:val="000000"/>
                <w:sz w:val="16"/>
                <w:szCs w:val="16"/>
                <w:lang w:eastAsia="en-AU"/>
              </w:rPr>
              <w:t xml:space="preserve"> Bag-rook Kindergarten</w:t>
            </w:r>
            <w:r w:rsidRPr="001C1BA0">
              <w:rPr>
                <w:rFonts w:ascii="Calibri" w:eastAsia="Times New Roman" w:hAnsi="Calibri" w:cs="Calibri"/>
                <w:color w:val="000000"/>
                <w:sz w:val="16"/>
                <w:szCs w:val="16"/>
                <w:lang w:eastAsia="en-AU"/>
              </w:rPr>
              <w:br/>
              <w:t>61 Polly Parade,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68123CF" w14:textId="1192028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347BB6E" w14:textId="7DC2989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EE2EC5" w14:textId="3B03413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985242B" w14:textId="5C3B732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Bilby</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3C9660D" w14:textId="5AEAD66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5CF829" w14:textId="23684A4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9A904E6" w14:textId="1080ADC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42DDABF" w14:textId="694566E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E2DC082" w14:textId="2C0D31C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1115215"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7780283B"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944736" w14:textId="549FCC0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57CAC1E" w14:textId="36DF611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AE4025E" w14:textId="323271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83BB993" w14:textId="43FF679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64B05AF" w14:textId="7F6783A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25D6C6" w14:textId="4E0783F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1AD5FB7" w14:textId="56C055A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3DDE00" w14:textId="4DF2608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77A7CC5" w14:textId="0E3F26C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371835E2"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1086B22B"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6DDA7D" w14:textId="76C8E70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363BB9A" w14:textId="7146C34B" w:rsidR="00BD52CE" w:rsidRPr="001C1BA0" w:rsidRDefault="00CA27F8"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420B809" w14:textId="6278C76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1640EC21" w14:textId="2C70D872" w:rsidR="00BD52CE" w:rsidRPr="001C1BA0" w:rsidRDefault="00CA27F8"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3AF6852" w14:textId="4D68931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B41E813" w14:textId="670EE33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A70C743" w14:textId="47A3A27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399558B" w14:textId="726DE4B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3C73873E" w14:textId="2F38523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70DD90C"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36D7E935"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41A6262" w14:textId="5D1B100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33D120E" w14:textId="20459D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8EA95B9" w14:textId="21D0339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A7ED6F7" w14:textId="0CB87F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3F0985C4" w14:textId="1CEAA04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B5D8758" w14:textId="3F25386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E1E1E52" w14:textId="7707803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47E2A98" w14:textId="3C6AF8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734FE55" w14:textId="07F331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52E5619A"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594C76DA"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5786CB3" w14:textId="33B5A38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7EEF142" w14:textId="328307B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4AA4FD7" w14:textId="144EE44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4C59CF0" w14:textId="12BE1AF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C224EA4" w14:textId="6A5A23B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B2FF744" w14:textId="2765C99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A2DD821" w14:textId="5759DED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BC91719" w14:textId="2CBEFB0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C87DAE6" w14:textId="7454F81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B13FE03"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44DE25B0"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958BB7D" w14:textId="676981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C1D691F" w14:textId="2495F35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F56CBBE" w14:textId="309242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FD2E6B5" w14:textId="6A601A3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lang w:eastAsia="en-AU"/>
              </w:rPr>
              <w:t>Cherry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8E96773" w14:textId="05E2A8C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327B60" w14:textId="03D1A5A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B3C820" w14:textId="51A8F9E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113A94" w14:textId="0F63A4C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01407E" w14:textId="31780E7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D44D239" w14:textId="77777777" w:rsidTr="004664F9">
        <w:trPr>
          <w:trHeight w:val="293"/>
        </w:trPr>
        <w:tc>
          <w:tcPr>
            <w:tcW w:w="2325" w:type="dxa"/>
            <w:vMerge/>
            <w:tcBorders>
              <w:left w:val="single" w:sz="12" w:space="0" w:color="auto"/>
              <w:bottom w:val="single" w:sz="12" w:space="0" w:color="auto"/>
              <w:right w:val="single" w:sz="12" w:space="0" w:color="auto"/>
            </w:tcBorders>
            <w:shd w:val="clear" w:color="auto" w:fill="FFFFCC"/>
            <w:vAlign w:val="center"/>
            <w:hideMark/>
          </w:tcPr>
          <w:p w14:paraId="39048392"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D3840A4" w14:textId="524E5D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214D427" w14:textId="3F0DA2B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41BD0AF" w14:textId="02A3D3F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A218E6F" w14:textId="2982E0E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4620F64" w14:textId="52EB211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0F54BB7" w14:textId="59F2269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D6683E5" w14:textId="166F82A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0DECEEC" w14:textId="698EE29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B4E869" w14:textId="47A9249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r>
      <w:tr w:rsidR="00BD52CE" w:rsidRPr="00372970" w14:paraId="20412D62" w14:textId="77777777" w:rsidTr="004664F9">
        <w:trPr>
          <w:trHeight w:val="285"/>
        </w:trPr>
        <w:tc>
          <w:tcPr>
            <w:tcW w:w="2325" w:type="dxa"/>
            <w:vMerge w:val="restart"/>
            <w:tcBorders>
              <w:top w:val="single" w:sz="12" w:space="0" w:color="auto"/>
              <w:left w:val="single" w:sz="12" w:space="0" w:color="auto"/>
              <w:right w:val="single" w:sz="12" w:space="0" w:color="auto"/>
            </w:tcBorders>
            <w:shd w:val="clear" w:color="auto" w:fill="FFFFCC"/>
            <w:vAlign w:val="center"/>
            <w:hideMark/>
          </w:tcPr>
          <w:p w14:paraId="24419286" w14:textId="67EBDD02"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Davis Creek Primary School Kindergarten</w:t>
            </w:r>
            <w:r w:rsidRPr="001C1BA0">
              <w:rPr>
                <w:rFonts w:ascii="Calibri" w:eastAsia="Times New Roman" w:hAnsi="Calibri" w:cs="Calibri"/>
                <w:color w:val="000000"/>
                <w:sz w:val="16"/>
                <w:szCs w:val="16"/>
                <w:lang w:eastAsia="en-AU"/>
              </w:rPr>
              <w:br/>
              <w:t>65 Wooten Road,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029EF2E7" w14:textId="6B9E020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6D941B1" w14:textId="1650BD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7B9D880" w14:textId="4E60234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FB395FF" w14:textId="0AC293C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Ibis</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78E15E8" w14:textId="66970C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EB1696" w14:textId="68BC0DE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5CE3FE7" w14:textId="757B0E8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76385E" w14:textId="6BAE28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65D3182" w14:textId="4600F27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7133EC9E"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7F76C45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564EB7" w14:textId="17804D5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167C8D" w14:textId="7FF73F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5B4FE4B" w14:textId="1DFA28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B8C719E" w14:textId="01763CF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Kangaroo Paw</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5EF834E" w14:textId="1896678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08D1710" w14:textId="2C3E00F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FBA7E7A" w14:textId="49F75B8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092FAF8" w14:textId="7F01DA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1B2BE1A" w14:textId="22AAF9B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385A9B" w:rsidRPr="00372970" w14:paraId="68A6C79C"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70096F4B"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4FF80DD" w14:textId="0884C55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8FF786C" w14:textId="3D66C052"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BBBB4C8" w14:textId="1F63A3A4"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3B132590" w14:textId="14135D53"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894D509" w14:textId="6DB18B3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BD9E4D" w14:textId="1E3940F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56EB641" w14:textId="12E20CC3"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352C3FD" w14:textId="5CFAF9DD"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9359BCD" w14:textId="6134C24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385A9B" w:rsidRPr="00372970" w14:paraId="31027FF6"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61449817"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8BA431" w14:textId="2F08624D"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B26AC9D" w14:textId="4EC7BC6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5B8E172" w14:textId="119C9CCA"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0ADA729" w14:textId="30830BB1"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Grape+</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0F29414" w14:textId="59E52DCB"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27A858" w14:textId="43EEA7E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721314" w14:textId="7EB3F6D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52E1AC" w14:textId="050A646F"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A8639F" w14:textId="09A22F5A"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385A9B" w:rsidRPr="00372970" w14:paraId="4EC8448B" w14:textId="77777777" w:rsidTr="004664F9">
        <w:trPr>
          <w:trHeight w:val="293"/>
        </w:trPr>
        <w:tc>
          <w:tcPr>
            <w:tcW w:w="2325" w:type="dxa"/>
            <w:vMerge/>
            <w:tcBorders>
              <w:left w:val="single" w:sz="12" w:space="0" w:color="auto"/>
              <w:bottom w:val="single" w:sz="12" w:space="0" w:color="auto"/>
              <w:right w:val="single" w:sz="12" w:space="0" w:color="auto"/>
            </w:tcBorders>
            <w:shd w:val="clear" w:color="auto" w:fill="FFFFCC"/>
            <w:vAlign w:val="center"/>
            <w:hideMark/>
          </w:tcPr>
          <w:p w14:paraId="47F3D8DB"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D33740" w14:textId="5C6D6A31"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1FB8F74" w14:textId="600DEAB2"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ABB430F" w14:textId="21195FFB"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D088245" w14:textId="0F2D771E"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A7A7985" w14:textId="45B226C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7949EBC" w14:textId="3E6B5B4E"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B9A6DB5" w14:textId="417D1ED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6FA9AC" w14:textId="2E436B37"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CCCFB0F" w14:textId="7CBB5B2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bl>
    <w:p w14:paraId="0AE33DCF" w14:textId="758A32DF" w:rsidR="008D1114" w:rsidRDefault="00364DD4" w:rsidP="00364DD4">
      <w:pPr>
        <w:pStyle w:val="Heading1"/>
        <w:jc w:val="center"/>
      </w:pPr>
      <w:r w:rsidRPr="00700C75">
        <w:rPr>
          <w:color w:val="1C3152" w:themeColor="text2" w:themeShade="BF"/>
          <w:sz w:val="44"/>
          <w:szCs w:val="44"/>
        </w:rPr>
        <w:t>2026 KINDERGARTEN TIMETABLE</w:t>
      </w:r>
      <w:r w:rsidR="00984101" w:rsidRPr="001319E5">
        <w:rPr>
          <w:noProof/>
        </w:rPr>
        <mc:AlternateContent>
          <mc:Choice Requires="wpg">
            <w:drawing>
              <wp:anchor distT="0" distB="360045" distL="114300" distR="114300" simplePos="0" relativeHeight="251697152" behindDoc="0" locked="1" layoutInCell="1" allowOverlap="1" wp14:anchorId="1D87F4A2" wp14:editId="51CE7AEA">
                <wp:simplePos x="0" y="0"/>
                <wp:positionH relativeFrom="page">
                  <wp:align>right</wp:align>
                </wp:positionH>
                <wp:positionV relativeFrom="page">
                  <wp:align>top</wp:align>
                </wp:positionV>
                <wp:extent cx="7559675" cy="1310005"/>
                <wp:effectExtent l="0" t="0" r="3175" b="4445"/>
                <wp:wrapTopAndBottom/>
                <wp:docPr id="916280813"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368815495" name="Freeform: Shape 368815495"/>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3861425" name="Freeform: Shape 77386142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9952220" name="Graphic 11"/>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94FC85" id="Group 452" o:spid="_x0000_s1026" style="position:absolute;margin-left:544.05pt;margin-top:0;width:595.25pt;height:103.15pt;z-index:251697152;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QODzrL4BALT+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">
                <v:shape id="Freeform: Shape 368815495"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7386142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">
                  <v:imagedata r:id="rId33" o:title=""/>
                </v:shape>
                <w10:wrap type="topAndBottom" anchorx="page" anchory="page"/>
                <w10:anchorlock/>
              </v:group>
            </w:pict>
          </mc:Fallback>
        </mc:AlternateContent>
      </w:r>
      <w:r w:rsidR="008D1114">
        <w:br w:type="page"/>
      </w:r>
    </w:p>
    <w:tbl>
      <w:tblPr>
        <w:tblpPr w:leftFromText="181" w:rightFromText="181" w:vertAnchor="page" w:horzAnchor="margin" w:tblpY="334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00E034E8" w:rsidRPr="00372970" w14:paraId="2FCB3079" w14:textId="77777777" w:rsidTr="00A86A97">
        <w:trPr>
          <w:trHeight w:val="396"/>
        </w:trPr>
        <w:tc>
          <w:tcPr>
            <w:tcW w:w="2330" w:type="dxa"/>
            <w:tcBorders>
              <w:top w:val="single" w:sz="12" w:space="0" w:color="auto"/>
              <w:left w:val="single" w:sz="12" w:space="0" w:color="auto"/>
              <w:bottom w:val="single" w:sz="12" w:space="0" w:color="auto"/>
              <w:right w:val="single" w:sz="12" w:space="0" w:color="auto"/>
            </w:tcBorders>
            <w:shd w:val="clear" w:color="auto" w:fill="0070C0"/>
            <w:vAlign w:val="center"/>
          </w:tcPr>
          <w:p w14:paraId="0D4429F0" w14:textId="77777777" w:rsidR="00E034E8" w:rsidRPr="00B6685C" w:rsidRDefault="00E034E8" w:rsidP="00A86A97">
            <w:pPr>
              <w:spacing w:before="60" w:after="0" w:line="240" w:lineRule="auto"/>
              <w:jc w:val="center"/>
              <w:rPr>
                <w:rFonts w:ascii="Calibri" w:eastAsia="Times New Roman" w:hAnsi="Calibri" w:cs="Calibri"/>
                <w:b/>
                <w:bCs/>
                <w:color w:val="000000"/>
                <w:sz w:val="18"/>
                <w:szCs w:val="18"/>
                <w:lang w:eastAsia="en-AU"/>
              </w:rPr>
            </w:pPr>
            <w:r w:rsidRPr="001C1BA0">
              <w:rPr>
                <w:rFonts w:ascii="Calibri" w:eastAsia="Times New Roman" w:hAnsi="Calibri" w:cs="Calibri"/>
                <w:b/>
                <w:bCs/>
                <w:color w:val="FFFFFF"/>
                <w:sz w:val="18"/>
                <w:szCs w:val="18"/>
                <w:lang w:eastAsia="en-AU"/>
              </w:rPr>
              <w:lastRenderedPageBreak/>
              <w:t>TARNEIT KINDERGARTENS</w:t>
            </w:r>
            <w:r>
              <w:rPr>
                <w:rFonts w:ascii="Calibri" w:eastAsia="Times New Roman" w:hAnsi="Calibri" w:cs="Calibri"/>
                <w:b/>
                <w:bCs/>
                <w:color w:val="FFFFFF"/>
                <w:sz w:val="18"/>
                <w:szCs w:val="18"/>
                <w:lang w:eastAsia="en-AU"/>
              </w:rPr>
              <w:t xml:space="preserve"> </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B098999"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auto" w:fill="000000" w:themeFill="text1"/>
            <w:noWrap/>
            <w:vAlign w:val="center"/>
          </w:tcPr>
          <w:p w14:paraId="07F068E9"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2CF55A35"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5B92797F"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4" w:space="0" w:color="auto"/>
            </w:tcBorders>
            <w:shd w:val="clear" w:color="auto" w:fill="000000" w:themeFill="text1"/>
            <w:noWrap/>
            <w:vAlign w:val="center"/>
          </w:tcPr>
          <w:p w14:paraId="1D4BD99A"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1E7A1F8"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2E3D6356"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418B596"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42FAEFB8"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FRIDAY</w:t>
            </w:r>
          </w:p>
        </w:tc>
      </w:tr>
      <w:tr w:rsidR="00E034E8" w:rsidRPr="00372970" w14:paraId="2AE22971" w14:textId="77777777" w:rsidTr="004664F9">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210F6880" w14:textId="5E8A84B2"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KU Dianella Kindergarten</w:t>
            </w:r>
            <w:r w:rsidRPr="00B6685C">
              <w:rPr>
                <w:rFonts w:ascii="Calibri" w:eastAsia="Times New Roman" w:hAnsi="Calibri" w:cs="Calibri"/>
                <w:color w:val="000000"/>
                <w:sz w:val="16"/>
                <w:szCs w:val="16"/>
                <w:lang w:eastAsia="en-AU"/>
              </w:rPr>
              <w:br/>
              <w:t>6 Congo Drive,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KU Children’s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728C87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29F98D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FB7EDA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E2560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Quoll</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AE110F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755485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DC6409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9A9107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5EA5C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64F2CB2C"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415CA93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D59D85"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008C3A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B47547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A80D8F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Wallaby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C102C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96B9F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867EBF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5D3B93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675816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4313D466"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51694700"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D5BA0B"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84F192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D85C3B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B3152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Flame Pea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44078A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616A9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C423D0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42C152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A344A5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2E9FDB49"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6AC83846"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23D2DD"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F5D1E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6654D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AD2340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Kangaroo Paw</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D2365B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201B72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6DD453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1B613B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11F738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777B1BB8"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45AC3FC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C18C7B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DB1D19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9C1F36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0A3B20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Lemon Myrtle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2F26B5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90C17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FECC83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9C977E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109291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407E40A1"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48E3480C"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4FC4E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941DC3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EAACF7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9E641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Coral</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169D99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CCE5D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9881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406122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7F22B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19127F4"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468229FE"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A91D662"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7DA30A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889B30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5A652D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Lime+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8C4AB2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BE758C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545A11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B40A3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9C690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378CAC8B"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28B67E54" w14:textId="03117AE2"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Penrose Kindergarten</w:t>
            </w:r>
            <w:r w:rsidRPr="00B6685C">
              <w:rPr>
                <w:rFonts w:ascii="Calibri" w:eastAsia="Times New Roman" w:hAnsi="Calibri" w:cs="Calibri"/>
                <w:color w:val="000000"/>
                <w:sz w:val="16"/>
                <w:szCs w:val="16"/>
                <w:lang w:eastAsia="en-AU"/>
              </w:rPr>
              <w:br/>
              <w:t>83 Penrose Promenade,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C192950"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C52E9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3CA705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844E02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Kingfisher</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558C9A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A3D0B6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2EBFC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241069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3A7CD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r>
      <w:tr w:rsidR="00E034E8" w:rsidRPr="00372970" w14:paraId="1C9B5D7B"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AC4250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1CCE019"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BBDEA2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FCD00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6A7BDC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C28A0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D97097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51F5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131607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E4D755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AE3E351"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F5DE71E"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0781C8D"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AEC1EF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6CF07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1515C3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Bluebell</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94CA90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CFCC6E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67A4E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B2EC82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CC05E0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E218E60"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1394A43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86CD3A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201A42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038C9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73552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3ADA37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6448B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46A1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B9D89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9B7E0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6B40773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85FBE0A"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C0A2BD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D40EF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39D9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94EC5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DF24A3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317217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96C80A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28FF15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7296CD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4E01C4" w:rsidRPr="00372970" w14:paraId="2E183C49"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2329C13C" w14:textId="50A3D7E3"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Tarneit Kindergarten</w:t>
            </w:r>
            <w:r w:rsidRPr="00B6685C">
              <w:rPr>
                <w:rFonts w:ascii="Calibri" w:eastAsia="Times New Roman" w:hAnsi="Calibri" w:cs="Calibri"/>
                <w:color w:val="000000"/>
                <w:sz w:val="16"/>
                <w:szCs w:val="16"/>
                <w:lang w:eastAsia="en-AU"/>
              </w:rPr>
              <w:br/>
              <w:t>150 Sunset Views Boulevard,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3E6EF3E" w14:textId="77777777" w:rsidR="004E01C4" w:rsidRPr="00372970" w:rsidRDefault="004E01C4" w:rsidP="004E01C4">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D74EC33" w14:textId="3AFDAF8E"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9962FBA" w14:textId="2FFEF6FC"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1B1CC30" w14:textId="708F0531"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Joey</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1CF30A35" w14:textId="2688B39D"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32DB52A6" w14:textId="1754B73B"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2FE680C" w14:textId="0DA70495"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4EA619D" w14:textId="2CDB1106"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7EAF81EC" w14:textId="1A78DD3E"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3DB8503"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42A140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D50466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BAAF8F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91F45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B350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Bluebell</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7D18A69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5BAF4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031557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FA784C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89E818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DD11219"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78A98B0"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B104E2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944E6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0532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2D1FC1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0CC1F0A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73A03C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7AF72E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0D72B8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59ADDBA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325C506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58B052B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F6276F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F7AFA4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BE0957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1D2D31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6FF80F0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A65C0A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C9BE42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38BF20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7AD0ABD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E59DF7C" w14:textId="77777777" w:rsidTr="004664F9">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1A84A954" w14:textId="389E0A9E"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Tarneit Central Kindergarten</w:t>
            </w:r>
            <w:r w:rsidRPr="00B6685C">
              <w:rPr>
                <w:rFonts w:ascii="Calibri" w:eastAsia="Times New Roman" w:hAnsi="Calibri" w:cs="Calibri"/>
                <w:color w:val="000000"/>
                <w:sz w:val="16"/>
                <w:szCs w:val="16"/>
                <w:lang w:eastAsia="en-AU"/>
              </w:rPr>
              <w:br/>
              <w:t xml:space="preserve">21 – 23 </w:t>
            </w:r>
            <w:proofErr w:type="spellStart"/>
            <w:r w:rsidRPr="00B6685C">
              <w:rPr>
                <w:rFonts w:ascii="Calibri" w:eastAsia="Times New Roman" w:hAnsi="Calibri" w:cs="Calibri"/>
                <w:color w:val="000000"/>
                <w:sz w:val="16"/>
                <w:szCs w:val="16"/>
                <w:lang w:eastAsia="en-AU"/>
              </w:rPr>
              <w:t>Brinbrook</w:t>
            </w:r>
            <w:proofErr w:type="spellEnd"/>
            <w:r w:rsidRPr="00B6685C">
              <w:rPr>
                <w:rFonts w:ascii="Calibri" w:eastAsia="Times New Roman" w:hAnsi="Calibri" w:cs="Calibri"/>
                <w:color w:val="000000"/>
                <w:sz w:val="16"/>
                <w:szCs w:val="16"/>
                <w:lang w:eastAsia="en-AU"/>
              </w:rPr>
              <w:t xml:space="preserve"> Street,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E60BA4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FD8246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F9EDD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C2745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990D0A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3A245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346AD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842C8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EAD6D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72C290D6"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18DF709D"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F00556"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90986F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D8B799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AC450B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85AA6C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8BBD4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8DF165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168A9A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740246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5C5A3D7"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2D3B4BC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6D678F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CEA8E1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D5AE3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2CAEE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E25B4F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79CB7F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4A036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C705DE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DCF539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909C261"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5A2B3191"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61965E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7686EF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C76F91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B3DBF2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ADAAA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1C197B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AE517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1BCA3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CDBD86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75C5478A"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0672F0B6"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2893822"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53B24C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8FFAC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376A9E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A6119A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A22C70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39644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C9D03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8468E1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6E74A89F"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2C5674C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BCA51F5"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B6D3C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E881B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5C446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Magenta+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5E00EF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FA9E7E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3347A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E51133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75AB8E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5EB9D3F4"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0C75BDD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C00D87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77D34A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958F7C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52762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2EFC3A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331B8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576869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16D5D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A16FB7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799E8045" w14:textId="77777777" w:rsidTr="004664F9">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1A051BAC" w14:textId="220A102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Wimba Primary School Kindergarten</w:t>
            </w:r>
            <w:r w:rsidRPr="00B6685C">
              <w:rPr>
                <w:rFonts w:ascii="Calibri" w:eastAsia="Times New Roman" w:hAnsi="Calibri" w:cs="Calibri"/>
                <w:color w:val="000000"/>
                <w:sz w:val="16"/>
                <w:szCs w:val="16"/>
                <w:lang w:eastAsia="en-AU"/>
              </w:rPr>
              <w:br/>
              <w:t>25 Tuition Drive,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1035BC4" w14:textId="2810EB85"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8E45695" w14:textId="1B255EB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ADA4694" w14:textId="5E78C9E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2D27B4C" w14:textId="5DB0868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Tree Frog</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FD10327" w14:textId="6EA97EC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072C243" w14:textId="4182A25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D936F09" w14:textId="4B9BEF2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C179F48" w14:textId="0476174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1468664" w14:textId="41683A1D"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r>
      <w:tr w:rsidR="00E46D2A" w:rsidRPr="00372970" w14:paraId="682D5A63"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50ABBE04"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7A58F78" w14:textId="120361D3"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57DDDA3" w14:textId="12EBDC06"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AC9765" w14:textId="1399590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038EE15" w14:textId="6D96490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3128726" w14:textId="397C463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8D7AFD3" w14:textId="6F9EA07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580DE29" w14:textId="4DB0E9F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BD7A0B0" w14:textId="700F6049"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A3C58F4" w14:textId="733F9F7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 </w:t>
            </w:r>
          </w:p>
        </w:tc>
      </w:tr>
      <w:tr w:rsidR="00E46D2A" w:rsidRPr="00372970" w14:paraId="643E31DC"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2EF16853"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3C0241" w14:textId="2D012DFB"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F2F6A1A" w14:textId="410FC96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9065644" w14:textId="5C95394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3283AFB" w14:textId="5C72CFA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96B8593" w14:textId="0CC7FCD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CF042CD" w14:textId="6F3AE29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3F899E" w14:textId="592B235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8F2F64" w14:textId="75A23C8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819E3A0" w14:textId="7651417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58DB4DF7"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410BC2BA"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B3A326F" w14:textId="71E78B4D"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2ADB680" w14:textId="298F1B9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3F0ECF" w14:textId="18AB590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72811E3" w14:textId="56506F0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F22A54">
              <w:rPr>
                <w:rFonts w:ascii="Calibri" w:eastAsia="Times New Roman" w:hAnsi="Calibri" w:cs="Calibri"/>
                <w:color w:val="000000"/>
                <w:sz w:val="16"/>
                <w:szCs w:val="16"/>
                <w:highlight w:val="yellow"/>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7431785" w14:textId="66C17F7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EA0BEE" w14:textId="55FCE53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D86F4B" w14:textId="0E82CA9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E32752C" w14:textId="7102DFB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0C60C86" w14:textId="160C748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19959963"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04ADC09"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2E84746" w14:textId="5DAF9363"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403019A" w14:textId="6EAF0AD0"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2613B21" w14:textId="1C9D15A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72624BA" w14:textId="4038E5C9"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5BAED6" w14:textId="2170E474"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14F3B95" w14:textId="22F8FAA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7AD95EC" w14:textId="418A317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95D73EC" w14:textId="345A54E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13501DE" w14:textId="5FD36EC6"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46D2A" w:rsidRPr="00372970" w14:paraId="292E5305" w14:textId="77777777" w:rsidTr="00A86A97">
        <w:trPr>
          <w:trHeight w:val="323"/>
        </w:trPr>
        <w:tc>
          <w:tcPr>
            <w:tcW w:w="2330" w:type="dxa"/>
            <w:tcBorders>
              <w:top w:val="single" w:sz="12" w:space="0" w:color="auto"/>
              <w:left w:val="single" w:sz="12" w:space="0" w:color="auto"/>
              <w:bottom w:val="single" w:sz="12" w:space="0" w:color="auto"/>
              <w:right w:val="single" w:sz="12" w:space="0" w:color="auto"/>
            </w:tcBorders>
            <w:shd w:val="clear" w:color="000000" w:fill="BF8F00"/>
            <w:vAlign w:val="center"/>
            <w:hideMark/>
          </w:tcPr>
          <w:p w14:paraId="1B2A28A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TRUGANINA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B659523"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431721BA"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6975B76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64090A2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49D6AAE5"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4B66E649"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459D6938"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42DA55FF"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4D21EA8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FRIDAY</w:t>
            </w:r>
          </w:p>
        </w:tc>
      </w:tr>
      <w:tr w:rsidR="00E46D2A" w:rsidRPr="00372970" w14:paraId="00393290"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7133BFD4" w14:textId="7719E62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Arndell Park Kindergarten</w:t>
            </w:r>
            <w:r w:rsidRPr="00B6685C">
              <w:rPr>
                <w:rFonts w:ascii="Calibri" w:eastAsia="Times New Roman" w:hAnsi="Calibri" w:cs="Calibri"/>
                <w:color w:val="000000"/>
                <w:sz w:val="16"/>
                <w:szCs w:val="16"/>
                <w:lang w:eastAsia="en-AU"/>
              </w:rPr>
              <w:br/>
              <w:t>24 – 49 Federation Boulevard, Truganina</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9532020"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5044C0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0E6AC87"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C7558B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Brolga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CD820C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A6DF9D2"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815E41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ADC0CB7"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6E0917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328D375F" w14:textId="77777777" w:rsidTr="00F16FE4">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D5577DC"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2E3F995"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EEA9601"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8898C24"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D20A82"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Acacia</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7E9F75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5C3985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BB7BDC9"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F897B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5E2380D"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46D2A" w:rsidRPr="00372970" w14:paraId="1B73BFF0" w14:textId="77777777" w:rsidTr="00F16FE4">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6E91F985"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11E647D"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3602154F" w14:textId="06A7400B" w:rsidR="00E46D2A" w:rsidRPr="00B6685C" w:rsidRDefault="00F16FE4"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8F841F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370707B5" w14:textId="67E482A0" w:rsidR="00E46D2A" w:rsidRPr="00B6685C" w:rsidRDefault="00F16FE4" w:rsidP="00E46D2A">
            <w:pPr>
              <w:spacing w:after="0" w:line="240" w:lineRule="auto"/>
              <w:jc w:val="center"/>
              <w:rPr>
                <w:rFonts w:ascii="Calibri" w:eastAsia="Times New Roman" w:hAnsi="Calibri" w:cs="Calibri"/>
                <w:color w:val="000000"/>
                <w:sz w:val="16"/>
                <w:szCs w:val="16"/>
                <w:lang w:eastAsia="en-AU"/>
              </w:rPr>
            </w:pPr>
            <w:r w:rsidRPr="00F16FE4">
              <w:rPr>
                <w:rFonts w:ascii="Calibri" w:eastAsia="Times New Roman" w:hAnsi="Calibri" w:cs="Calibri"/>
                <w:color w:val="000000"/>
                <w:sz w:val="16"/>
                <w:szCs w:val="16"/>
                <w:highlight w:val="yellow"/>
                <w:lang w:eastAsia="en-AU"/>
              </w:rPr>
              <w:t xml:space="preserve">Lilly </w:t>
            </w:r>
            <w:proofErr w:type="spellStart"/>
            <w:r w:rsidRPr="00F16FE4">
              <w:rPr>
                <w:rFonts w:ascii="Calibri" w:eastAsia="Times New Roman" w:hAnsi="Calibri" w:cs="Calibri"/>
                <w:color w:val="000000"/>
                <w:sz w:val="16"/>
                <w:szCs w:val="16"/>
                <w:highlight w:val="yellow"/>
                <w:lang w:eastAsia="en-AU"/>
              </w:rPr>
              <w:t>Pilly</w:t>
            </w:r>
            <w:proofErr w:type="spellEnd"/>
            <w:r w:rsidRPr="00F16FE4">
              <w:rPr>
                <w:rFonts w:ascii="Calibri" w:eastAsia="Times New Roman" w:hAnsi="Calibri" w:cs="Calibri"/>
                <w:color w:val="000000"/>
                <w:sz w:val="16"/>
                <w:szCs w:val="16"/>
                <w:highlight w:val="yellow"/>
                <w:lang w:eastAsia="en-AU"/>
              </w:rPr>
              <w:t>+</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3BF6AF8" w14:textId="6B6005B8" w:rsidR="00E46D2A" w:rsidRPr="00B6685C" w:rsidRDefault="00F16FE4"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r w:rsidR="00E46D2A"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177792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F6E699C"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9D66D3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2290A10" w14:textId="209B8D7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r>
      <w:tr w:rsidR="00E46D2A" w:rsidRPr="00372970" w14:paraId="722B6EF7"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2970F89"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83BE133"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C3B209D"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5F24F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41AE4C9" w14:textId="61B1D9B0" w:rsidR="00E46D2A" w:rsidRPr="00B6685C" w:rsidRDefault="00DC5A6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6C7DBEB"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4CAB99" w14:textId="2C81BD4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5FF5B5" w14:textId="7AB5D38D"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r w:rsidR="00DC5A6A"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061F49A" w14:textId="084682B1"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8F1753D" w14:textId="3C9351CC" w:rsidR="00E46D2A" w:rsidRPr="00B6685C" w:rsidRDefault="00DC5A6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r w:rsidR="00E46D2A" w:rsidRPr="00B6685C">
              <w:rPr>
                <w:rFonts w:ascii="Calibri" w:eastAsia="Times New Roman" w:hAnsi="Calibri" w:cs="Calibri"/>
                <w:color w:val="000000"/>
                <w:sz w:val="16"/>
                <w:szCs w:val="16"/>
                <w:lang w:eastAsia="en-AU"/>
              </w:rPr>
              <w:t> </w:t>
            </w:r>
          </w:p>
        </w:tc>
      </w:tr>
      <w:tr w:rsidR="00E46D2A" w:rsidRPr="00372970" w14:paraId="158C75A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74CDEBD"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B09A671"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C431638"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4B81BA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0A20E0" w14:textId="7ED12FFE" w:rsidR="00E46D2A" w:rsidRPr="00B6685C" w:rsidRDefault="00DC5A6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D9BFC3B" w14:textId="03BA421D"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4282885" w14:textId="3A2B0C53" w:rsidR="00E46D2A" w:rsidRPr="00B6685C" w:rsidRDefault="00DC5A6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r w:rsidR="00E46D2A"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3A73BEE" w14:textId="19F26931"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B2C31F" w14:textId="2084991B" w:rsidR="00E46D2A" w:rsidRPr="00B6685C" w:rsidRDefault="00DC5A6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r w:rsidR="00E46D2A"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1F455C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bl>
    <w:p w14:paraId="01960099" w14:textId="045EE048" w:rsidR="0098563A" w:rsidRDefault="00A86A97" w:rsidP="00A86A97">
      <w:pPr>
        <w:pStyle w:val="Heading1"/>
        <w:jc w:val="center"/>
      </w:pPr>
      <w:r w:rsidRPr="00700C75">
        <w:rPr>
          <w:color w:val="1C3152" w:themeColor="text2" w:themeShade="BF"/>
          <w:sz w:val="44"/>
          <w:szCs w:val="44"/>
        </w:rPr>
        <w:t>2026 KINDERGARTEN TIMETABLE</w:t>
      </w:r>
      <w:r w:rsidR="0098563A" w:rsidRPr="001319E5">
        <w:rPr>
          <w:noProof/>
        </w:rPr>
        <mc:AlternateContent>
          <mc:Choice Requires="wpg">
            <w:drawing>
              <wp:anchor distT="0" distB="360045" distL="114300" distR="114300" simplePos="0" relativeHeight="251701248" behindDoc="0" locked="1" layoutInCell="1" allowOverlap="1" wp14:anchorId="41ECF5D4" wp14:editId="46CED086">
                <wp:simplePos x="0" y="0"/>
                <wp:positionH relativeFrom="page">
                  <wp:align>right</wp:align>
                </wp:positionH>
                <wp:positionV relativeFrom="page">
                  <wp:align>top</wp:align>
                </wp:positionV>
                <wp:extent cx="7559675" cy="1310005"/>
                <wp:effectExtent l="0" t="0" r="3175" b="4445"/>
                <wp:wrapTopAndBottom/>
                <wp:docPr id="2115676690"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964484354" name="Freeform: Shape 1964484354"/>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092335" name="Freeform: Shape 13009233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29297756" name="Graphic 11"/>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1B1D95" id="Group 452" o:spid="_x0000_s1026" style="position:absolute;margin-left:544.05pt;margin-top:0;width:595.25pt;height:103.15pt;z-index:251701248;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ZaFJqr4BALb+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">
                <v:shape id="Freeform: Shape 1964484354"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009233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">
                  <v:imagedata r:id="rId33" o:title=""/>
                </v:shape>
                <w10:wrap type="topAndBottom" anchorx="page" anchory="page"/>
                <w10:anchorlock/>
              </v:group>
            </w:pict>
          </mc:Fallback>
        </mc:AlternateContent>
      </w:r>
      <w:r w:rsidR="0098563A">
        <w:br w:type="page"/>
      </w:r>
    </w:p>
    <w:tbl>
      <w:tblPr>
        <w:tblpPr w:leftFromText="181" w:rightFromText="181" w:vertAnchor="page" w:horzAnchor="margin" w:tblpY="329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00DA3531" w:rsidRPr="00372970" w14:paraId="4DA6157B" w14:textId="77777777" w:rsidTr="00B26EA2">
        <w:trPr>
          <w:trHeight w:val="285"/>
        </w:trPr>
        <w:tc>
          <w:tcPr>
            <w:tcW w:w="2330" w:type="dxa"/>
            <w:tcBorders>
              <w:top w:val="single" w:sz="12" w:space="0" w:color="auto"/>
              <w:left w:val="single" w:sz="12" w:space="0" w:color="auto"/>
              <w:bottom w:val="single" w:sz="12" w:space="0" w:color="auto"/>
              <w:right w:val="single" w:sz="12" w:space="0" w:color="auto"/>
            </w:tcBorders>
            <w:shd w:val="clear" w:color="auto" w:fill="BF8F00"/>
            <w:vAlign w:val="center"/>
          </w:tcPr>
          <w:p w14:paraId="4723DCCC" w14:textId="77777777" w:rsidR="00DA3531" w:rsidRPr="00B6685C" w:rsidRDefault="00DA3531" w:rsidP="00B26EA2">
            <w:pPr>
              <w:spacing w:after="0" w:line="240" w:lineRule="auto"/>
              <w:jc w:val="center"/>
              <w:rPr>
                <w:rFonts w:ascii="Calibri" w:eastAsia="Times New Roman" w:hAnsi="Calibri" w:cs="Calibri"/>
                <w:b/>
                <w:bCs/>
                <w:color w:val="000000"/>
                <w:sz w:val="18"/>
                <w:szCs w:val="18"/>
                <w:lang w:eastAsia="en-AU"/>
              </w:rPr>
            </w:pPr>
            <w:r w:rsidRPr="00B6685C">
              <w:rPr>
                <w:rFonts w:ascii="Calibri" w:eastAsia="Times New Roman" w:hAnsi="Calibri" w:cs="Calibri"/>
                <w:b/>
                <w:bCs/>
                <w:color w:val="FFFFFF"/>
                <w:sz w:val="18"/>
                <w:szCs w:val="18"/>
                <w:lang w:eastAsia="en-AU"/>
              </w:rPr>
              <w:lastRenderedPageBreak/>
              <w:t>TRUGANINA KINDERGARTENS</w:t>
            </w:r>
          </w:p>
        </w:tc>
        <w:tc>
          <w:tcPr>
            <w:tcW w:w="720" w:type="dxa"/>
            <w:tcBorders>
              <w:top w:val="single" w:sz="8" w:space="0" w:color="auto"/>
              <w:left w:val="single" w:sz="12" w:space="0" w:color="auto"/>
              <w:bottom w:val="single" w:sz="12" w:space="0" w:color="auto"/>
              <w:right w:val="nil"/>
            </w:tcBorders>
            <w:shd w:val="clear" w:color="auto" w:fill="000000" w:themeFill="text1"/>
            <w:vAlign w:val="center"/>
          </w:tcPr>
          <w:p w14:paraId="45DA62AA"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8" w:space="0" w:color="auto"/>
              <w:left w:val="nil"/>
              <w:bottom w:val="single" w:sz="12" w:space="0" w:color="auto"/>
              <w:right w:val="nil"/>
            </w:tcBorders>
            <w:shd w:val="clear" w:color="auto" w:fill="000000" w:themeFill="text1"/>
            <w:noWrap/>
            <w:vAlign w:val="center"/>
          </w:tcPr>
          <w:p w14:paraId="6607E474"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8" w:space="0" w:color="auto"/>
              <w:left w:val="single" w:sz="8" w:space="0" w:color="auto"/>
              <w:bottom w:val="single" w:sz="12" w:space="0" w:color="auto"/>
              <w:right w:val="single" w:sz="8" w:space="0" w:color="auto"/>
            </w:tcBorders>
            <w:shd w:val="clear" w:color="auto" w:fill="000000" w:themeFill="text1"/>
            <w:noWrap/>
            <w:vAlign w:val="center"/>
          </w:tcPr>
          <w:p w14:paraId="57D42808"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8" w:space="0" w:color="auto"/>
              <w:left w:val="single" w:sz="8" w:space="0" w:color="auto"/>
              <w:bottom w:val="single" w:sz="12" w:space="0" w:color="auto"/>
              <w:right w:val="single" w:sz="12" w:space="0" w:color="auto"/>
            </w:tcBorders>
            <w:shd w:val="clear" w:color="auto" w:fill="000000" w:themeFill="text1"/>
            <w:noWrap/>
            <w:vAlign w:val="center"/>
          </w:tcPr>
          <w:p w14:paraId="01109859"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4" w:space="0" w:color="auto"/>
            </w:tcBorders>
            <w:shd w:val="clear" w:color="auto" w:fill="000000" w:themeFill="text1"/>
            <w:noWrap/>
            <w:vAlign w:val="center"/>
          </w:tcPr>
          <w:p w14:paraId="74B12ED9"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C5F3497"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7B7170AD"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9FC854C"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7792968A"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FRIDAY</w:t>
            </w:r>
          </w:p>
        </w:tc>
      </w:tr>
      <w:tr w:rsidR="006214CB" w:rsidRPr="00372970" w14:paraId="1DF97992" w14:textId="77777777" w:rsidTr="004664F9">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7792F881" w14:textId="379F6566"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Koomail Tardy Kindergarten</w:t>
            </w:r>
            <w:r w:rsidRPr="00D227DA">
              <w:rPr>
                <w:rFonts w:ascii="Calibri" w:eastAsia="Times New Roman" w:hAnsi="Calibri" w:cs="Calibri"/>
                <w:color w:val="000000"/>
                <w:sz w:val="16"/>
                <w:szCs w:val="16"/>
                <w:lang w:eastAsia="en-AU"/>
              </w:rPr>
              <w:br/>
              <w:t>117 Alcock Road,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C54717C"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E928F5E" w14:textId="23BE5D0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792E383" w14:textId="66CBF8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92EF4AD" w14:textId="245EE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96D73C1" w14:textId="3444AA4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6FE83F7" w14:textId="5CFAB6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D194DD4" w14:textId="7AB4B59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ECBB992" w14:textId="723A845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89B041B" w14:textId="5545425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42B18B80"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06B98FE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7D1B3A3"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2E52238" w14:textId="7B0D664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B5EAC6B" w14:textId="2A1A91F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A0931D4" w14:textId="1587C66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Echidna</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DC96B41" w14:textId="1629D64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248345" w14:textId="756E541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CC9BB2" w14:textId="19F5314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7DED42" w14:textId="738D720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803BE89" w14:textId="1DA258E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0808E8A0"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30417F8C"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C6F3B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A81068D" w14:textId="604D4A2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2E54336" w14:textId="2F016BA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0504F59" w14:textId="54E772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400F647" w14:textId="67971C5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F4DFD4" w14:textId="1C47C0D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43BA048" w14:textId="07BE3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E80C2F3" w14:textId="4733456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CC3A11E" w14:textId="3B5814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18C7FA9F"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58D0E4BE"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0E423B7"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B3B0364" w14:textId="5DA90B9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1FDD9FD" w14:textId="7567BCD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52A07D66" w14:textId="27E982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 xml:space="preserve">Lilly </w:t>
            </w:r>
            <w:proofErr w:type="spellStart"/>
            <w:r>
              <w:rPr>
                <w:rFonts w:ascii="Calibri" w:eastAsia="Times New Roman" w:hAnsi="Calibri" w:cs="Calibri"/>
                <w:color w:val="000000"/>
                <w:sz w:val="16"/>
                <w:szCs w:val="16"/>
                <w:lang w:eastAsia="en-AU"/>
              </w:rPr>
              <w:t>Pilly</w:t>
            </w:r>
            <w:proofErr w:type="spellEnd"/>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1F79EA0" w14:textId="0F4056E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8D4188" w14:textId="3252696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D17DD58" w14:textId="5C6BFD9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79331C4" w14:textId="35ED19C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4E8F9E8" w14:textId="4E385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3285515"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4AE66839"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3930F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11860E7" w14:textId="2C6AA3A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4A4A58" w14:textId="735B5B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012F64D" w14:textId="4482F03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451680">
              <w:rPr>
                <w:rFonts w:ascii="Calibri" w:eastAsia="Times New Roman" w:hAnsi="Calibri" w:cs="Calibri"/>
                <w:color w:val="000000"/>
                <w:sz w:val="16"/>
                <w:szCs w:val="16"/>
                <w:highlight w:val="yellow"/>
                <w:lang w:eastAsia="en-AU"/>
              </w:rPr>
              <w:t>Aqua+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27FA3C5" w14:textId="6E475D9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5BA6E18" w14:textId="5356538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1E6B08" w14:textId="31CEF23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FCE35A" w14:textId="17FDD0C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8.45 - 4.15</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1AADE8B" w14:textId="5546E43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DB073EB"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6D54F79E"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FAC654D"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3B73362" w14:textId="081209A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63B0C8B" w14:textId="5626E08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25D1774" w14:textId="3D6B7B2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596048" w14:textId="116A84E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7CF8B44" w14:textId="495D33E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1E89C4" w14:textId="17B0B59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980AC9" w14:textId="426F493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9E267AE" w14:textId="37C79D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55ABB330"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55C0C5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753075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74DF11E" w14:textId="4E21444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427FB8C" w14:textId="6A4435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0CE9CFDA" w14:textId="4E456BF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0D79532" w14:textId="0250C41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9835F13" w14:textId="770723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FE359C8" w14:textId="10CC991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FF838F3" w14:textId="4519B0B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0ADC6AC" w14:textId="64715FD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F68A268" w14:textId="77777777" w:rsidTr="004664F9">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37061846" w14:textId="7901BE03"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Mainview Boulevard Kindergarten</w:t>
            </w:r>
            <w:r w:rsidRPr="00D227DA">
              <w:rPr>
                <w:rFonts w:ascii="Calibri" w:eastAsia="Times New Roman" w:hAnsi="Calibri" w:cs="Calibri"/>
                <w:color w:val="000000"/>
                <w:sz w:val="16"/>
                <w:szCs w:val="16"/>
                <w:lang w:eastAsia="en-AU"/>
              </w:rPr>
              <w:br/>
              <w:t>49 Mainview Boulevard,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FDDF51D" w14:textId="3814AA0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11168E1" w14:textId="1BCE8E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3F11F49" w14:textId="5AEC2B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49F90E" w14:textId="0285CD9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Dolphin</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4E462A4" w14:textId="67085E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8A919E4" w14:textId="0447F86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A52F5A0" w14:textId="0F2593B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BA5E500" w14:textId="3816685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64EFDB9" w14:textId="7335F88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EFE492F"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6C2B67D0"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83A9677" w14:textId="2E3675D3"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AAB2F77" w14:textId="5A06C1C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448D912" w14:textId="1128E31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9BC7682" w14:textId="3556DD6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Turtle</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E1B3384" w14:textId="0388A7A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4942413" w14:textId="3385C3D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238AD91" w14:textId="0215B3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3676426" w14:textId="6EBB74A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079E2CA" w14:textId="714F39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68E38C09"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4C4A55D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ACBAA56" w14:textId="01B75BF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529CE7" w14:textId="1EFD209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65A26D4" w14:textId="534250C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B9075D9" w14:textId="57B9024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05CFB6" w14:textId="7B13C95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9FE56B4" w14:textId="2DA4A32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D510C35" w14:textId="1987B55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94E3EC5" w14:textId="7F51B6C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9CAEC9A" w14:textId="147B397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9B0DDC1"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C802908"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B30A18" w14:textId="29099428"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E973406" w14:textId="6ED6335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9B3CD4F" w14:textId="0A7E07E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1D7FE61" w14:textId="102C623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646AF4B" w14:textId="0F37998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0BFCB34" w14:textId="2F1ECD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8E36681" w14:textId="047D89A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6E029D1" w14:textId="7A07C3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0B137A7" w14:textId="481017F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20CDAD0"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4138180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FE48AB" w14:textId="05A77CC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9367B38" w14:textId="0BCD9E7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A220EE7" w14:textId="498A53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7A27BA0" w14:textId="1EAAAB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F6D7C72" w14:textId="7C0730B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64BFAA7" w14:textId="11B53A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BDBBF53" w14:textId="499A12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84780CA" w14:textId="7C0FEF9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A246A40" w14:textId="36A1087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39C54FF5"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623334ED"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182605B" w14:textId="5B87DF33"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1B7715A" w14:textId="0EEFF2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8471EB" w14:textId="3763115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513379C" w14:textId="71DE6BA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7B189C">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D494372" w14:textId="6D0D6F2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EAD5C35" w14:textId="0EAC9E8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BB73765" w14:textId="55A744B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ED4E4DF" w14:textId="7879C54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85D2E48" w14:textId="6D4D14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3A62C1C5"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61992EA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C9F0BBD" w14:textId="74CBD320"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C923A6A" w14:textId="2ED1B52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D7A56F" w14:textId="478BBDB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BF2849E" w14:textId="257F99B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Plum</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1D66D74" w14:textId="2510782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A31BCA2" w14:textId="27C0AB2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11E3CE3" w14:textId="39DB7B3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12A67B" w14:textId="2E6D938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689AA9B" w14:textId="6D09AA9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6214CB" w:rsidRPr="00372970" w14:paraId="1E352812"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9B064A6"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F123C72" w14:textId="45132B04"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9A5E343" w14:textId="651DC1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0C794C" w14:textId="0EE6D1E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5965178" w14:textId="784CFB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2C041FB" w14:textId="6279EA8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4B02EC7" w14:textId="737BE0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5FF2DAE" w14:textId="5D59538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885E8D" w14:textId="757AC64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FA02841" w14:textId="7B222C2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5BF75C4"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69EBADB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173B17A" w14:textId="36508C55"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E6C5C0E" w14:textId="4DFEC94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144A8B" w14:textId="4A765F3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B7C9EF3" w14:textId="58B92FB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Peach+</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6EA8BB2" w14:textId="65A78B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FE0713" w14:textId="7435421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26254D3" w14:textId="45DF0F6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15CCBDE" w14:textId="7BFFFAE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005B362" w14:textId="76DE76F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4131A84"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D15BEC2" w14:textId="52E36FA0"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 xml:space="preserve">Truganina Community Centre </w:t>
            </w:r>
            <w:r w:rsidRPr="00D227DA">
              <w:rPr>
                <w:rFonts w:ascii="Calibri" w:eastAsia="Times New Roman" w:hAnsi="Calibri" w:cs="Calibri"/>
                <w:color w:val="000000"/>
                <w:sz w:val="16"/>
                <w:szCs w:val="16"/>
                <w:lang w:eastAsia="en-AU"/>
              </w:rPr>
              <w:br/>
              <w:t>1 Everton Road,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6442185"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EC6CDB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BCE127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BA708D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Numbat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20A0C9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9124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92A104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DBEAAF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6B18A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6214CB" w:rsidRPr="00372970" w14:paraId="74E641E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BED076F"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42D9C2"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2A8B64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D66851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10D548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7713C8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E2BCD5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170D18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02302D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A316B1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1A1F733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07AE7A7"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615B614"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9F6F0E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184033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07C2B2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Iris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690264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31A151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AA8DBC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B03CD1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BDEB70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1152DD9"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392B967"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EDF6A66"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C01BDE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9DFCBB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9981D0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B9E69B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495E1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ABEB2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68291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FDBBA9"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75E225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248C7D1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CA7384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62753E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CB6F9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8481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676FA3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69DE4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18142E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6EF799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C189D7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BE56F7F"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615764D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C3E5F7"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65A237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B0FC4C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6FCEEB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05FD0F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6E009F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BEC179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B51A5D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5311F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88952CE" w14:textId="77777777" w:rsidTr="004664F9">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2BF34683" w14:textId="7A3E34BF"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proofErr w:type="spellStart"/>
            <w:r w:rsidRPr="00D227DA">
              <w:rPr>
                <w:rFonts w:ascii="Calibri" w:eastAsia="Times New Roman" w:hAnsi="Calibri" w:cs="Calibri"/>
                <w:b/>
                <w:bCs/>
                <w:color w:val="000000"/>
                <w:sz w:val="16"/>
                <w:szCs w:val="16"/>
                <w:lang w:eastAsia="en-AU"/>
              </w:rPr>
              <w:t>Warreen</w:t>
            </w:r>
            <w:proofErr w:type="spellEnd"/>
            <w:r w:rsidRPr="00D227DA">
              <w:rPr>
                <w:rFonts w:ascii="Calibri" w:eastAsia="Times New Roman" w:hAnsi="Calibri" w:cs="Calibri"/>
                <w:b/>
                <w:bCs/>
                <w:color w:val="000000"/>
                <w:sz w:val="16"/>
                <w:szCs w:val="16"/>
                <w:lang w:eastAsia="en-AU"/>
              </w:rPr>
              <w:t xml:space="preserve"> Primary School Kindergarten</w:t>
            </w:r>
            <w:r w:rsidRPr="00D227DA">
              <w:rPr>
                <w:rFonts w:ascii="Calibri" w:eastAsia="Times New Roman" w:hAnsi="Calibri" w:cs="Calibri"/>
                <w:color w:val="000000"/>
                <w:sz w:val="16"/>
                <w:szCs w:val="16"/>
                <w:lang w:eastAsia="en-AU"/>
              </w:rPr>
              <w:br/>
              <w:t>40 Boulder Drive,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EE4CE4E"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ACB617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7664DD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AC4515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87197E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8DE3BC9"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0A85BF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5DC292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A23BFFF"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D88599B"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73A9960"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1AF156"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AA934A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855BE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C71EBA2" w14:textId="0DCC4BB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9697C05" w14:textId="2DA8089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C7A14F"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B843734" w14:textId="2169C39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A46A81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3AC8C20" w14:textId="4684101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6214CB" w:rsidRPr="00372970" w14:paraId="0005F1D8"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42E248B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0C007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D7B0F0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FD518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52E29F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70C0AB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032A1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720BD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A3C46D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577626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316CD0D"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F1B8D68"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F0CD9D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B0E466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DAFBED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A388397" w14:textId="060D66A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w:t>
            </w:r>
            <w:r>
              <w:rPr>
                <w:rFonts w:ascii="Calibri" w:eastAsia="Times New Roman" w:hAnsi="Calibri" w:cs="Calibri"/>
                <w:color w:val="000000"/>
                <w:sz w:val="16"/>
                <w:szCs w:val="16"/>
                <w:lang w:eastAsia="en-AU"/>
              </w:rPr>
              <w:t>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51CF0A8" w14:textId="650FF4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249045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63971DA" w14:textId="651B29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4D17AA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35B5D4A" w14:textId="4810332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6214CB" w:rsidRPr="00372970" w14:paraId="4425CAEA" w14:textId="77777777" w:rsidTr="00B26EA2">
        <w:trPr>
          <w:trHeight w:val="323"/>
        </w:trPr>
        <w:tc>
          <w:tcPr>
            <w:tcW w:w="2330" w:type="dxa"/>
            <w:tcBorders>
              <w:top w:val="single" w:sz="12" w:space="0" w:color="auto"/>
              <w:left w:val="single" w:sz="12" w:space="0" w:color="auto"/>
              <w:bottom w:val="single" w:sz="12" w:space="0" w:color="auto"/>
              <w:right w:val="single" w:sz="12" w:space="0" w:color="auto"/>
            </w:tcBorders>
            <w:shd w:val="clear" w:color="000000" w:fill="FF0000"/>
            <w:vAlign w:val="center"/>
            <w:hideMark/>
          </w:tcPr>
          <w:p w14:paraId="4CC55E83"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WERRIBEE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4AC7ABEB"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691B3886"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54546AEF"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45972F23"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53F82329"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7169C6BD"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01FA419E"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78B3EEBC"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29DAA62D"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FRIDAY</w:t>
            </w:r>
          </w:p>
        </w:tc>
      </w:tr>
      <w:tr w:rsidR="006214CB" w:rsidRPr="00372970" w14:paraId="57AD5914"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8E6402E" w14:textId="3F7A8B9B"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College Road Kindergarten</w:t>
            </w:r>
            <w:r w:rsidRPr="00D227DA">
              <w:rPr>
                <w:rFonts w:ascii="Calibri" w:eastAsia="Times New Roman" w:hAnsi="Calibri" w:cs="Calibri"/>
                <w:color w:val="000000"/>
                <w:sz w:val="16"/>
                <w:szCs w:val="16"/>
                <w:lang w:eastAsia="en-AU"/>
              </w:rPr>
              <w:br/>
              <w:t>34 College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439285C" w14:textId="7E1B1AFD"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FCE30CF" w14:textId="743633C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4333170" w14:textId="10E18BC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AFC9763" w14:textId="410782A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Echidna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489AFC" w14:textId="25FD86C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76EB6A6" w14:textId="1C85BD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D61D6F2" w14:textId="4F40197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D7FD72F" w14:textId="52910ED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C6EF4AC" w14:textId="6808146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42C9C91A"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03F3201"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36E0CC2" w14:textId="318F5C60"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FEC3164" w14:textId="60D8440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2F84AD" w14:textId="6E2B20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1018EEE" w14:textId="7B052B0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3D50F22" w14:textId="070C745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FB280EA" w14:textId="03ECAFF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E086A9F" w14:textId="6F31E93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EF38E4" w14:textId="439174E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B6668A9" w14:textId="2ABE086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467BA127"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5234BCA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C35C362" w14:textId="2257159B"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5955E58" w14:textId="3871A4C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512459" w14:textId="3C54D79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9EC1DA8" w14:textId="08E268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EA7008">
              <w:rPr>
                <w:rFonts w:ascii="Calibri" w:eastAsia="Times New Roman" w:hAnsi="Calibri" w:cs="Calibri"/>
                <w:color w:val="000000"/>
                <w:sz w:val="16"/>
                <w:szCs w:val="16"/>
                <w:highlight w:val="yellow"/>
                <w:lang w:eastAsia="en-AU"/>
              </w:rPr>
              <w:t>Goanna+</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3AA021" w14:textId="7EA5F36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E1DF39F" w14:textId="0E7255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E17E83D" w14:textId="7DBAACD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6353EF6" w14:textId="7D8534B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3BD0BD4" w14:textId="1574062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r>
      <w:tr w:rsidR="006214CB" w:rsidRPr="00372970" w14:paraId="1C8D2EF7"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FE2268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1ED6002" w14:textId="55B8E08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A8931CD" w14:textId="744FB47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C484FBA" w14:textId="213923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D276CA2" w14:textId="55A71F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7F696E" w14:textId="59EBAE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EFC6DFD" w14:textId="2F58710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145243" w14:textId="6BE6F59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7A49588" w14:textId="5DCC65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00936EF" w14:textId="3FA0615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4DD069B1"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F4F7FC9"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7E63BDA" w14:textId="35F7C746"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930186" w14:textId="2BCD527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AE37AA" w14:textId="230C940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69A4142" w14:textId="0DBCBA9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6C66C47" w14:textId="3CD2CA5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349777" w14:textId="6CCF79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A3887F" w14:textId="30AA2C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B848ED" w14:textId="224DF66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9D28F4D" w14:textId="23F26FF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r>
      <w:tr w:rsidR="006214CB" w:rsidRPr="00372970" w14:paraId="5CF7BE3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F739AA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10082A3" w14:textId="62165662"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A060C3" w14:textId="384D8B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ACDF7F" w14:textId="01E30BB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D06EFFD" w14:textId="2EE92E2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E31A97C" w14:textId="6E896CA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3FB52B" w14:textId="0597788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15F22A" w14:textId="7C121A7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1F7E9EF" w14:textId="4E504B0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ED643E6" w14:textId="443E0D7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2BBCB2F"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274876B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1FFB35C" w14:textId="0D1826A1"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9909893" w14:textId="665841D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B3A3C88" w14:textId="3A42371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4311449" w14:textId="30F55F1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9E3F721" w14:textId="66C1ABA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98C9930" w14:textId="3FD0A8F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DD8501" w14:textId="783C629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A44448A" w14:textId="74269AA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8063F6B" w14:textId="08BFB11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7D4B575" w14:textId="77777777" w:rsidTr="00B26EA2">
        <w:trPr>
          <w:trHeight w:val="273"/>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96E7F58" w14:textId="5B4A9BD7"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Dr Charles Prouse Kindergarten</w:t>
            </w:r>
            <w:r w:rsidRPr="00D227DA">
              <w:rPr>
                <w:rFonts w:ascii="Calibri" w:eastAsia="Times New Roman" w:hAnsi="Calibri" w:cs="Calibri"/>
                <w:color w:val="000000"/>
                <w:sz w:val="16"/>
                <w:szCs w:val="16"/>
                <w:lang w:eastAsia="en-AU"/>
              </w:rPr>
              <w:br/>
              <w:t xml:space="preserve">5 </w:t>
            </w:r>
            <w:proofErr w:type="spellStart"/>
            <w:r w:rsidRPr="00D227DA">
              <w:rPr>
                <w:rFonts w:ascii="Calibri" w:eastAsia="Times New Roman" w:hAnsi="Calibri" w:cs="Calibri"/>
                <w:color w:val="000000"/>
                <w:sz w:val="16"/>
                <w:szCs w:val="16"/>
                <w:lang w:eastAsia="en-AU"/>
              </w:rPr>
              <w:t>Osterly</w:t>
            </w:r>
            <w:proofErr w:type="spellEnd"/>
            <w:r w:rsidRPr="00D227DA">
              <w:rPr>
                <w:rFonts w:ascii="Calibri" w:eastAsia="Times New Roman" w:hAnsi="Calibri" w:cs="Calibri"/>
                <w:color w:val="000000"/>
                <w:sz w:val="16"/>
                <w:szCs w:val="16"/>
                <w:lang w:eastAsia="en-AU"/>
              </w:rPr>
              <w:t xml:space="preserve"> Street,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F1858CC"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4133E0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3FB46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3F820F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Rosella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11680D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758DC3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7061C3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074BD0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984699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6E1B4130" w14:textId="77777777" w:rsidTr="00B26EA2">
        <w:trPr>
          <w:trHeight w:val="405"/>
        </w:trPr>
        <w:tc>
          <w:tcPr>
            <w:tcW w:w="2330" w:type="dxa"/>
            <w:vMerge/>
            <w:tcBorders>
              <w:top w:val="nil"/>
              <w:left w:val="single" w:sz="12" w:space="0" w:color="auto"/>
              <w:bottom w:val="single" w:sz="12" w:space="0" w:color="auto"/>
              <w:right w:val="single" w:sz="12" w:space="0" w:color="auto"/>
            </w:tcBorders>
            <w:vAlign w:val="center"/>
            <w:hideMark/>
          </w:tcPr>
          <w:p w14:paraId="264201ED"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D50B252"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D5C9B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3A8F1E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3545AF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632BD3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136F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F5F7E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34E4F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73F9A9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07E7F38"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26A0CB92"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1AE60B5"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9C0A9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41604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A1737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7C722B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D8B322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010B99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ABEBF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A88E32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bl>
    <w:p w14:paraId="38D4E4BB" w14:textId="4FDA7BA6" w:rsidR="00E034E8" w:rsidRDefault="00B26EA2" w:rsidP="00A86A97">
      <w:pPr>
        <w:pStyle w:val="Heading1"/>
        <w:jc w:val="center"/>
      </w:pPr>
      <w:r w:rsidRPr="00700C75">
        <w:rPr>
          <w:color w:val="1C3152" w:themeColor="text2" w:themeShade="BF"/>
          <w:sz w:val="44"/>
          <w:szCs w:val="44"/>
        </w:rPr>
        <w:t>2026 KINDERGARTEN TIMETABLE</w:t>
      </w:r>
      <w:r w:rsidR="00E034E8" w:rsidRPr="001319E5">
        <w:rPr>
          <w:noProof/>
        </w:rPr>
        <mc:AlternateContent>
          <mc:Choice Requires="wpg">
            <w:drawing>
              <wp:anchor distT="0" distB="360045" distL="114300" distR="114300" simplePos="0" relativeHeight="251705344" behindDoc="0" locked="1" layoutInCell="1" allowOverlap="1" wp14:anchorId="376254E5" wp14:editId="0BC66F37">
                <wp:simplePos x="0" y="0"/>
                <wp:positionH relativeFrom="page">
                  <wp:align>right</wp:align>
                </wp:positionH>
                <wp:positionV relativeFrom="page">
                  <wp:align>top</wp:align>
                </wp:positionV>
                <wp:extent cx="7559675" cy="1310005"/>
                <wp:effectExtent l="0" t="0" r="3175" b="4445"/>
                <wp:wrapTopAndBottom/>
                <wp:docPr id="1248154095"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145738886" name="Freeform: Shape 1145738886"/>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4948125" name="Freeform: Shape 157494812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76232219" name="Graphic 11"/>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E28C46" id="Group 452" o:spid="_x0000_s1026" style="position:absolute;margin-left:544.05pt;margin-top:0;width:595.25pt;height:103.15pt;z-index:251705344;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CqhOpr4BALj+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">
                <v:shape id="Freeform: Shape 1145738886"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57494812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">
                  <v:imagedata r:id="rId33" o:title=""/>
                </v:shape>
                <w10:wrap type="topAndBottom" anchorx="page" anchory="page"/>
                <w10:anchorlock/>
              </v:group>
            </w:pict>
          </mc:Fallback>
        </mc:AlternateContent>
      </w:r>
      <w:r w:rsidR="00E034E8">
        <w:br w:type="page"/>
      </w:r>
    </w:p>
    <w:tbl>
      <w:tblPr>
        <w:tblpPr w:leftFromText="181" w:rightFromText="181" w:vertAnchor="page" w:horzAnchor="margin" w:tblpY="3301"/>
        <w:tblW w:w="12410" w:type="dxa"/>
        <w:tblLayout w:type="fixed"/>
        <w:tblLook w:val="04A0" w:firstRow="1" w:lastRow="0" w:firstColumn="1" w:lastColumn="0" w:noHBand="0" w:noVBand="1"/>
      </w:tblPr>
      <w:tblGrid>
        <w:gridCol w:w="2253"/>
        <w:gridCol w:w="567"/>
        <w:gridCol w:w="993"/>
        <w:gridCol w:w="708"/>
        <w:gridCol w:w="1418"/>
        <w:gridCol w:w="1071"/>
        <w:gridCol w:w="1080"/>
        <w:gridCol w:w="1080"/>
        <w:gridCol w:w="1080"/>
        <w:gridCol w:w="1080"/>
        <w:gridCol w:w="1080"/>
      </w:tblGrid>
      <w:tr w:rsidR="00F06537" w:rsidRPr="00372970" w14:paraId="6BFE0BB1" w14:textId="77777777" w:rsidTr="004664F9">
        <w:trPr>
          <w:gridAfter w:val="1"/>
          <w:wAfter w:w="1080" w:type="dxa"/>
          <w:trHeight w:val="396"/>
        </w:trPr>
        <w:tc>
          <w:tcPr>
            <w:tcW w:w="2253" w:type="dxa"/>
            <w:tcBorders>
              <w:top w:val="single" w:sz="12" w:space="0" w:color="auto"/>
              <w:left w:val="single" w:sz="12" w:space="0" w:color="auto"/>
              <w:bottom w:val="single" w:sz="12" w:space="0" w:color="auto"/>
              <w:right w:val="single" w:sz="12" w:space="0" w:color="auto"/>
            </w:tcBorders>
            <w:shd w:val="clear" w:color="auto" w:fill="FF0000"/>
            <w:vAlign w:val="center"/>
          </w:tcPr>
          <w:p w14:paraId="43867E3D" w14:textId="77777777" w:rsidR="00F06537" w:rsidRPr="00D227DA" w:rsidRDefault="00F06537" w:rsidP="001E6EFF">
            <w:pPr>
              <w:spacing w:after="0" w:line="240" w:lineRule="auto"/>
              <w:jc w:val="center"/>
              <w:rPr>
                <w:rFonts w:ascii="Calibri" w:eastAsia="Times New Roman" w:hAnsi="Calibri" w:cs="Calibri"/>
                <w:b/>
                <w:bCs/>
                <w:color w:val="000000"/>
                <w:sz w:val="18"/>
                <w:szCs w:val="18"/>
                <w:lang w:eastAsia="en-AU"/>
              </w:rPr>
            </w:pPr>
            <w:r w:rsidRPr="00D227DA">
              <w:rPr>
                <w:rFonts w:ascii="Calibri" w:eastAsia="Times New Roman" w:hAnsi="Calibri" w:cs="Calibri"/>
                <w:b/>
                <w:bCs/>
                <w:color w:val="FFFFFF"/>
                <w:sz w:val="18"/>
                <w:szCs w:val="18"/>
                <w:lang w:eastAsia="en-AU"/>
              </w:rPr>
              <w:lastRenderedPageBreak/>
              <w:t>WERRIBEE KINDERGARTENS</w:t>
            </w:r>
          </w:p>
        </w:tc>
        <w:tc>
          <w:tcPr>
            <w:tcW w:w="567" w:type="dxa"/>
            <w:tcBorders>
              <w:top w:val="single" w:sz="12" w:space="0" w:color="auto"/>
              <w:left w:val="single" w:sz="12" w:space="0" w:color="auto"/>
              <w:bottom w:val="single" w:sz="12" w:space="0" w:color="auto"/>
              <w:right w:val="nil"/>
            </w:tcBorders>
            <w:shd w:val="clear" w:color="auto" w:fill="000000" w:themeFill="text1"/>
            <w:vAlign w:val="center"/>
          </w:tcPr>
          <w:p w14:paraId="19A5D011" w14:textId="77777777" w:rsidR="00F06537" w:rsidRPr="004664F9" w:rsidRDefault="00F06537" w:rsidP="001E6EFF">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b/>
                <w:bCs/>
                <w:color w:val="FFFFFF"/>
                <w:sz w:val="16"/>
                <w:szCs w:val="16"/>
                <w:lang w:eastAsia="en-AU"/>
              </w:rPr>
              <w:t>PREF</w:t>
            </w:r>
          </w:p>
        </w:tc>
        <w:tc>
          <w:tcPr>
            <w:tcW w:w="993" w:type="dxa"/>
            <w:tcBorders>
              <w:top w:val="single" w:sz="12" w:space="0" w:color="auto"/>
              <w:left w:val="nil"/>
              <w:bottom w:val="single" w:sz="12" w:space="0" w:color="auto"/>
              <w:right w:val="nil"/>
            </w:tcBorders>
            <w:shd w:val="clear" w:color="auto" w:fill="000000" w:themeFill="text1"/>
            <w:noWrap/>
            <w:vAlign w:val="center"/>
          </w:tcPr>
          <w:p w14:paraId="092BD0DB"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AGE</w:t>
            </w:r>
          </w:p>
        </w:tc>
        <w:tc>
          <w:tcPr>
            <w:tcW w:w="708"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70F80945" w14:textId="77777777" w:rsidR="00F06537" w:rsidRPr="004664F9" w:rsidRDefault="00F06537" w:rsidP="001E6EFF">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b/>
                <w:bCs/>
                <w:color w:val="FFFFFF"/>
                <w:sz w:val="16"/>
                <w:szCs w:val="16"/>
                <w:lang w:eastAsia="en-AU"/>
              </w:rPr>
              <w:t>HOURS</w:t>
            </w:r>
          </w:p>
        </w:tc>
        <w:tc>
          <w:tcPr>
            <w:tcW w:w="1418"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7688803E"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GROUP</w:t>
            </w:r>
          </w:p>
        </w:tc>
        <w:tc>
          <w:tcPr>
            <w:tcW w:w="1071" w:type="dxa"/>
            <w:tcBorders>
              <w:top w:val="single" w:sz="12" w:space="0" w:color="auto"/>
              <w:left w:val="nil"/>
              <w:bottom w:val="single" w:sz="12" w:space="0" w:color="auto"/>
              <w:right w:val="single" w:sz="4" w:space="0" w:color="auto"/>
            </w:tcBorders>
            <w:shd w:val="clear" w:color="auto" w:fill="000000" w:themeFill="text1"/>
            <w:noWrap/>
            <w:vAlign w:val="center"/>
          </w:tcPr>
          <w:p w14:paraId="6DACC52E"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18155CE4"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6994EF4"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2769BFD"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5B4B1F56"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FRIDAY</w:t>
            </w:r>
          </w:p>
        </w:tc>
      </w:tr>
      <w:tr w:rsidR="00F06537" w:rsidRPr="00372970" w14:paraId="29E18182" w14:textId="77777777" w:rsidTr="004664F9">
        <w:trPr>
          <w:gridAfter w:val="1"/>
          <w:wAfter w:w="1080" w:type="dxa"/>
          <w:trHeight w:val="257"/>
        </w:trPr>
        <w:tc>
          <w:tcPr>
            <w:tcW w:w="2253"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0C138342" w14:textId="25B69271"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 xml:space="preserve">Lollypop Creek Community Centre </w:t>
            </w:r>
            <w:r w:rsidRPr="00D227DA">
              <w:rPr>
                <w:rFonts w:ascii="Calibri" w:eastAsia="Times New Roman" w:hAnsi="Calibri" w:cs="Calibri"/>
                <w:color w:val="000000"/>
                <w:sz w:val="16"/>
                <w:szCs w:val="16"/>
                <w:lang w:eastAsia="en-AU"/>
              </w:rPr>
              <w:br/>
              <w:t>104 Shipwright Parade,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39F3B7D"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EBA134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383A2E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C0E473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Numbat</w:t>
            </w:r>
          </w:p>
        </w:tc>
        <w:tc>
          <w:tcPr>
            <w:tcW w:w="107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ACF298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879E9E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80E26B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EF38D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164FA4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F06537" w:rsidRPr="00372970" w14:paraId="2B6F2100"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4B32264D"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DF43C2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DB4786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F7B4E1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86FF0B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7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972A24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DC94D8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EB0CB1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F6B823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A6FBB3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45255F8B"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6151D0FE"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CB91D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EA7B33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292F5F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AF3967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Iris</w:t>
            </w:r>
          </w:p>
        </w:tc>
        <w:tc>
          <w:tcPr>
            <w:tcW w:w="107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DDF5B5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CC0273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2AC760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39456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1928969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E54EEC" w:rsidRPr="00372970" w14:paraId="23B3C76F"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tcPr>
          <w:p w14:paraId="3F527316" w14:textId="77777777" w:rsidR="00E54EEC" w:rsidRPr="00D227DA" w:rsidRDefault="00E54EEC"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915ECAE" w14:textId="77777777" w:rsidR="00E54EEC" w:rsidRPr="00372970" w:rsidRDefault="00E54EEC" w:rsidP="001E6EFF">
            <w:pPr>
              <w:spacing w:after="0" w:line="240" w:lineRule="auto"/>
              <w:jc w:val="center"/>
              <w:rPr>
                <w:rFonts w:ascii="Calibri" w:eastAsia="Times New Roman" w:hAnsi="Calibri" w:cs="Calibri"/>
                <w:color w:val="000000"/>
                <w:sz w:val="14"/>
                <w:szCs w:val="14"/>
                <w:lang w:eastAsia="en-AU"/>
              </w:rPr>
            </w:pPr>
          </w:p>
        </w:tc>
        <w:tc>
          <w:tcPr>
            <w:tcW w:w="993"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3925B94F" w14:textId="03013CE3"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7742ED54" w14:textId="747A9C01"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5D97A35A" w14:textId="2EF421BE"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71"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1D62AD02" w14:textId="77777777"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6D93DC1F" w14:textId="5010E1FB"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5C708C84" w14:textId="77777777"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64CB9C83" w14:textId="32BA4003"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72403164" w14:textId="77777777"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p>
        </w:tc>
      </w:tr>
      <w:tr w:rsidR="00F06537" w:rsidRPr="00372970" w14:paraId="55354DE5"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45CF1EAE"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5D8C21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79BC89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6C5FC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EA3B50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964B5E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A3D34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2EC717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3CA41B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148E99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0014B3DD"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78FA2B72"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3061ABC7"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E07B26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85413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C84A4A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Yellow</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7AD606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159138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150264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AD81BD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FB223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r>
      <w:tr w:rsidR="00F06537" w:rsidRPr="00372970" w14:paraId="527A7229" w14:textId="77777777" w:rsidTr="004664F9">
        <w:trPr>
          <w:gridAfter w:val="1"/>
          <w:wAfter w:w="1080" w:type="dxa"/>
          <w:trHeight w:val="257"/>
        </w:trPr>
        <w:tc>
          <w:tcPr>
            <w:tcW w:w="2253"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3544DBD5" w14:textId="681CD29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 xml:space="preserve">Quantin </w:t>
            </w:r>
            <w:proofErr w:type="spellStart"/>
            <w:r w:rsidRPr="00D227DA">
              <w:rPr>
                <w:rFonts w:ascii="Calibri" w:eastAsia="Times New Roman" w:hAnsi="Calibri" w:cs="Calibri"/>
                <w:b/>
                <w:bCs/>
                <w:color w:val="000000"/>
                <w:sz w:val="16"/>
                <w:szCs w:val="16"/>
                <w:lang w:eastAsia="en-AU"/>
              </w:rPr>
              <w:t>Binnah</w:t>
            </w:r>
            <w:proofErr w:type="spellEnd"/>
            <w:r w:rsidRPr="00D227DA">
              <w:rPr>
                <w:rFonts w:ascii="Calibri" w:eastAsia="Times New Roman" w:hAnsi="Calibri" w:cs="Calibri"/>
                <w:b/>
                <w:bCs/>
                <w:color w:val="000000"/>
                <w:sz w:val="16"/>
                <w:szCs w:val="16"/>
                <w:lang w:eastAsia="en-AU"/>
              </w:rPr>
              <w:t xml:space="preserve"> Kindergarten</w:t>
            </w:r>
            <w:r w:rsidRPr="00D227DA">
              <w:rPr>
                <w:rFonts w:ascii="Calibri" w:eastAsia="Times New Roman" w:hAnsi="Calibri" w:cs="Calibri"/>
                <w:color w:val="000000"/>
                <w:sz w:val="16"/>
                <w:szCs w:val="16"/>
                <w:lang w:eastAsia="en-AU"/>
              </w:rPr>
              <w:br/>
              <w:t>61 Thames Boulevard,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 xml:space="preserve">Operated by: Quantin </w:t>
            </w:r>
            <w:proofErr w:type="spellStart"/>
            <w:r w:rsidRPr="00D227DA">
              <w:rPr>
                <w:rFonts w:ascii="Calibri" w:eastAsia="Times New Roman" w:hAnsi="Calibri" w:cs="Calibri"/>
                <w:color w:val="000000"/>
                <w:sz w:val="16"/>
                <w:szCs w:val="16"/>
                <w:lang w:eastAsia="en-AU"/>
              </w:rPr>
              <w:t>Binnah</w:t>
            </w:r>
            <w:proofErr w:type="spellEnd"/>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DB25D3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EAEB82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FDAD02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10</w:t>
            </w:r>
          </w:p>
        </w:tc>
        <w:tc>
          <w:tcPr>
            <w:tcW w:w="1418"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8718121" w14:textId="79538B34"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BD52CE">
              <w:rPr>
                <w:rFonts w:ascii="Calibri" w:eastAsia="Times New Roman" w:hAnsi="Calibri" w:cs="Calibri"/>
                <w:color w:val="000000"/>
                <w:sz w:val="16"/>
                <w:szCs w:val="16"/>
                <w:highlight w:val="yellow"/>
                <w:lang w:eastAsia="en-AU"/>
              </w:rPr>
              <w:t>Bandicoot</w:t>
            </w:r>
            <w:r w:rsidR="00BD52CE" w:rsidRPr="00BD52CE">
              <w:rPr>
                <w:rFonts w:ascii="Calibri" w:eastAsia="Times New Roman" w:hAnsi="Calibri" w:cs="Calibri"/>
                <w:color w:val="000000"/>
                <w:sz w:val="16"/>
                <w:szCs w:val="16"/>
                <w:highlight w:val="yellow"/>
                <w:lang w:eastAsia="en-AU"/>
              </w:rPr>
              <w:t>+</w:t>
            </w:r>
          </w:p>
        </w:tc>
        <w:tc>
          <w:tcPr>
            <w:tcW w:w="107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57391C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DAB468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EBD390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C40A94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7AB52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r>
      <w:tr w:rsidR="00F06537" w:rsidRPr="00372970" w14:paraId="652E49C8"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3E7A753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AF0D05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76A83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207921" w14:textId="3BBE32DB" w:rsidR="00F06537" w:rsidRPr="00D227DA" w:rsidRDefault="00B95470"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AD3F2C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Dugong</w:t>
            </w:r>
          </w:p>
        </w:tc>
        <w:tc>
          <w:tcPr>
            <w:tcW w:w="107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16A09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F1B1C2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136AC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9F3CB4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8CB2A9B" w14:textId="08B49BD2" w:rsidR="00F06537" w:rsidRPr="00D227DA" w:rsidRDefault="00B95470"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r w:rsidR="00F06537" w:rsidRPr="00D227DA">
              <w:rPr>
                <w:rFonts w:ascii="Calibri" w:eastAsia="Times New Roman" w:hAnsi="Calibri" w:cs="Calibri"/>
                <w:color w:val="000000"/>
                <w:sz w:val="16"/>
                <w:szCs w:val="16"/>
                <w:lang w:eastAsia="en-AU"/>
              </w:rPr>
              <w:t> </w:t>
            </w:r>
          </w:p>
        </w:tc>
      </w:tr>
      <w:tr w:rsidR="00F06537" w:rsidRPr="00372970" w14:paraId="17BF02B3"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3BD176D1"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DC7FEBF"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C84E8E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E71DE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A735E7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6FCE25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84EB6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48355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336A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47B42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AAC3B7C"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15D75E67"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24D52F0"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73798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0A470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D53A23F" w14:textId="4C5ACDFE"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Silver</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C842866" w14:textId="11A48F05"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0E9EE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F2F98E" w14:textId="7CCAFCC5"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5C9D2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C0659B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23DA5513"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1C72EFD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069001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735A0D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6919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E0BC0F8" w14:textId="6F448417"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Green</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3F6B4D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A85B37F" w14:textId="5A121FAB"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643B28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E23CE83" w14:textId="353386F8"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EB654A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0C369222"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09FE7B8B"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2D63B79"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FB4385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FE35CD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06CB9A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Purple</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61A517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AB5403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66D636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D8C70E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D4A7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F06537" w:rsidRPr="00372970" w14:paraId="79AE9CF3" w14:textId="77777777" w:rsidTr="004664F9">
        <w:trPr>
          <w:gridAfter w:val="1"/>
          <w:wAfter w:w="1080" w:type="dxa"/>
          <w:trHeight w:val="473"/>
        </w:trPr>
        <w:tc>
          <w:tcPr>
            <w:tcW w:w="2253" w:type="dxa"/>
            <w:vMerge w:val="restart"/>
            <w:tcBorders>
              <w:top w:val="single" w:sz="12" w:space="0" w:color="auto"/>
              <w:left w:val="single" w:sz="12" w:space="0" w:color="auto"/>
              <w:bottom w:val="single" w:sz="12" w:space="0" w:color="auto"/>
              <w:right w:val="single" w:sz="12" w:space="0" w:color="auto"/>
            </w:tcBorders>
            <w:vAlign w:val="center"/>
            <w:hideMark/>
          </w:tcPr>
          <w:p w14:paraId="2490E557" w14:textId="0B82D7EF"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Riverdene Kindergarten</w:t>
            </w:r>
            <w:r w:rsidRPr="00D227DA">
              <w:rPr>
                <w:rFonts w:ascii="Calibri" w:eastAsia="Times New Roman" w:hAnsi="Calibri" w:cs="Calibri"/>
                <w:color w:val="000000"/>
                <w:sz w:val="16"/>
                <w:szCs w:val="16"/>
                <w:lang w:eastAsia="en-AU"/>
              </w:rPr>
              <w:br/>
              <w:t>28 Parramatta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5BAFCE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18593B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0C7FE2B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2129522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71"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4941B3E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89F89E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1B7AF6E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75DEEF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49A5D37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E3CE1FB" w14:textId="77777777" w:rsidTr="004664F9">
        <w:trPr>
          <w:gridAfter w:val="1"/>
          <w:wAfter w:w="1080" w:type="dxa"/>
          <w:trHeight w:val="474"/>
        </w:trPr>
        <w:tc>
          <w:tcPr>
            <w:tcW w:w="2253" w:type="dxa"/>
            <w:vMerge/>
            <w:tcBorders>
              <w:top w:val="nil"/>
              <w:left w:val="single" w:sz="12" w:space="0" w:color="auto"/>
              <w:bottom w:val="single" w:sz="12" w:space="0" w:color="auto"/>
              <w:right w:val="single" w:sz="12" w:space="0" w:color="auto"/>
            </w:tcBorders>
            <w:vAlign w:val="center"/>
            <w:hideMark/>
          </w:tcPr>
          <w:p w14:paraId="3AC807D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6E2B793"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62A959C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15E5AC7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2716192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Wattle</w:t>
            </w:r>
          </w:p>
        </w:tc>
        <w:tc>
          <w:tcPr>
            <w:tcW w:w="1071"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15D0221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CB9CC2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ED9427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FD8A54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154975E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0FC7CF1" w14:textId="77777777" w:rsidTr="004664F9">
        <w:trPr>
          <w:gridAfter w:val="1"/>
          <w:wAfter w:w="1080" w:type="dxa"/>
          <w:trHeight w:val="252"/>
        </w:trPr>
        <w:tc>
          <w:tcPr>
            <w:tcW w:w="2253"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40B62377" w14:textId="35A299C2"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Riverwalk Primary School Kindergarten</w:t>
            </w:r>
            <w:r w:rsidRPr="00D227DA">
              <w:rPr>
                <w:rFonts w:ascii="Calibri" w:eastAsia="Times New Roman" w:hAnsi="Calibri" w:cs="Calibri"/>
                <w:color w:val="000000"/>
                <w:sz w:val="16"/>
                <w:szCs w:val="16"/>
                <w:lang w:eastAsia="en-AU"/>
              </w:rPr>
              <w:br/>
              <w:t xml:space="preserve">56 </w:t>
            </w:r>
            <w:proofErr w:type="spellStart"/>
            <w:r w:rsidRPr="00D227DA">
              <w:rPr>
                <w:rFonts w:ascii="Calibri" w:eastAsia="Times New Roman" w:hAnsi="Calibri" w:cs="Calibri"/>
                <w:color w:val="000000"/>
                <w:sz w:val="16"/>
                <w:szCs w:val="16"/>
                <w:lang w:eastAsia="en-AU"/>
              </w:rPr>
              <w:t>Timbarra</w:t>
            </w:r>
            <w:proofErr w:type="spellEnd"/>
            <w:r w:rsidRPr="00D227DA">
              <w:rPr>
                <w:rFonts w:ascii="Calibri" w:eastAsia="Times New Roman" w:hAnsi="Calibri" w:cs="Calibri"/>
                <w:color w:val="000000"/>
                <w:sz w:val="16"/>
                <w:szCs w:val="16"/>
                <w:lang w:eastAsia="en-AU"/>
              </w:rPr>
              <w:t xml:space="preserve"> Drive,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67B586F"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4FC69B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271B2E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7.5</w:t>
            </w:r>
          </w:p>
        </w:tc>
        <w:tc>
          <w:tcPr>
            <w:tcW w:w="1418"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EE9450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Emu</w:t>
            </w:r>
          </w:p>
        </w:tc>
        <w:tc>
          <w:tcPr>
            <w:tcW w:w="107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60AC43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6171A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F6803E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6A2AE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7FBC68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F06537" w:rsidRPr="00372970" w14:paraId="6B0EDF1D" w14:textId="77777777" w:rsidTr="004664F9">
        <w:trPr>
          <w:gridAfter w:val="1"/>
          <w:wAfter w:w="1080" w:type="dxa"/>
          <w:trHeight w:val="252"/>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6151F71A"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0817A3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23A345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DF60B4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31C56D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7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13BABE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93F83A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4AB893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3BC1AF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2622AB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5904441" w14:textId="77777777" w:rsidTr="004664F9">
        <w:trPr>
          <w:gridAfter w:val="1"/>
          <w:wAfter w:w="1080" w:type="dxa"/>
          <w:trHeight w:val="252"/>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349253CC"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CA5811D"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45724B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E28E2B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18D621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Banksia</w:t>
            </w:r>
          </w:p>
        </w:tc>
        <w:tc>
          <w:tcPr>
            <w:tcW w:w="107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7F8D24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FA7403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E582D3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7CB74A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346935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r>
      <w:tr w:rsidR="00F06537" w:rsidRPr="00372970" w14:paraId="27E673AD" w14:textId="77777777" w:rsidTr="004664F9">
        <w:trPr>
          <w:gridAfter w:val="1"/>
          <w:wAfter w:w="1080" w:type="dxa"/>
          <w:trHeight w:val="252"/>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1A9759EB"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B6139D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BF543D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B38CC0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CF6F29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8C6705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D0846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73881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438575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07C341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D44E592" w14:textId="77777777" w:rsidTr="004664F9">
        <w:trPr>
          <w:gridAfter w:val="1"/>
          <w:wAfter w:w="1080" w:type="dxa"/>
          <w:trHeight w:val="252"/>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4EF08538"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C339938"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289FE6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F2192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CBABAA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Magenta</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298D88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CB70D0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57CA86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A555AD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78B122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68BF9EE8" w14:textId="3DB80865" w:rsidTr="004664F9">
        <w:trPr>
          <w:trHeight w:val="571"/>
        </w:trPr>
        <w:tc>
          <w:tcPr>
            <w:tcW w:w="2253" w:type="dxa"/>
            <w:vMerge w:val="restart"/>
            <w:tcBorders>
              <w:top w:val="single" w:sz="12" w:space="0" w:color="auto"/>
              <w:left w:val="single" w:sz="12" w:space="0" w:color="auto"/>
              <w:bottom w:val="single" w:sz="12" w:space="0" w:color="auto"/>
              <w:right w:val="single" w:sz="12" w:space="0" w:color="auto"/>
            </w:tcBorders>
            <w:vAlign w:val="center"/>
            <w:hideMark/>
          </w:tcPr>
          <w:p w14:paraId="1727E5BD" w14:textId="39F1683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The Manor Kindergarten</w:t>
            </w:r>
            <w:r w:rsidRPr="00D227DA">
              <w:rPr>
                <w:rFonts w:ascii="Calibri" w:eastAsia="Times New Roman" w:hAnsi="Calibri" w:cs="Calibri"/>
                <w:color w:val="000000"/>
                <w:sz w:val="16"/>
                <w:szCs w:val="16"/>
                <w:lang w:eastAsia="en-AU"/>
              </w:rPr>
              <w:br/>
              <w:t>186 Werribee Street North,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0A53303"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0CA2F281" w14:textId="482C428E" w:rsidR="00BD52CE" w:rsidRPr="004664F9" w:rsidRDefault="00BD52CE" w:rsidP="00BD52CE">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color w:val="000000"/>
                <w:sz w:val="16"/>
                <w:szCs w:val="16"/>
                <w:lang w:eastAsia="en-AU"/>
              </w:rPr>
              <w:t> </w:t>
            </w:r>
            <w:r w:rsidR="004664F9" w:rsidRPr="004664F9">
              <w:rPr>
                <w:rFonts w:ascii="Calibri" w:eastAsia="Times New Roman" w:hAnsi="Calibri" w:cs="Calibri"/>
                <w:color w:val="000000"/>
                <w:sz w:val="16"/>
                <w:szCs w:val="16"/>
                <w:lang w:eastAsia="en-AU"/>
              </w:rPr>
              <w:t>Mixed</w:t>
            </w:r>
          </w:p>
        </w:tc>
        <w:tc>
          <w:tcPr>
            <w:tcW w:w="708"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623DEE71" w14:textId="3D38B71C" w:rsidR="00BD52CE" w:rsidRPr="004664F9" w:rsidRDefault="004664F9"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7CF14C00" w14:textId="4B886314" w:rsidR="00BD52CE" w:rsidRPr="004664F9" w:rsidRDefault="004664F9"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7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FFD8BDE" w14:textId="5602D145" w:rsidR="00BD52CE" w:rsidRPr="004664F9" w:rsidRDefault="004664F9" w:rsidP="00BD52CE">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4CEBA4D4" w14:textId="63B55C0D" w:rsidR="00BD52CE" w:rsidRPr="004664F9"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71F4969" w14:textId="31747CFA" w:rsidR="00BD52CE" w:rsidRPr="004664F9" w:rsidRDefault="00BD52CE" w:rsidP="00BD52CE">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650064D" w14:textId="31D7E15F" w:rsidR="00BD52CE" w:rsidRPr="004664F9" w:rsidRDefault="004664F9" w:rsidP="00BD52CE">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color w:val="000000"/>
                <w:sz w:val="16"/>
                <w:szCs w:val="16"/>
                <w:lang w:eastAsia="en-AU"/>
              </w:rPr>
              <w:t>8.30 - 4.00</w:t>
            </w:r>
            <w:r w:rsidR="00BD52CE" w:rsidRPr="004664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570EAAE9" w14:textId="614F14A5" w:rsidR="00BD52CE" w:rsidRPr="004664F9"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vAlign w:val="center"/>
          </w:tcPr>
          <w:p w14:paraId="5826E55A" w14:textId="2ED82BC4" w:rsidR="00BD52CE" w:rsidRPr="00372970" w:rsidRDefault="00BD52CE" w:rsidP="00BD52CE">
            <w:r w:rsidRPr="00D227DA">
              <w:rPr>
                <w:rFonts w:ascii="Calibri" w:eastAsia="Times New Roman" w:hAnsi="Calibri" w:cs="Calibri"/>
                <w:color w:val="000000"/>
                <w:sz w:val="16"/>
                <w:szCs w:val="16"/>
                <w:lang w:eastAsia="en-AU"/>
              </w:rPr>
              <w:t> </w:t>
            </w:r>
          </w:p>
        </w:tc>
      </w:tr>
      <w:tr w:rsidR="00BD52CE" w:rsidRPr="00372970" w14:paraId="68DF97D3" w14:textId="77777777" w:rsidTr="004664F9">
        <w:trPr>
          <w:gridAfter w:val="1"/>
          <w:wAfter w:w="1080" w:type="dxa"/>
          <w:trHeight w:val="571"/>
        </w:trPr>
        <w:tc>
          <w:tcPr>
            <w:tcW w:w="2253" w:type="dxa"/>
            <w:vMerge/>
            <w:tcBorders>
              <w:top w:val="nil"/>
              <w:left w:val="single" w:sz="12" w:space="0" w:color="auto"/>
              <w:bottom w:val="single" w:sz="12" w:space="0" w:color="auto"/>
              <w:right w:val="single" w:sz="12" w:space="0" w:color="auto"/>
            </w:tcBorders>
            <w:vAlign w:val="center"/>
            <w:hideMark/>
          </w:tcPr>
          <w:p w14:paraId="679A8B32"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EDAF62D"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122DD3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18E2C2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6418AF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Indigo</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B7D370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DB4760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20179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361F9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0661FD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4E01C4" w:rsidRPr="00372970" w14:paraId="0C934EFB" w14:textId="77777777" w:rsidTr="004664F9">
        <w:trPr>
          <w:gridAfter w:val="1"/>
          <w:wAfter w:w="1080" w:type="dxa"/>
          <w:trHeight w:val="370"/>
        </w:trPr>
        <w:tc>
          <w:tcPr>
            <w:tcW w:w="2253" w:type="dxa"/>
            <w:vMerge w:val="restart"/>
            <w:tcBorders>
              <w:top w:val="single" w:sz="12" w:space="0" w:color="auto"/>
              <w:left w:val="single" w:sz="12" w:space="0" w:color="auto"/>
              <w:bottom w:val="single" w:sz="12" w:space="0" w:color="auto"/>
              <w:right w:val="single" w:sz="12" w:space="0" w:color="auto"/>
            </w:tcBorders>
            <w:vAlign w:val="center"/>
            <w:hideMark/>
          </w:tcPr>
          <w:p w14:paraId="64D06001" w14:textId="7D37DD6B"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Thomas Chirnside Kindergarten</w:t>
            </w:r>
            <w:r w:rsidRPr="00D227DA">
              <w:rPr>
                <w:rFonts w:ascii="Calibri" w:eastAsia="Times New Roman" w:hAnsi="Calibri" w:cs="Calibri"/>
                <w:color w:val="000000"/>
                <w:sz w:val="16"/>
                <w:szCs w:val="16"/>
                <w:lang w:eastAsia="en-AU"/>
              </w:rPr>
              <w:br/>
              <w:t>85 – 95 Walls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8FFF33C" w14:textId="77777777" w:rsidR="004E01C4" w:rsidRPr="00372970" w:rsidRDefault="004E01C4" w:rsidP="004E01C4">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7E231BB6" w14:textId="5A6EC2E1"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3EB09EF" w14:textId="67E6A865"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0AE8D032" w14:textId="5353F5E0"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Correa</w:t>
            </w:r>
          </w:p>
        </w:tc>
        <w:tc>
          <w:tcPr>
            <w:tcW w:w="107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2087D4C0" w14:textId="16A83D3A"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5F98146" w14:textId="234FC978"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FE124C3" w14:textId="1F1E5B56"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B4C0783" w14:textId="00D58651"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EC8E8AF" w14:textId="67489234"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BD52CE" w:rsidRPr="00372970" w14:paraId="447277E3" w14:textId="77777777" w:rsidTr="004664F9">
        <w:trPr>
          <w:gridAfter w:val="1"/>
          <w:wAfter w:w="1080" w:type="dxa"/>
          <w:trHeight w:val="371"/>
        </w:trPr>
        <w:tc>
          <w:tcPr>
            <w:tcW w:w="2253" w:type="dxa"/>
            <w:vMerge/>
            <w:tcBorders>
              <w:top w:val="nil"/>
              <w:left w:val="single" w:sz="12" w:space="0" w:color="auto"/>
              <w:bottom w:val="single" w:sz="12" w:space="0" w:color="auto"/>
              <w:right w:val="single" w:sz="12" w:space="0" w:color="auto"/>
            </w:tcBorders>
            <w:vAlign w:val="center"/>
            <w:hideMark/>
          </w:tcPr>
          <w:p w14:paraId="3ABCBE73"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5E30882"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1CA4F0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94767E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36931D9"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7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5AA4F7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B8396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37F6A8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A26A0C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6F29CB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137F2846" w14:textId="77777777" w:rsidTr="004664F9">
        <w:trPr>
          <w:gridAfter w:val="1"/>
          <w:wAfter w:w="1080" w:type="dxa"/>
          <w:trHeight w:val="371"/>
        </w:trPr>
        <w:tc>
          <w:tcPr>
            <w:tcW w:w="2253" w:type="dxa"/>
            <w:vMerge/>
            <w:tcBorders>
              <w:top w:val="nil"/>
              <w:left w:val="single" w:sz="12" w:space="0" w:color="auto"/>
              <w:bottom w:val="single" w:sz="12" w:space="0" w:color="auto"/>
              <w:right w:val="single" w:sz="12" w:space="0" w:color="auto"/>
            </w:tcBorders>
            <w:vAlign w:val="center"/>
            <w:hideMark/>
          </w:tcPr>
          <w:p w14:paraId="766E18C7"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8B977E9"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E3A1BF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64F58A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D08BFA1"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3AC6FD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94B316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4B2C28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8DEE41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9E1B8E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2EA6271D" w14:textId="77777777" w:rsidTr="004664F9">
        <w:trPr>
          <w:gridAfter w:val="1"/>
          <w:wAfter w:w="1080" w:type="dxa"/>
          <w:trHeight w:val="444"/>
        </w:trPr>
        <w:tc>
          <w:tcPr>
            <w:tcW w:w="2253"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1038BB4E" w14:textId="63365119"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Werribee West Family Centre</w:t>
            </w:r>
            <w:r w:rsidRPr="00D227DA">
              <w:rPr>
                <w:rFonts w:ascii="Calibri" w:eastAsia="Times New Roman" w:hAnsi="Calibri" w:cs="Calibri"/>
                <w:color w:val="000000"/>
                <w:sz w:val="16"/>
                <w:szCs w:val="16"/>
                <w:lang w:eastAsia="en-AU"/>
              </w:rPr>
              <w:br/>
              <w:t>37 Ballan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B7669D0"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auto" w:fill="FFC000"/>
            <w:noWrap/>
            <w:vAlign w:val="center"/>
            <w:hideMark/>
          </w:tcPr>
          <w:p w14:paraId="38C63F88" w14:textId="0038E32F" w:rsidR="00BD52CE"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Rotational</w:t>
            </w:r>
          </w:p>
        </w:tc>
        <w:tc>
          <w:tcPr>
            <w:tcW w:w="708" w:type="dxa"/>
            <w:tcBorders>
              <w:top w:val="single" w:sz="12" w:space="0" w:color="auto"/>
              <w:left w:val="single" w:sz="8" w:space="0" w:color="auto"/>
              <w:bottom w:val="single" w:sz="8" w:space="0" w:color="auto"/>
              <w:right w:val="single" w:sz="8" w:space="0" w:color="auto"/>
            </w:tcBorders>
            <w:shd w:val="clear" w:color="auto" w:fill="FFC000"/>
            <w:noWrap/>
            <w:vAlign w:val="center"/>
            <w:hideMark/>
          </w:tcPr>
          <w:p w14:paraId="28801EB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auto" w:fill="FFC000"/>
            <w:noWrap/>
            <w:vAlign w:val="center"/>
            <w:hideMark/>
          </w:tcPr>
          <w:p w14:paraId="562667C8" w14:textId="53DE0481" w:rsidR="00BD52CE" w:rsidRPr="00D227DA" w:rsidRDefault="00706B6C" w:rsidP="004664F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Sunflower</w:t>
            </w:r>
            <w:r w:rsidR="004664F9">
              <w:rPr>
                <w:rFonts w:ascii="Calibri" w:eastAsia="Times New Roman" w:hAnsi="Calibri" w:cs="Calibri"/>
                <w:color w:val="000000"/>
                <w:sz w:val="16"/>
                <w:szCs w:val="16"/>
                <w:lang w:eastAsia="en-AU"/>
              </w:rPr>
              <w:t xml:space="preserve"> - </w:t>
            </w:r>
            <w:r>
              <w:rPr>
                <w:rFonts w:ascii="Calibri" w:eastAsia="Times New Roman" w:hAnsi="Calibri" w:cs="Calibri"/>
                <w:color w:val="000000"/>
                <w:sz w:val="16"/>
                <w:szCs w:val="16"/>
                <w:lang w:eastAsia="en-AU"/>
              </w:rPr>
              <w:t>Group A</w:t>
            </w:r>
          </w:p>
        </w:tc>
        <w:tc>
          <w:tcPr>
            <w:tcW w:w="1071" w:type="dxa"/>
            <w:tcBorders>
              <w:top w:val="single" w:sz="12" w:space="0" w:color="auto"/>
              <w:left w:val="single" w:sz="12" w:space="0" w:color="auto"/>
              <w:bottom w:val="single" w:sz="8" w:space="0" w:color="auto"/>
              <w:right w:val="single" w:sz="8" w:space="0" w:color="auto"/>
            </w:tcBorders>
            <w:shd w:val="clear" w:color="auto" w:fill="FFC000"/>
            <w:noWrap/>
            <w:vAlign w:val="center"/>
            <w:hideMark/>
          </w:tcPr>
          <w:p w14:paraId="1A684AAF" w14:textId="1CD1AAD0" w:rsidR="00BD52CE" w:rsidRPr="00D227DA" w:rsidRDefault="00385A9B"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auto" w:fill="FFC000"/>
            <w:noWrap/>
            <w:vAlign w:val="center"/>
            <w:hideMark/>
          </w:tcPr>
          <w:p w14:paraId="2E05EC0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C000"/>
            <w:noWrap/>
            <w:vAlign w:val="center"/>
            <w:hideMark/>
          </w:tcPr>
          <w:p w14:paraId="343D6559" w14:textId="427A3D4A" w:rsidR="00BD52CE" w:rsidRPr="00D227DA" w:rsidRDefault="00385A9B"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auto" w:fill="FFC000"/>
            <w:noWrap/>
            <w:vAlign w:val="center"/>
            <w:hideMark/>
          </w:tcPr>
          <w:p w14:paraId="3265CAC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C000"/>
            <w:noWrap/>
            <w:vAlign w:val="center"/>
            <w:hideMark/>
          </w:tcPr>
          <w:p w14:paraId="0620AD5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706B6C" w:rsidRPr="00372970" w14:paraId="652EDAE8" w14:textId="77777777" w:rsidTr="004664F9">
        <w:trPr>
          <w:gridAfter w:val="1"/>
          <w:wAfter w:w="1080" w:type="dxa"/>
          <w:trHeight w:val="444"/>
        </w:trPr>
        <w:tc>
          <w:tcPr>
            <w:tcW w:w="2253" w:type="dxa"/>
            <w:vMerge/>
            <w:tcBorders>
              <w:top w:val="nil"/>
              <w:left w:val="single" w:sz="12" w:space="0" w:color="auto"/>
              <w:bottom w:val="single" w:sz="12" w:space="0" w:color="auto"/>
              <w:right w:val="single" w:sz="12" w:space="0" w:color="auto"/>
            </w:tcBorders>
            <w:shd w:val="clear" w:color="auto" w:fill="FFFFCC"/>
            <w:vAlign w:val="center"/>
          </w:tcPr>
          <w:p w14:paraId="3751B4AA" w14:textId="77777777" w:rsidR="00706B6C" w:rsidRPr="00D227DA" w:rsidRDefault="00706B6C" w:rsidP="00BD52CE">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48CA9CF" w14:textId="77777777" w:rsidR="00706B6C" w:rsidRPr="00372970" w:rsidRDefault="00706B6C" w:rsidP="00BD52CE">
            <w:pPr>
              <w:spacing w:after="0" w:line="240" w:lineRule="auto"/>
              <w:jc w:val="center"/>
              <w:rPr>
                <w:rFonts w:ascii="Calibri" w:eastAsia="Times New Roman" w:hAnsi="Calibri" w:cs="Calibri"/>
                <w:color w:val="000000"/>
                <w:sz w:val="14"/>
                <w:szCs w:val="14"/>
                <w:lang w:eastAsia="en-AU"/>
              </w:rPr>
            </w:pPr>
          </w:p>
        </w:tc>
        <w:tc>
          <w:tcPr>
            <w:tcW w:w="993" w:type="dxa"/>
            <w:tcBorders>
              <w:top w:val="single" w:sz="8" w:space="0" w:color="auto"/>
              <w:left w:val="single" w:sz="12" w:space="0" w:color="auto"/>
              <w:bottom w:val="single" w:sz="8" w:space="0" w:color="auto"/>
              <w:right w:val="single" w:sz="8" w:space="0" w:color="auto"/>
            </w:tcBorders>
            <w:shd w:val="clear" w:color="auto" w:fill="FFC000"/>
            <w:noWrap/>
            <w:vAlign w:val="center"/>
          </w:tcPr>
          <w:p w14:paraId="335B520D" w14:textId="19B9E1B7"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Rotational</w:t>
            </w:r>
          </w:p>
        </w:tc>
        <w:tc>
          <w:tcPr>
            <w:tcW w:w="708"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51678D1F" w14:textId="4B582BF3"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auto" w:fill="FFC000"/>
            <w:noWrap/>
            <w:vAlign w:val="center"/>
          </w:tcPr>
          <w:p w14:paraId="0C9DB448" w14:textId="08272F4E"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Sunflower</w:t>
            </w:r>
            <w:r w:rsidR="004664F9">
              <w:rPr>
                <w:rFonts w:ascii="Calibri" w:eastAsia="Times New Roman" w:hAnsi="Calibri" w:cs="Calibri"/>
                <w:color w:val="000000"/>
                <w:sz w:val="16"/>
                <w:szCs w:val="16"/>
                <w:lang w:eastAsia="en-AU"/>
              </w:rPr>
              <w:t xml:space="preserve"> - </w:t>
            </w:r>
            <w:r>
              <w:rPr>
                <w:rFonts w:ascii="Calibri" w:eastAsia="Times New Roman" w:hAnsi="Calibri" w:cs="Calibri"/>
                <w:color w:val="000000"/>
                <w:sz w:val="16"/>
                <w:szCs w:val="16"/>
                <w:lang w:eastAsia="en-AU"/>
              </w:rPr>
              <w:t>Group B</w:t>
            </w:r>
          </w:p>
        </w:tc>
        <w:tc>
          <w:tcPr>
            <w:tcW w:w="1071" w:type="dxa"/>
            <w:tcBorders>
              <w:top w:val="single" w:sz="8" w:space="0" w:color="auto"/>
              <w:left w:val="single" w:sz="12" w:space="0" w:color="auto"/>
              <w:bottom w:val="single" w:sz="8" w:space="0" w:color="auto"/>
              <w:right w:val="single" w:sz="8" w:space="0" w:color="auto"/>
            </w:tcBorders>
            <w:shd w:val="clear" w:color="auto" w:fill="FFC000"/>
            <w:noWrap/>
            <w:vAlign w:val="center"/>
          </w:tcPr>
          <w:p w14:paraId="1919F5B7" w14:textId="5A475E15"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13F432DE" w14:textId="77777777"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1A5029C5" w14:textId="77777777"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105F2A1C" w14:textId="53361D19"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C000"/>
            <w:noWrap/>
            <w:vAlign w:val="center"/>
          </w:tcPr>
          <w:p w14:paraId="2DDF28D9" w14:textId="77777777"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p>
        </w:tc>
      </w:tr>
      <w:tr w:rsidR="00BD52CE" w:rsidRPr="00372970" w14:paraId="224694D3" w14:textId="77777777" w:rsidTr="004664F9">
        <w:trPr>
          <w:gridAfter w:val="1"/>
          <w:wAfter w:w="1080" w:type="dxa"/>
          <w:trHeight w:val="444"/>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373754D5"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0BE4C4A"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auto" w:fill="FFC000"/>
            <w:noWrap/>
            <w:vAlign w:val="center"/>
            <w:hideMark/>
          </w:tcPr>
          <w:p w14:paraId="7F8195B6" w14:textId="07F38163" w:rsidR="00BD52CE"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Rotational</w:t>
            </w:r>
          </w:p>
        </w:tc>
        <w:tc>
          <w:tcPr>
            <w:tcW w:w="708" w:type="dxa"/>
            <w:tcBorders>
              <w:top w:val="single" w:sz="8" w:space="0" w:color="auto"/>
              <w:left w:val="single" w:sz="8" w:space="0" w:color="auto"/>
              <w:bottom w:val="single" w:sz="12" w:space="0" w:color="auto"/>
              <w:right w:val="single" w:sz="8" w:space="0" w:color="auto"/>
            </w:tcBorders>
            <w:shd w:val="clear" w:color="auto" w:fill="FFC000"/>
            <w:noWrap/>
            <w:vAlign w:val="center"/>
            <w:hideMark/>
          </w:tcPr>
          <w:p w14:paraId="2959575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auto" w:fill="FFC000"/>
            <w:noWrap/>
            <w:vAlign w:val="center"/>
            <w:hideMark/>
          </w:tcPr>
          <w:p w14:paraId="63794228" w14:textId="4390F9E2" w:rsidR="00BD52CE"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Sunflower</w:t>
            </w:r>
            <w:r w:rsidR="004664F9">
              <w:rPr>
                <w:rFonts w:ascii="Calibri" w:eastAsia="Times New Roman" w:hAnsi="Calibri" w:cs="Calibri"/>
                <w:color w:val="000000"/>
                <w:sz w:val="16"/>
                <w:szCs w:val="16"/>
                <w:lang w:eastAsia="en-AU"/>
              </w:rPr>
              <w:t xml:space="preserve"> - </w:t>
            </w:r>
            <w:r>
              <w:rPr>
                <w:rFonts w:ascii="Calibri" w:eastAsia="Times New Roman" w:hAnsi="Calibri" w:cs="Calibri"/>
                <w:color w:val="000000"/>
                <w:sz w:val="16"/>
                <w:szCs w:val="16"/>
                <w:lang w:eastAsia="en-AU"/>
              </w:rPr>
              <w:t>Group C</w:t>
            </w:r>
          </w:p>
        </w:tc>
        <w:tc>
          <w:tcPr>
            <w:tcW w:w="1071" w:type="dxa"/>
            <w:tcBorders>
              <w:top w:val="single" w:sz="8" w:space="0" w:color="auto"/>
              <w:left w:val="single" w:sz="12" w:space="0" w:color="auto"/>
              <w:bottom w:val="single" w:sz="12" w:space="0" w:color="auto"/>
              <w:right w:val="single" w:sz="8" w:space="0" w:color="auto"/>
            </w:tcBorders>
            <w:shd w:val="clear" w:color="auto" w:fill="FFC000"/>
            <w:noWrap/>
            <w:vAlign w:val="center"/>
            <w:hideMark/>
          </w:tcPr>
          <w:p w14:paraId="3DEBDB4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auto" w:fill="FFC000"/>
            <w:noWrap/>
            <w:vAlign w:val="center"/>
            <w:hideMark/>
          </w:tcPr>
          <w:p w14:paraId="1C4868CC" w14:textId="55480E6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12" w:space="0" w:color="auto"/>
              <w:right w:val="single" w:sz="8" w:space="0" w:color="auto"/>
            </w:tcBorders>
            <w:shd w:val="clear" w:color="auto" w:fill="FFC000"/>
            <w:noWrap/>
            <w:vAlign w:val="center"/>
            <w:hideMark/>
          </w:tcPr>
          <w:p w14:paraId="20E91574" w14:textId="5E07334E" w:rsidR="00BD52CE" w:rsidRPr="00D227DA" w:rsidRDefault="00706B6C"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r w:rsidR="00BD52CE"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auto" w:fill="FFC000"/>
            <w:noWrap/>
            <w:vAlign w:val="center"/>
            <w:hideMark/>
          </w:tcPr>
          <w:p w14:paraId="28E8D79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auto" w:fill="FFC000"/>
            <w:noWrap/>
            <w:vAlign w:val="center"/>
            <w:hideMark/>
          </w:tcPr>
          <w:p w14:paraId="07A3642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3A4CE5" w:rsidRPr="00372970" w14:paraId="21FAE7F2" w14:textId="77777777" w:rsidTr="00766CF9">
        <w:trPr>
          <w:gridAfter w:val="1"/>
          <w:wAfter w:w="1080" w:type="dxa"/>
          <w:trHeight w:val="399"/>
        </w:trPr>
        <w:tc>
          <w:tcPr>
            <w:tcW w:w="2253" w:type="dxa"/>
            <w:tcBorders>
              <w:top w:val="nil"/>
              <w:left w:val="single" w:sz="12" w:space="0" w:color="auto"/>
              <w:right w:val="single" w:sz="12" w:space="0" w:color="auto"/>
            </w:tcBorders>
            <w:shd w:val="clear" w:color="auto" w:fill="FFFFCC"/>
            <w:vAlign w:val="center"/>
          </w:tcPr>
          <w:p w14:paraId="107C4FF7" w14:textId="3132248B" w:rsidR="003A4CE5" w:rsidRPr="00192478" w:rsidRDefault="003A4CE5" w:rsidP="003A4CE5">
            <w:pPr>
              <w:spacing w:after="100" w:afterAutospacing="1" w:line="240" w:lineRule="auto"/>
              <w:jc w:val="center"/>
              <w:rPr>
                <w:rFonts w:ascii="Calibri" w:eastAsia="Times New Roman" w:hAnsi="Calibri" w:cs="Calibri"/>
                <w:b/>
                <w:bCs/>
                <w:color w:val="000000"/>
                <w:sz w:val="16"/>
                <w:szCs w:val="16"/>
                <w:lang w:eastAsia="en-AU"/>
              </w:rPr>
            </w:pPr>
            <w:r w:rsidRPr="00192478">
              <w:rPr>
                <w:rFonts w:ascii="Calibri" w:eastAsia="Times New Roman" w:hAnsi="Calibri" w:cs="Calibri"/>
                <w:b/>
                <w:bCs/>
                <w:color w:val="000000"/>
                <w:sz w:val="16"/>
                <w:szCs w:val="16"/>
                <w:lang w:eastAsia="en-AU"/>
              </w:rPr>
              <w:t>Westgrove Kindergarten</w:t>
            </w:r>
            <w:r w:rsidRPr="00192478">
              <w:rPr>
                <w:rFonts w:ascii="Calibri" w:eastAsia="Times New Roman" w:hAnsi="Calibri" w:cs="Calibri"/>
                <w:b/>
                <w:bCs/>
                <w:color w:val="000000"/>
                <w:sz w:val="16"/>
                <w:szCs w:val="16"/>
                <w:lang w:eastAsia="en-AU"/>
              </w:rPr>
              <w:br/>
            </w:r>
            <w:r w:rsidRPr="00192478">
              <w:rPr>
                <w:rFonts w:ascii="Calibri" w:eastAsia="Times New Roman" w:hAnsi="Calibri" w:cs="Calibri"/>
                <w:color w:val="000000"/>
                <w:sz w:val="16"/>
                <w:szCs w:val="16"/>
                <w:lang w:eastAsia="en-AU"/>
              </w:rPr>
              <w:t xml:space="preserve">37A Thames Blvd, Werribee </w:t>
            </w:r>
          </w:p>
          <w:p w14:paraId="5E3EC68A" w14:textId="0C145DFF" w:rsidR="003A4CE5" w:rsidRPr="00D227DA" w:rsidRDefault="003A4CE5" w:rsidP="003A4CE5">
            <w:pPr>
              <w:spacing w:after="100" w:afterAutospacing="1" w:line="240" w:lineRule="auto"/>
              <w:jc w:val="center"/>
              <w:rPr>
                <w:rFonts w:ascii="Calibri" w:eastAsia="Times New Roman" w:hAnsi="Calibri" w:cs="Calibri"/>
                <w:color w:val="000000"/>
                <w:sz w:val="16"/>
                <w:szCs w:val="16"/>
                <w:lang w:eastAsia="en-AU"/>
              </w:rPr>
            </w:pPr>
            <w:r w:rsidRPr="00192478">
              <w:rPr>
                <w:rFonts w:ascii="Calibri" w:eastAsia="Times New Roman" w:hAnsi="Calibri" w:cs="Calibri"/>
                <w:color w:val="000000"/>
                <w:sz w:val="16"/>
                <w:szCs w:val="16"/>
                <w:lang w:eastAsia="en-AU"/>
              </w:rPr>
              <w:t xml:space="preserve">Operated </w:t>
            </w:r>
            <w:r w:rsidRPr="00B8132F">
              <w:rPr>
                <w:rFonts w:ascii="Calibri" w:eastAsia="Times New Roman" w:hAnsi="Calibri" w:cs="Calibri"/>
                <w:color w:val="000000"/>
                <w:sz w:val="16"/>
                <w:szCs w:val="16"/>
                <w:lang w:eastAsia="en-AU"/>
              </w:rPr>
              <w:t>by: BPA Children Services</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9537C58" w14:textId="77777777" w:rsidR="003A4CE5" w:rsidRPr="00372970" w:rsidRDefault="003A4CE5" w:rsidP="003A4CE5">
            <w:pPr>
              <w:spacing w:after="0" w:line="240" w:lineRule="auto"/>
              <w:jc w:val="center"/>
              <w:rPr>
                <w:rFonts w:ascii="Calibri" w:eastAsia="Times New Roman" w:hAnsi="Calibri" w:cs="Calibri"/>
                <w:color w:val="000000"/>
                <w:sz w:val="14"/>
                <w:szCs w:val="14"/>
                <w:lang w:eastAsia="en-AU"/>
              </w:rPr>
            </w:pPr>
          </w:p>
        </w:tc>
        <w:tc>
          <w:tcPr>
            <w:tcW w:w="993" w:type="dxa"/>
            <w:tcBorders>
              <w:top w:val="single" w:sz="12" w:space="0" w:color="auto"/>
              <w:left w:val="single" w:sz="12" w:space="0" w:color="auto"/>
              <w:bottom w:val="single" w:sz="8" w:space="0" w:color="auto"/>
              <w:right w:val="single" w:sz="8" w:space="0" w:color="auto"/>
            </w:tcBorders>
            <w:shd w:val="clear" w:color="auto" w:fill="FFF2CC"/>
            <w:noWrap/>
            <w:vAlign w:val="center"/>
          </w:tcPr>
          <w:p w14:paraId="02D5F824" w14:textId="4B0B8F02" w:rsidR="003A4CE5" w:rsidRPr="00D227DA" w:rsidRDefault="00D76977"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w:t>
            </w:r>
            <w:r w:rsidR="00766CF9">
              <w:rPr>
                <w:rFonts w:ascii="Calibri" w:eastAsia="Times New Roman" w:hAnsi="Calibri" w:cs="Calibri"/>
                <w:color w:val="000000"/>
                <w:sz w:val="16"/>
                <w:szCs w:val="16"/>
                <w:lang w:eastAsia="en-AU"/>
              </w:rPr>
              <w:t>ixed</w:t>
            </w:r>
          </w:p>
        </w:tc>
        <w:tc>
          <w:tcPr>
            <w:tcW w:w="708" w:type="dxa"/>
            <w:tcBorders>
              <w:top w:val="single" w:sz="12" w:space="0" w:color="auto"/>
              <w:left w:val="single" w:sz="8" w:space="0" w:color="auto"/>
              <w:bottom w:val="single" w:sz="8" w:space="0" w:color="auto"/>
              <w:right w:val="single" w:sz="8" w:space="0" w:color="auto"/>
            </w:tcBorders>
            <w:shd w:val="clear" w:color="auto" w:fill="FFF2CC"/>
            <w:noWrap/>
            <w:vAlign w:val="center"/>
          </w:tcPr>
          <w:p w14:paraId="659D2B15" w14:textId="7DFB795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auto" w:fill="FFF2CC"/>
            <w:noWrap/>
            <w:vAlign w:val="center"/>
          </w:tcPr>
          <w:p w14:paraId="598AB2B3" w14:textId="09A3A0AF"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sidRPr="00192478">
              <w:rPr>
                <w:rFonts w:ascii="Calibri" w:eastAsia="Times New Roman" w:hAnsi="Calibri" w:cs="Calibri"/>
                <w:color w:val="000000"/>
                <w:sz w:val="16"/>
                <w:szCs w:val="16"/>
                <w:lang w:eastAsia="en-AU"/>
              </w:rPr>
              <w:t>Daisy</w:t>
            </w:r>
            <w:r>
              <w:rPr>
                <w:rFonts w:ascii="Calibri" w:eastAsia="Times New Roman" w:hAnsi="Calibri" w:cs="Calibri"/>
                <w:color w:val="000000"/>
                <w:sz w:val="16"/>
                <w:szCs w:val="16"/>
                <w:lang w:eastAsia="en-AU"/>
              </w:rPr>
              <w:t xml:space="preserve"> </w:t>
            </w:r>
          </w:p>
        </w:tc>
        <w:tc>
          <w:tcPr>
            <w:tcW w:w="1071" w:type="dxa"/>
            <w:tcBorders>
              <w:top w:val="single" w:sz="12" w:space="0" w:color="auto"/>
              <w:left w:val="single" w:sz="12" w:space="0" w:color="auto"/>
              <w:bottom w:val="single" w:sz="8" w:space="0" w:color="auto"/>
              <w:right w:val="single" w:sz="8" w:space="0" w:color="auto"/>
            </w:tcBorders>
            <w:shd w:val="clear" w:color="auto" w:fill="FFF2CC"/>
            <w:noWrap/>
            <w:vAlign w:val="center"/>
          </w:tcPr>
          <w:p w14:paraId="38F6675A"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tcPr>
          <w:p w14:paraId="5FE7B7DE" w14:textId="28AD34BE"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tcPr>
          <w:p w14:paraId="5785A720" w14:textId="4146288F"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tcPr>
          <w:p w14:paraId="3D694A8C" w14:textId="526BC367" w:rsidR="003A4CE5" w:rsidRPr="00D227DA" w:rsidRDefault="00D76977"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tcPr>
          <w:p w14:paraId="0B5DA11F"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r>
      <w:tr w:rsidR="00BD52CE" w:rsidRPr="00372970" w14:paraId="2D196A17" w14:textId="77777777" w:rsidTr="004664F9">
        <w:trPr>
          <w:gridAfter w:val="1"/>
          <w:wAfter w:w="1080" w:type="dxa"/>
          <w:trHeight w:val="287"/>
        </w:trPr>
        <w:tc>
          <w:tcPr>
            <w:tcW w:w="2253" w:type="dxa"/>
            <w:vMerge w:val="restart"/>
            <w:tcBorders>
              <w:top w:val="single" w:sz="12" w:space="0" w:color="auto"/>
              <w:left w:val="single" w:sz="12" w:space="0" w:color="auto"/>
              <w:bottom w:val="single" w:sz="12" w:space="0" w:color="auto"/>
              <w:right w:val="single" w:sz="12" w:space="0" w:color="auto"/>
            </w:tcBorders>
            <w:vAlign w:val="center"/>
            <w:hideMark/>
          </w:tcPr>
          <w:p w14:paraId="08C815E8" w14:textId="35D21668"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Wyndham Park Kindergarten</w:t>
            </w:r>
            <w:r w:rsidRPr="00D227DA">
              <w:rPr>
                <w:rFonts w:ascii="Calibri" w:eastAsia="Times New Roman" w:hAnsi="Calibri" w:cs="Calibri"/>
                <w:color w:val="000000"/>
                <w:sz w:val="16"/>
                <w:szCs w:val="16"/>
                <w:lang w:eastAsia="en-AU"/>
              </w:rPr>
              <w:br/>
              <w:t>55 – 57 Kookaburra Avenue,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EFD220B"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0100C1D" w14:textId="5DA8DA6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8"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2AD81C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2558E047" w14:textId="52D2AA3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Kangaroo Paw</w:t>
            </w:r>
          </w:p>
        </w:tc>
        <w:tc>
          <w:tcPr>
            <w:tcW w:w="107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DA0B89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79D7616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6C0D51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EBB5BA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34B8B58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BD52CE" w:rsidRPr="00372970" w14:paraId="09451F0E" w14:textId="77777777" w:rsidTr="004664F9">
        <w:trPr>
          <w:gridAfter w:val="1"/>
          <w:wAfter w:w="1080" w:type="dxa"/>
          <w:trHeight w:val="287"/>
        </w:trPr>
        <w:tc>
          <w:tcPr>
            <w:tcW w:w="2253" w:type="dxa"/>
            <w:vMerge/>
            <w:tcBorders>
              <w:top w:val="nil"/>
              <w:left w:val="single" w:sz="12" w:space="0" w:color="auto"/>
              <w:bottom w:val="single" w:sz="12" w:space="0" w:color="auto"/>
              <w:right w:val="single" w:sz="12" w:space="0" w:color="auto"/>
            </w:tcBorders>
            <w:vAlign w:val="center"/>
            <w:hideMark/>
          </w:tcPr>
          <w:p w14:paraId="4307D0F8"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DE8810E"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BABAA15" w14:textId="387E9AE6"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3A8EA1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228E440" w14:textId="6F2C92BA"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07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5C91CB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F5EFAB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9C5EAD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8D0280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49D800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05FA1FA2" w14:textId="77777777" w:rsidTr="004664F9">
        <w:trPr>
          <w:gridAfter w:val="1"/>
          <w:wAfter w:w="1080" w:type="dxa"/>
          <w:trHeight w:val="287"/>
        </w:trPr>
        <w:tc>
          <w:tcPr>
            <w:tcW w:w="2253" w:type="dxa"/>
            <w:vMerge/>
            <w:tcBorders>
              <w:top w:val="nil"/>
              <w:left w:val="single" w:sz="12" w:space="0" w:color="auto"/>
              <w:bottom w:val="single" w:sz="12" w:space="0" w:color="auto"/>
              <w:right w:val="single" w:sz="12" w:space="0" w:color="auto"/>
            </w:tcBorders>
            <w:vAlign w:val="center"/>
            <w:hideMark/>
          </w:tcPr>
          <w:p w14:paraId="3BC50A6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12C81E9"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3808A7A" w14:textId="4AFA2382"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54D6B6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61EE6E0" w14:textId="05F57B41"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7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A8BF4A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6352C8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FA98B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C1F54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3EC941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431222DE" w14:textId="77777777" w:rsidTr="004664F9">
        <w:trPr>
          <w:gridAfter w:val="1"/>
          <w:wAfter w:w="1080" w:type="dxa"/>
          <w:trHeight w:val="287"/>
        </w:trPr>
        <w:tc>
          <w:tcPr>
            <w:tcW w:w="2253" w:type="dxa"/>
            <w:vMerge/>
            <w:tcBorders>
              <w:top w:val="nil"/>
              <w:left w:val="single" w:sz="12" w:space="0" w:color="auto"/>
              <w:bottom w:val="single" w:sz="12" w:space="0" w:color="auto"/>
              <w:right w:val="single" w:sz="12" w:space="0" w:color="auto"/>
            </w:tcBorders>
            <w:vAlign w:val="center"/>
            <w:hideMark/>
          </w:tcPr>
          <w:p w14:paraId="679C453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117639B"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29552659" w14:textId="1681BE62"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42ACF3A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000D41C4" w14:textId="38E98A4B"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 xml:space="preserve">Lilly </w:t>
            </w:r>
            <w:proofErr w:type="spellStart"/>
            <w:r>
              <w:rPr>
                <w:rFonts w:ascii="Calibri" w:eastAsia="Times New Roman" w:hAnsi="Calibri" w:cs="Calibri"/>
                <w:color w:val="000000"/>
                <w:sz w:val="16"/>
                <w:szCs w:val="16"/>
                <w:lang w:eastAsia="en-AU"/>
              </w:rPr>
              <w:t>Pilly</w:t>
            </w:r>
            <w:proofErr w:type="spellEnd"/>
          </w:p>
        </w:tc>
        <w:tc>
          <w:tcPr>
            <w:tcW w:w="1071"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17A0B0B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A8B61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55DCA9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7A32DD4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0C5F677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bl>
    <w:p w14:paraId="4FEBEF40" w14:textId="69DE8A41" w:rsidR="009C4DD6" w:rsidRDefault="001E6EFF" w:rsidP="001E6EFF">
      <w:pPr>
        <w:pStyle w:val="Heading1"/>
        <w:jc w:val="center"/>
      </w:pPr>
      <w:r w:rsidRPr="00700C75">
        <w:rPr>
          <w:color w:val="1C3152" w:themeColor="text2" w:themeShade="BF"/>
          <w:sz w:val="44"/>
          <w:szCs w:val="44"/>
        </w:rPr>
        <w:t>2026 KINDERGARTEN TIMETABLE</w:t>
      </w:r>
      <w:r w:rsidR="009C4DD6" w:rsidRPr="001319E5">
        <w:rPr>
          <w:noProof/>
        </w:rPr>
        <mc:AlternateContent>
          <mc:Choice Requires="wpg">
            <w:drawing>
              <wp:anchor distT="0" distB="360045" distL="114300" distR="114300" simplePos="0" relativeHeight="251709440" behindDoc="0" locked="1" layoutInCell="1" allowOverlap="1" wp14:anchorId="0632F567" wp14:editId="196ACD9C">
                <wp:simplePos x="0" y="0"/>
                <wp:positionH relativeFrom="page">
                  <wp:align>right</wp:align>
                </wp:positionH>
                <wp:positionV relativeFrom="page">
                  <wp:align>top</wp:align>
                </wp:positionV>
                <wp:extent cx="7559675" cy="1310005"/>
                <wp:effectExtent l="0" t="0" r="3175" b="4445"/>
                <wp:wrapTopAndBottom/>
                <wp:docPr id="876147715"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625887346" name="Freeform: Shape 1625887346"/>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3583150" name="Freeform: Shape 1983583150"/>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06718689" name="Graphic 11"/>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6FC9D2" id="Group 452" o:spid="_x0000_s1026" style="position:absolute;margin-left:544.05pt;margin-top:0;width:595.25pt;height:103.15pt;z-index:251709440;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">
                <v:shape id="Freeform: Shape 1625887346"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983583150"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">
                  <v:imagedata r:id="rId33" o:title=""/>
                </v:shape>
                <w10:wrap type="topAndBottom" anchorx="page" anchory="page"/>
                <w10:anchorlock/>
              </v:group>
            </w:pict>
          </mc:Fallback>
        </mc:AlternateContent>
      </w:r>
      <w:r w:rsidR="009C4DD6">
        <w:br w:type="page"/>
      </w:r>
    </w:p>
    <w:tbl>
      <w:tblPr>
        <w:tblpPr w:leftFromText="181" w:rightFromText="181" w:vertAnchor="page" w:horzAnchor="margin" w:tblpY="3321"/>
        <w:tblW w:w="11330" w:type="dxa"/>
        <w:tblLayout w:type="fixed"/>
        <w:tblLook w:val="04A0" w:firstRow="1" w:lastRow="0" w:firstColumn="1" w:lastColumn="0" w:noHBand="0" w:noVBand="1"/>
      </w:tblPr>
      <w:tblGrid>
        <w:gridCol w:w="2325"/>
        <w:gridCol w:w="720"/>
        <w:gridCol w:w="720"/>
        <w:gridCol w:w="900"/>
        <w:gridCol w:w="1260"/>
        <w:gridCol w:w="1080"/>
        <w:gridCol w:w="1080"/>
        <w:gridCol w:w="1080"/>
        <w:gridCol w:w="1080"/>
        <w:gridCol w:w="1085"/>
      </w:tblGrid>
      <w:tr w:rsidR="00B26719" w:rsidRPr="00372970" w14:paraId="53BDAE6B" w14:textId="77777777" w:rsidTr="00B26719">
        <w:trPr>
          <w:trHeight w:val="396"/>
        </w:trPr>
        <w:tc>
          <w:tcPr>
            <w:tcW w:w="2325" w:type="dxa"/>
            <w:tcBorders>
              <w:top w:val="single" w:sz="12" w:space="0" w:color="auto"/>
              <w:left w:val="single" w:sz="12" w:space="0" w:color="auto"/>
              <w:bottom w:val="single" w:sz="12" w:space="0" w:color="auto"/>
              <w:right w:val="single" w:sz="12" w:space="0" w:color="auto"/>
            </w:tcBorders>
            <w:shd w:val="clear" w:color="000000" w:fill="00B050"/>
            <w:vAlign w:val="center"/>
            <w:hideMark/>
          </w:tcPr>
          <w:p w14:paraId="725B00EB"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lastRenderedPageBreak/>
              <w:t>WYNDHAM VALE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83F23DE"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194FD617"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26D4ED0D"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5196C425"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1FEF90AA"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448D9FB3"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08347CFC"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60AB72B0"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THURSDAY</w:t>
            </w:r>
          </w:p>
        </w:tc>
        <w:tc>
          <w:tcPr>
            <w:tcW w:w="1085" w:type="dxa"/>
            <w:tcBorders>
              <w:top w:val="single" w:sz="12" w:space="0" w:color="auto"/>
              <w:left w:val="nil"/>
              <w:bottom w:val="single" w:sz="12" w:space="0" w:color="auto"/>
              <w:right w:val="single" w:sz="12" w:space="0" w:color="auto"/>
            </w:tcBorders>
            <w:shd w:val="clear" w:color="000000" w:fill="000000"/>
            <w:vAlign w:val="center"/>
            <w:hideMark/>
          </w:tcPr>
          <w:p w14:paraId="2C5BAB0C"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FRIDAY</w:t>
            </w:r>
          </w:p>
        </w:tc>
      </w:tr>
      <w:tr w:rsidR="004E1B3E" w:rsidRPr="00372970" w14:paraId="74FE63EE" w14:textId="77777777" w:rsidTr="004664F9">
        <w:trPr>
          <w:trHeight w:val="285"/>
        </w:trPr>
        <w:tc>
          <w:tcPr>
            <w:tcW w:w="2325"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2ED92E84" w14:textId="7534ED9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 xml:space="preserve">Balim </w:t>
            </w:r>
            <w:proofErr w:type="spellStart"/>
            <w:r w:rsidRPr="007C5FDA">
              <w:rPr>
                <w:rFonts w:ascii="Calibri" w:eastAsia="Times New Roman" w:hAnsi="Calibri" w:cs="Calibri"/>
                <w:b/>
                <w:bCs/>
                <w:color w:val="000000"/>
                <w:sz w:val="16"/>
                <w:szCs w:val="16"/>
                <w:lang w:eastAsia="en-AU"/>
              </w:rPr>
              <w:t>Balim</w:t>
            </w:r>
            <w:proofErr w:type="spellEnd"/>
            <w:r w:rsidRPr="007C5FDA">
              <w:rPr>
                <w:rFonts w:ascii="Calibri" w:eastAsia="Times New Roman" w:hAnsi="Calibri" w:cs="Calibri"/>
                <w:b/>
                <w:bCs/>
                <w:color w:val="000000"/>
                <w:sz w:val="16"/>
                <w:szCs w:val="16"/>
                <w:lang w:eastAsia="en-AU"/>
              </w:rPr>
              <w:t xml:space="preserve"> Early Years at Wunggurrwil Dhurrung Centre</w:t>
            </w:r>
            <w:r w:rsidRPr="007C5FDA">
              <w:rPr>
                <w:rFonts w:ascii="Calibri" w:eastAsia="Times New Roman" w:hAnsi="Calibri" w:cs="Calibri"/>
                <w:color w:val="000000"/>
                <w:sz w:val="16"/>
                <w:szCs w:val="16"/>
                <w:lang w:eastAsia="en-AU"/>
              </w:rPr>
              <w:br/>
              <w:t>19 Communal Road, Wyndham Vale</w:t>
            </w:r>
            <w:r w:rsidRPr="007C5FDA">
              <w:rPr>
                <w:rFonts w:ascii="Calibri" w:eastAsia="Times New Roman" w:hAnsi="Calibri" w:cs="Calibri"/>
                <w:color w:val="000000"/>
                <w:sz w:val="16"/>
                <w:szCs w:val="16"/>
                <w:lang w:eastAsia="en-AU"/>
              </w:rPr>
              <w:br/>
            </w:r>
            <w:r w:rsidRPr="007C5F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CDA4A27" w14:textId="6CC74510"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D5BAFF5" w14:textId="399A2CE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7A122A" w14:textId="08B1CE0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31785A9" w14:textId="46A153F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Sugar Glider+</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86F8B45" w14:textId="3D1ECCE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A3ECA6E" w14:textId="5E532EB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5E8BB40" w14:textId="2F7FE77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C643F32" w14:textId="6C27AE6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c>
          <w:tcPr>
            <w:tcW w:w="108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CD93CCD" w14:textId="0E6379C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2FBEC42F"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5E4C8B0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97EAF90" w14:textId="75DF7008"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C21F23E" w14:textId="1C85DF5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D570093" w14:textId="1381940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DBDEF41" w14:textId="07E8A03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A906104" w14:textId="52C3AE4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FE6861C" w14:textId="21CE4BE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9B3A7BB" w14:textId="024329C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367651" w14:textId="3A16335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65E2E9" w14:textId="7B7168C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8.45 - 4.15</w:t>
            </w:r>
          </w:p>
        </w:tc>
      </w:tr>
      <w:tr w:rsidR="004E1B3E" w:rsidRPr="00372970" w14:paraId="3AC83E0F"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44791A1D"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4EB989C" w14:textId="198EE813"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D4A7CDB" w14:textId="69A9378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A48B7C" w14:textId="5C1B050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C882183" w14:textId="22FFB47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Snow Gum</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D7A7607" w14:textId="1D2608F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E0EE9C5" w14:textId="573357E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2B14E3" w14:textId="51AA4AF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8.15 - 3.45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8CD3F00" w14:textId="7A90608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4F6CA9F" w14:textId="6676E13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r>
      <w:tr w:rsidR="004E1B3E" w:rsidRPr="00372970" w14:paraId="1B772C53"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2F018883"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8DED2DE" w14:textId="4469BA4B"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74C8137" w14:textId="140DA5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D05EA67" w14:textId="3F25460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6FE5FF0" w14:textId="6AB2AB9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Native Violet</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7B350F5" w14:textId="100FCB2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358785" w14:textId="5E8F45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9CBBDB" w14:textId="5A0A89F6"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4DF7F6C" w14:textId="12255BF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D283B49" w14:textId="2522808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r>
      <w:tr w:rsidR="004E1B3E" w:rsidRPr="00372970" w14:paraId="4F6243D0"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45EC269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F918923" w14:textId="7CADD735"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D46B71D" w14:textId="2F65DC8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CEBC499" w14:textId="731F8FC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BE22574" w14:textId="12A7C45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DC3C75B" w14:textId="78EED702"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AC3BD68" w14:textId="1B1E754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2462655" w14:textId="2C317316"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83965C4" w14:textId="560C070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D01F6B4" w14:textId="1B0D7B8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7A1DC190"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07D0561C"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E8437F4" w14:textId="2B0CB06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16365EF" w14:textId="204D7F5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4A3095" w14:textId="20D5C97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23684CC" w14:textId="7C879E1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913038" w14:textId="0E8C2A3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F3B154" w14:textId="37F0F79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E6CD50" w14:textId="62BD34B2"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5F622F" w14:textId="5D1A317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6468309" w14:textId="60BB8E7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6528C13A" w14:textId="77777777" w:rsidTr="004664F9">
        <w:trPr>
          <w:trHeight w:val="293"/>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6297B496"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F7C152" w14:textId="114DA094"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BC05708" w14:textId="69237A3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CD7ABA4" w14:textId="6D4B303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8E0956A" w14:textId="0F968C3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AD0A707" w14:textId="7AEC4BD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w:t>
            </w:r>
            <w:r w:rsidRPr="007C5F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45</w:t>
            </w:r>
            <w:r w:rsidRPr="007C5F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1A46EC4" w14:textId="40D283C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3A2A06" w14:textId="729D9DB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w:t>
            </w:r>
            <w:r w:rsidRPr="007C5F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45</w:t>
            </w:r>
            <w:r w:rsidRPr="007C5F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E6AF356" w14:textId="7FC541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805E4D7" w14:textId="4ED7EAD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0F570924" w14:textId="77777777" w:rsidTr="00B26719">
        <w:trPr>
          <w:trHeight w:val="441"/>
        </w:trPr>
        <w:tc>
          <w:tcPr>
            <w:tcW w:w="2325" w:type="dxa"/>
            <w:vMerge w:val="restart"/>
            <w:tcBorders>
              <w:top w:val="single" w:sz="12" w:space="0" w:color="auto"/>
              <w:left w:val="single" w:sz="12" w:space="0" w:color="auto"/>
              <w:bottom w:val="single" w:sz="12" w:space="0" w:color="auto"/>
              <w:right w:val="single" w:sz="12" w:space="0" w:color="auto"/>
            </w:tcBorders>
            <w:vAlign w:val="center"/>
            <w:hideMark/>
          </w:tcPr>
          <w:p w14:paraId="6789C5F4" w14:textId="0A8B24C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Iramoo Kindergarten</w:t>
            </w:r>
            <w:r w:rsidRPr="007C5FDA">
              <w:rPr>
                <w:rFonts w:ascii="Calibri" w:eastAsia="Times New Roman" w:hAnsi="Calibri" w:cs="Calibri"/>
                <w:color w:val="000000"/>
                <w:sz w:val="16"/>
                <w:szCs w:val="16"/>
                <w:lang w:eastAsia="en-AU"/>
              </w:rPr>
              <w:br/>
              <w:t>60 Honour Avenue, Wyndham Vale</w:t>
            </w:r>
            <w:r w:rsidRPr="007C5F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B7C1375"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20345F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2A02C7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35D67DE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Blossom</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0A8513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43FBBF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C19B8B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1CEF65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2BCDC04D"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5F005B77" w14:textId="77777777" w:rsidTr="00B26719">
        <w:trPr>
          <w:trHeight w:val="441"/>
        </w:trPr>
        <w:tc>
          <w:tcPr>
            <w:tcW w:w="2325" w:type="dxa"/>
            <w:vMerge/>
            <w:tcBorders>
              <w:top w:val="nil"/>
              <w:left w:val="single" w:sz="12" w:space="0" w:color="auto"/>
              <w:bottom w:val="single" w:sz="12" w:space="0" w:color="auto"/>
              <w:right w:val="single" w:sz="12" w:space="0" w:color="auto"/>
            </w:tcBorders>
            <w:vAlign w:val="center"/>
            <w:hideMark/>
          </w:tcPr>
          <w:p w14:paraId="19066247"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4F4FA1D"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652BE67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035BC2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087FD1E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2AA3509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656D4D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C303A3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135F7FE"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5"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4E77A4F6"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45E00187" w14:textId="77777777" w:rsidTr="00B26719">
        <w:trPr>
          <w:trHeight w:val="441"/>
        </w:trPr>
        <w:tc>
          <w:tcPr>
            <w:tcW w:w="2325" w:type="dxa"/>
            <w:vMerge w:val="restart"/>
            <w:tcBorders>
              <w:top w:val="single" w:sz="12" w:space="0" w:color="auto"/>
              <w:left w:val="single" w:sz="12" w:space="0" w:color="auto"/>
              <w:bottom w:val="single" w:sz="12" w:space="0" w:color="auto"/>
              <w:right w:val="single" w:sz="12" w:space="0" w:color="auto"/>
            </w:tcBorders>
            <w:vAlign w:val="center"/>
            <w:hideMark/>
          </w:tcPr>
          <w:p w14:paraId="2BC1C5DD" w14:textId="170FA4D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Vista Way Kindergarten</w:t>
            </w:r>
            <w:r w:rsidRPr="007C5FDA">
              <w:rPr>
                <w:rFonts w:ascii="Calibri" w:eastAsia="Times New Roman" w:hAnsi="Calibri" w:cs="Calibri"/>
                <w:color w:val="000000"/>
                <w:sz w:val="16"/>
                <w:szCs w:val="16"/>
                <w:lang w:eastAsia="en-AU"/>
              </w:rPr>
              <w:br/>
              <w:t>7 Vista Way, Wyndham Vale</w:t>
            </w:r>
            <w:r w:rsidRPr="007C5F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3D07CC3"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304F17A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54A970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799137C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Kangaroo Paw</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31551F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3F54837"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3E052A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FCEACA6"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66C2450D"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r>
      <w:tr w:rsidR="004E1B3E" w:rsidRPr="00372970" w14:paraId="45FF0174" w14:textId="77777777" w:rsidTr="00B26719">
        <w:trPr>
          <w:trHeight w:val="441"/>
        </w:trPr>
        <w:tc>
          <w:tcPr>
            <w:tcW w:w="2325" w:type="dxa"/>
            <w:vMerge/>
            <w:tcBorders>
              <w:top w:val="nil"/>
              <w:left w:val="single" w:sz="12" w:space="0" w:color="auto"/>
              <w:bottom w:val="single" w:sz="12" w:space="0" w:color="auto"/>
              <w:right w:val="single" w:sz="12" w:space="0" w:color="auto"/>
            </w:tcBorders>
            <w:vAlign w:val="center"/>
            <w:hideMark/>
          </w:tcPr>
          <w:p w14:paraId="3DA770E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BA35E74"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256B70BE"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5D0F26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5BEF466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056CF57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011054F"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8057AF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354A683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028BBDD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1F56E9" w:rsidRPr="00372970" w14:paraId="5CC60BD4" w14:textId="77777777" w:rsidTr="004664F9">
        <w:trPr>
          <w:trHeight w:val="285"/>
        </w:trPr>
        <w:tc>
          <w:tcPr>
            <w:tcW w:w="2325"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62E78DE4" w14:textId="4E329F5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Wyndham Vale Primary School Kindergarten</w:t>
            </w:r>
            <w:r w:rsidRPr="007C5FDA">
              <w:rPr>
                <w:rFonts w:ascii="Calibri" w:eastAsia="Times New Roman" w:hAnsi="Calibri" w:cs="Calibri"/>
                <w:color w:val="000000"/>
                <w:sz w:val="16"/>
                <w:szCs w:val="16"/>
                <w:lang w:eastAsia="en-AU"/>
              </w:rPr>
              <w:br/>
              <w:t>85 Ribblesdale Avenue, Wyndham Vale</w:t>
            </w:r>
            <w:r w:rsidRPr="007C5FDA">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83B50FF" w14:textId="1CAC1DFD"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69F396D" w14:textId="3761154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656AEEED" w14:textId="17CC442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525CDC41" w14:textId="61A7FB6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Rosella</w:t>
            </w:r>
          </w:p>
        </w:tc>
        <w:tc>
          <w:tcPr>
            <w:tcW w:w="108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F7A8181" w14:textId="770DE74B"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9C70E2D" w14:textId="217B4098"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477A5CB" w14:textId="45F4F043"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D204799" w14:textId="2CBCA35D"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2A676CCF" w14:textId="6E65549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r>
      <w:tr w:rsidR="001F56E9" w:rsidRPr="00372970" w14:paraId="5FAF9E64"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34C09A8F"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F631EB" w14:textId="6568F103"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EE5F9A3" w14:textId="50F2AD6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7A69FF5" w14:textId="54FC832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E534741" w14:textId="789412A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BE16CDF" w14:textId="5DE5F6A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1A5BD6" w14:textId="164AF1C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841FCC1" w14:textId="63BEAD39"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68A540D" w14:textId="4C1EE823"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3C74BB2" w14:textId="4F71C68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1F56E9" w:rsidRPr="00372970" w14:paraId="21DDBB2A" w14:textId="77777777" w:rsidTr="004664F9">
        <w:trPr>
          <w:trHeight w:val="293"/>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6F5C3B0A"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4051F13C" w14:textId="588D7BC6"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2A0555A" w14:textId="0B1985E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F72D44" w14:textId="4C10DCE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4908628" w14:textId="59897AD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777A17F" w14:textId="5B5E1114"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37B4D5E" w14:textId="2C5F1E38"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53ECE2" w14:textId="07531919"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AB37CDB" w14:textId="24A0E94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2C9C6D5" w14:textId="33AB6DB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bl>
    <w:p w14:paraId="2F8FBCF8" w14:textId="099FB3EF" w:rsidR="00FE26BC" w:rsidRDefault="00B26719" w:rsidP="00B26719">
      <w:pPr>
        <w:pStyle w:val="Heading1"/>
        <w:jc w:val="center"/>
      </w:pPr>
      <w:r w:rsidRPr="00700C75">
        <w:rPr>
          <w:color w:val="1C3152" w:themeColor="text2" w:themeShade="BF"/>
          <w:sz w:val="44"/>
          <w:szCs w:val="44"/>
        </w:rPr>
        <w:t>2026 KINDERGARTEN TIMETABLE</w:t>
      </w:r>
      <w:r w:rsidR="00FE26BC" w:rsidRPr="001319E5">
        <w:rPr>
          <w:noProof/>
        </w:rPr>
        <mc:AlternateContent>
          <mc:Choice Requires="wpg">
            <w:drawing>
              <wp:anchor distT="0" distB="360045" distL="114300" distR="114300" simplePos="0" relativeHeight="251713536" behindDoc="0" locked="1" layoutInCell="1" allowOverlap="1" wp14:anchorId="3B10BBCF" wp14:editId="4EC69916">
                <wp:simplePos x="0" y="0"/>
                <wp:positionH relativeFrom="page">
                  <wp:align>right</wp:align>
                </wp:positionH>
                <wp:positionV relativeFrom="page">
                  <wp:align>top</wp:align>
                </wp:positionV>
                <wp:extent cx="7559675" cy="1310005"/>
                <wp:effectExtent l="0" t="0" r="3175" b="4445"/>
                <wp:wrapTopAndBottom/>
                <wp:docPr id="361978476"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25011058" name="Freeform: Shape 125011058"/>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376468" name="Freeform: Shape 136376468"/>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47417640" name="Graphic 11"/>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A47740" id="Group 452" o:spid="_x0000_s1026" style="position:absolute;margin-left:544.05pt;margin-top:0;width:595.25pt;height:103.15pt;z-index:251713536;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">
                <v:shape id="Freeform: Shape 125011058"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6376468"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">
                  <v:imagedata r:id="rId33" o:title=""/>
                </v:shape>
                <w10:wrap type="topAndBottom" anchorx="page" anchory="page"/>
                <w10:anchorlock/>
              </v:group>
            </w:pict>
          </mc:Fallback>
        </mc:AlternateContent>
      </w:r>
      <w:r w:rsidR="00FE26BC">
        <w:br w:type="page"/>
      </w:r>
    </w:p>
    <w:tbl>
      <w:tblPr>
        <w:tblStyle w:val="TableGrid"/>
        <w:tblW w:w="11482" w:type="dxa"/>
        <w:tblInd w:w="-5" w:type="dxa"/>
        <w:tblLayout w:type="fixed"/>
        <w:tblLook w:val="04A0" w:firstRow="1" w:lastRow="0" w:firstColumn="1" w:lastColumn="0" w:noHBand="0" w:noVBand="1"/>
      </w:tblPr>
      <w:tblGrid>
        <w:gridCol w:w="5709"/>
        <w:gridCol w:w="5773"/>
      </w:tblGrid>
      <w:tr w:rsidR="002C4CC6" w14:paraId="194D3AEF" w14:textId="77777777" w:rsidTr="007901B7">
        <w:trPr>
          <w:trHeight w:val="416"/>
        </w:trPr>
        <w:tc>
          <w:tcPr>
            <w:tcW w:w="11482" w:type="dxa"/>
            <w:gridSpan w:val="2"/>
            <w:tcBorders>
              <w:bottom w:val="single" w:sz="4" w:space="0" w:color="BFBFBF" w:themeColor="background2" w:themeShade="BF"/>
            </w:tcBorders>
            <w:shd w:val="clear" w:color="auto" w:fill="1C3152" w:themeFill="text2" w:themeFillShade="BF"/>
            <w:vAlign w:val="center"/>
          </w:tcPr>
          <w:p w14:paraId="36F96966" w14:textId="5CF88062" w:rsidR="002C4CC6" w:rsidRDefault="002C4CC6" w:rsidP="007901B7">
            <w:pPr>
              <w:tabs>
                <w:tab w:val="left" w:pos="1710"/>
              </w:tabs>
              <w:spacing w:before="60" w:after="120"/>
            </w:pPr>
            <w:r w:rsidRPr="00AF6CD7">
              <w:rPr>
                <w:rFonts w:cstheme="minorHAnsi"/>
                <w:b/>
                <w:color w:val="FFFFFF" w:themeColor="background1"/>
              </w:rPr>
              <w:lastRenderedPageBreak/>
              <w:t>PRIVACY NOTIFICATION</w:t>
            </w:r>
          </w:p>
        </w:tc>
      </w:tr>
      <w:tr w:rsidR="002C4CC6" w:rsidRPr="00B10ACB" w14:paraId="4CC798D1" w14:textId="77777777" w:rsidTr="0039706A">
        <w:trPr>
          <w:trHeight w:val="483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tcPr>
          <w:p w14:paraId="780757FE" w14:textId="2D5C6682" w:rsidR="002C4CC6" w:rsidRPr="00B10ACB" w:rsidRDefault="002C4CC6" w:rsidP="00336832">
            <w:pPr>
              <w:spacing w:before="60" w:line="360" w:lineRule="auto"/>
            </w:pPr>
            <w:r w:rsidRPr="00C809BF">
              <w:t xml:space="preserve">Wyndham City Council is bound by the </w:t>
            </w:r>
            <w:r w:rsidRPr="00C809BF">
              <w:rPr>
                <w:i/>
              </w:rPr>
              <w:t>Privacy and Data Protection Act</w:t>
            </w:r>
            <w:r w:rsidRPr="00C809BF">
              <w:t xml:space="preserve"> 2014 and the </w:t>
            </w:r>
            <w:r w:rsidRPr="00C809BF">
              <w:rPr>
                <w:i/>
              </w:rPr>
              <w:t>Health Records Act</w:t>
            </w:r>
            <w:r w:rsidRPr="00C809BF">
              <w:t xml:space="preserve"> 2001.  Your consent is required for the collection and use of your personal and/or health information and that of your child. The personal and health information requested on this form is being collected by Council for the purpose of planning and delivering proper health and developmental care and education services to your child while obtaining and/or attending Wyndham services (which includes MCH, Kindergarten, PFSO Services). The information will be used by Council, and it may be shared with Educators, early intervention, health and welfare service providers for the purposes mentioned. Your information will be stored in Council’s Customer Database and used to identify you when communicating with Council and for Council to deliver services and information to you. The information will only be disclosed to other persons or agencies if consented to by both parents; or the authorised parent/guardian; or as permitted by law. For further information on how your personal and health information will be handled, see Council’s Privacy Policy on its website. Authorised parents and guardians may apply for access and/or amendment of the information. Requests for access and/or amendment of the information should be made in writing to Council’s Privacy Officer.</w:t>
            </w:r>
          </w:p>
        </w:tc>
      </w:tr>
      <w:tr w:rsidR="002C4CC6" w14:paraId="17C202A2" w14:textId="77777777" w:rsidTr="007901B7">
        <w:trPr>
          <w:trHeight w:val="449"/>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1C3152" w:themeFill="text2" w:themeFillShade="BF"/>
            <w:vAlign w:val="center"/>
          </w:tcPr>
          <w:p w14:paraId="203E7959" w14:textId="77777777" w:rsidR="002C4CC6" w:rsidRDefault="002C4CC6" w:rsidP="007901B7">
            <w:pPr>
              <w:spacing w:before="60" w:after="120"/>
            </w:pPr>
            <w:r w:rsidRPr="00AF6CD7">
              <w:rPr>
                <w:rFonts w:cstheme="minorHAnsi"/>
                <w:b/>
                <w:color w:val="FFFFFF" w:themeColor="background1"/>
              </w:rPr>
              <w:t>AUTHORISATIONS</w:t>
            </w:r>
          </w:p>
        </w:tc>
      </w:tr>
      <w:tr w:rsidR="002C4CC6" w:rsidRPr="00C809BF" w14:paraId="55BC88D3" w14:textId="77777777" w:rsidTr="0039706A">
        <w:trPr>
          <w:trHeight w:val="853"/>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tcPr>
          <w:p w14:paraId="08EBB647" w14:textId="337C6875" w:rsidR="002C4CC6" w:rsidRPr="00C809BF" w:rsidRDefault="002C4CC6" w:rsidP="00336832">
            <w:pPr>
              <w:spacing w:before="60" w:line="360" w:lineRule="auto"/>
            </w:pPr>
            <w:r w:rsidRPr="00C809BF">
              <w:rPr>
                <w:rFonts w:cstheme="minorHAnsi"/>
              </w:rPr>
              <w:t xml:space="preserve">I/We declare that information contained in this registration form is true and correct and will undertake to immediately inform </w:t>
            </w:r>
            <w:r w:rsidR="002C69BE">
              <w:rPr>
                <w:rFonts w:cstheme="minorHAnsi"/>
              </w:rPr>
              <w:t>Child and Family Support</w:t>
            </w:r>
            <w:r w:rsidRPr="00C809BF">
              <w:rPr>
                <w:rFonts w:cstheme="minorHAnsi"/>
              </w:rPr>
              <w:t xml:space="preserve"> in the event of any change to the information. I consent to the collection and use of personal and health information on this form as outlined above in the Privacy Notification section. </w:t>
            </w:r>
          </w:p>
        </w:tc>
      </w:tr>
      <w:tr w:rsidR="002C4CC6" w:rsidRPr="00C809BF" w14:paraId="0EA58684" w14:textId="77777777" w:rsidTr="0039706A">
        <w:trPr>
          <w:trHeight w:val="37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vAlign w:val="center"/>
          </w:tcPr>
          <w:p w14:paraId="3CD9E7FC" w14:textId="77777777" w:rsidR="002C4CC6" w:rsidRPr="00B8014B" w:rsidRDefault="002C4CC6" w:rsidP="00D96BCA">
            <w:pPr>
              <w:rPr>
                <w:rFonts w:cstheme="minorHAnsi"/>
                <w:b/>
                <w:bCs/>
              </w:rPr>
            </w:pPr>
            <w:r w:rsidRPr="00B8014B">
              <w:rPr>
                <w:b/>
                <w:bCs/>
              </w:rPr>
              <w:t>Parent / Legal Guardian 1 Name:</w:t>
            </w:r>
          </w:p>
        </w:tc>
      </w:tr>
      <w:tr w:rsidR="002C4CC6" w:rsidRPr="00C809BF" w14:paraId="2D1B6877" w14:textId="77777777" w:rsidTr="0039706A">
        <w:trPr>
          <w:trHeight w:val="374"/>
        </w:trPr>
        <w:tc>
          <w:tcPr>
            <w:tcW w:w="5709"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1" w:themeShade="BF"/>
            </w:tcBorders>
            <w:vAlign w:val="center"/>
          </w:tcPr>
          <w:p w14:paraId="7F2632DE" w14:textId="77777777" w:rsidR="002C4CC6" w:rsidRPr="00C809BF" w:rsidRDefault="002C4CC6" w:rsidP="00B8014B">
            <w:pPr>
              <w:spacing w:before="120" w:after="120"/>
              <w:rPr>
                <w:rFonts w:cstheme="minorHAnsi"/>
              </w:rPr>
            </w:pPr>
            <w:r w:rsidRPr="00C809BF">
              <w:t>Signature:</w:t>
            </w:r>
          </w:p>
        </w:tc>
        <w:tc>
          <w:tcPr>
            <w:tcW w:w="5773" w:type="dxa"/>
            <w:tcBorders>
              <w:top w:val="single" w:sz="4" w:space="0" w:color="BFBFBF" w:themeColor="background2" w:themeShade="BF"/>
              <w:left w:val="single" w:sz="4" w:space="0" w:color="BFBFBF" w:themeColor="background1" w:themeShade="BF"/>
              <w:bottom w:val="single" w:sz="4" w:space="0" w:color="BFBFBF" w:themeColor="background2" w:themeShade="BF"/>
              <w:right w:val="single" w:sz="4" w:space="0" w:color="BFBFBF" w:themeColor="background2" w:themeShade="BF"/>
            </w:tcBorders>
            <w:vAlign w:val="center"/>
          </w:tcPr>
          <w:p w14:paraId="777A6256" w14:textId="77777777" w:rsidR="002C4CC6" w:rsidRPr="00C809BF" w:rsidRDefault="002C4CC6" w:rsidP="00D96BCA">
            <w:pPr>
              <w:rPr>
                <w:rFonts w:cstheme="minorHAnsi"/>
              </w:rPr>
            </w:pPr>
            <w:r w:rsidRPr="00C809BF">
              <w:t>Date:                     /                    /</w:t>
            </w:r>
          </w:p>
        </w:tc>
      </w:tr>
      <w:tr w:rsidR="002C4CC6" w:rsidRPr="00C809BF" w14:paraId="411443DE" w14:textId="77777777" w:rsidTr="0039706A">
        <w:trPr>
          <w:trHeight w:val="37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vAlign w:val="center"/>
          </w:tcPr>
          <w:p w14:paraId="0F837460" w14:textId="77777777" w:rsidR="002C4CC6" w:rsidRPr="00B8014B" w:rsidRDefault="002C4CC6" w:rsidP="00D96BCA">
            <w:pPr>
              <w:rPr>
                <w:rFonts w:cstheme="minorHAnsi"/>
                <w:b/>
                <w:bCs/>
              </w:rPr>
            </w:pPr>
            <w:r w:rsidRPr="00B8014B">
              <w:rPr>
                <w:b/>
                <w:bCs/>
              </w:rPr>
              <w:t>Parent / Legal Guardian 2 Name:</w:t>
            </w:r>
          </w:p>
        </w:tc>
      </w:tr>
      <w:tr w:rsidR="002C4CC6" w:rsidRPr="00C809BF" w14:paraId="5C32791C" w14:textId="77777777" w:rsidTr="0039706A">
        <w:trPr>
          <w:trHeight w:val="374"/>
        </w:trPr>
        <w:tc>
          <w:tcPr>
            <w:tcW w:w="5709"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1" w:themeShade="BF"/>
            </w:tcBorders>
            <w:vAlign w:val="center"/>
          </w:tcPr>
          <w:p w14:paraId="417C6FF1" w14:textId="77777777" w:rsidR="002C4CC6" w:rsidRPr="00C809BF" w:rsidRDefault="002C4CC6" w:rsidP="00B8014B">
            <w:pPr>
              <w:spacing w:before="120" w:after="120"/>
              <w:rPr>
                <w:rFonts w:cstheme="minorHAnsi"/>
              </w:rPr>
            </w:pPr>
            <w:r w:rsidRPr="00C809BF">
              <w:t>Signature:</w:t>
            </w:r>
          </w:p>
        </w:tc>
        <w:tc>
          <w:tcPr>
            <w:tcW w:w="5773" w:type="dxa"/>
            <w:tcBorders>
              <w:top w:val="single" w:sz="4" w:space="0" w:color="BFBFBF" w:themeColor="background2" w:themeShade="BF"/>
              <w:left w:val="single" w:sz="4" w:space="0" w:color="BFBFBF" w:themeColor="background1" w:themeShade="BF"/>
              <w:bottom w:val="single" w:sz="4" w:space="0" w:color="BFBFBF" w:themeColor="background2" w:themeShade="BF"/>
              <w:right w:val="single" w:sz="4" w:space="0" w:color="BFBFBF" w:themeColor="background2" w:themeShade="BF"/>
            </w:tcBorders>
            <w:vAlign w:val="center"/>
          </w:tcPr>
          <w:p w14:paraId="5DDF57A7" w14:textId="77777777" w:rsidR="002C4CC6" w:rsidRPr="00C809BF" w:rsidRDefault="002C4CC6" w:rsidP="00D96BCA">
            <w:pPr>
              <w:rPr>
                <w:rFonts w:cstheme="minorHAnsi"/>
              </w:rPr>
            </w:pPr>
            <w:r w:rsidRPr="00C809BF">
              <w:t>Date:                     /                    /</w:t>
            </w:r>
          </w:p>
        </w:tc>
      </w:tr>
    </w:tbl>
    <w:p w14:paraId="44F9D0FD" w14:textId="054CC56C" w:rsidR="002128F2" w:rsidRDefault="002128F2" w:rsidP="000177C6">
      <w:pPr>
        <w:tabs>
          <w:tab w:val="left" w:pos="2025"/>
        </w:tabs>
      </w:pPr>
    </w:p>
    <w:p w14:paraId="7BC6663A" w14:textId="46D514DF" w:rsidR="000A7490" w:rsidRPr="00E54EEC" w:rsidRDefault="006F2AEA" w:rsidP="00751843">
      <w:r w:rsidRPr="001319E5">
        <w:rPr>
          <w:noProof/>
        </w:rPr>
        <mc:AlternateContent>
          <mc:Choice Requires="wpg">
            <w:drawing>
              <wp:anchor distT="0" distB="360045" distL="114300" distR="114300" simplePos="0" relativeHeight="251677696" behindDoc="0" locked="1" layoutInCell="1" allowOverlap="1" wp14:anchorId="5BDB6443" wp14:editId="625B48C5">
                <wp:simplePos x="0" y="0"/>
                <wp:positionH relativeFrom="page">
                  <wp:align>right</wp:align>
                </wp:positionH>
                <wp:positionV relativeFrom="page">
                  <wp:posOffset>8255</wp:posOffset>
                </wp:positionV>
                <wp:extent cx="7559675" cy="1310005"/>
                <wp:effectExtent l="0" t="0" r="3175" b="4445"/>
                <wp:wrapTopAndBottom/>
                <wp:docPr id="1849791446"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496086423" name="Freeform: Shape 1496086423"/>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2660877" name="Freeform: Shape 902660877"/>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4791637" name="Graphic 11"/>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78439D" id="Group 452" o:spid="_x0000_s1026" style="position:absolute;margin-left:544.05pt;margin-top:.65pt;width:595.25pt;height:103.15pt;z-index:251677696;mso-wrap-distance-bottom:28.35pt;mso-position-horizontal:right;mso-position-horizontal-relative:page;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8u7I+r4BAHL/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">
                <v:shape id="Freeform: Shape 1496086423"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902660877"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">
                  <v:imagedata r:id="rId36" o:title=""/>
                </v:shape>
                <w10:wrap type="topAndBottom" anchorx="page" anchory="page"/>
                <w10:anchorlock/>
              </v:group>
            </w:pict>
          </mc:Fallback>
        </mc:AlternateContent>
      </w:r>
    </w:p>
    <w:sectPr w:rsidR="000A7490" w:rsidRPr="00E54EEC" w:rsidSect="007B4667">
      <w:footerReference w:type="default" r:id="rId37"/>
      <w:headerReference w:type="first" r:id="rId38"/>
      <w:footerReference w:type="first" r:id="rId39"/>
      <w:pgSz w:w="11906" w:h="16838" w:code="9"/>
      <w:pgMar w:top="-284" w:right="238" w:bottom="567" w:left="238"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1D8D5" w14:textId="77777777" w:rsidR="004D7C8D" w:rsidRDefault="004D7C8D" w:rsidP="003C7941">
      <w:r>
        <w:separator/>
      </w:r>
    </w:p>
    <w:p w14:paraId="6018356C" w14:textId="77777777" w:rsidR="004D7C8D" w:rsidRDefault="004D7C8D"/>
  </w:endnote>
  <w:endnote w:type="continuationSeparator" w:id="0">
    <w:p w14:paraId="263BF137" w14:textId="77777777" w:rsidR="004D7C8D" w:rsidRDefault="004D7C8D" w:rsidP="003C7941">
      <w:r>
        <w:continuationSeparator/>
      </w:r>
    </w:p>
    <w:p w14:paraId="64A1989B" w14:textId="77777777" w:rsidR="004D7C8D" w:rsidRDefault="004D7C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BB976" w14:textId="6DC33919" w:rsidR="00174048" w:rsidRDefault="00803E3D" w:rsidP="002F2EA0">
    <w:pPr>
      <w:pStyle w:val="Footer"/>
    </w:pPr>
    <w:r>
      <w:t>Wyndham City</w:t>
    </w:r>
    <w:r w:rsidR="006D586C">
      <w:t xml:space="preserve"> </w:t>
    </w:r>
    <w:r w:rsidR="006927D5">
      <w:t>–</w:t>
    </w:r>
    <w:r w:rsidR="006D586C">
      <w:t xml:space="preserve"> </w:t>
    </w:r>
    <w:r w:rsidR="006927D5">
      <w:t xml:space="preserve">Updated on </w:t>
    </w:r>
    <w:r w:rsidR="00AB2E54">
      <w:fldChar w:fldCharType="begin"/>
    </w:r>
    <w:r w:rsidR="00AB2E54">
      <w:instrText xml:space="preserve"> DATE \@ "d MMMM yyyy" </w:instrText>
    </w:r>
    <w:r w:rsidR="00AB2E54">
      <w:fldChar w:fldCharType="separate"/>
    </w:r>
    <w:r w:rsidR="00FE3C33">
      <w:rPr>
        <w:noProof/>
      </w:rPr>
      <w:t>30 January 2026</w:t>
    </w:r>
    <w:r w:rsidR="00AB2E54">
      <w:fldChar w:fldCharType="end"/>
    </w:r>
    <w:r w:rsidR="00CD39FD">
      <w:tab/>
    </w:r>
    <w:r>
      <w:tab/>
    </w:r>
    <w:r>
      <w:fldChar w:fldCharType="begin"/>
    </w:r>
    <w:r>
      <w:instrText>PAGE   \* MERGEFORMAT</w:instrText>
    </w:r>
    <w:r>
      <w:fldChar w:fldCharType="separate"/>
    </w:r>
    <w:r>
      <w:rPr>
        <w:lang w:val="en-GB"/>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F6C6E" w14:textId="7BBCE94D" w:rsidR="00E6184A" w:rsidRPr="00E6184A" w:rsidRDefault="00E6184A" w:rsidP="003C39A9">
    <w:pPr>
      <w:pStyle w:val="Footer"/>
    </w:pPr>
    <w:r>
      <w:t>Wyndham City</w:t>
    </w:r>
    <w:r w:rsidR="00F736F6">
      <w:t xml:space="preserve"> </w:t>
    </w:r>
    <w:r w:rsidR="006927D5">
      <w:t>–</w:t>
    </w:r>
    <w:r w:rsidR="00F736F6">
      <w:t xml:space="preserve"> </w:t>
    </w:r>
    <w:r w:rsidR="006927D5">
      <w:t xml:space="preserve">Updated on </w:t>
    </w:r>
    <w:r w:rsidR="00CF4E07">
      <w:fldChar w:fldCharType="begin"/>
    </w:r>
    <w:r w:rsidR="00CF4E07">
      <w:instrText xml:space="preserve"> DATE \@ "d MMMM yyyy" </w:instrText>
    </w:r>
    <w:r w:rsidR="00CF4E07">
      <w:fldChar w:fldCharType="separate"/>
    </w:r>
    <w:r w:rsidR="00FE3C33">
      <w:rPr>
        <w:noProof/>
      </w:rPr>
      <w:t>30 January 2026</w:t>
    </w:r>
    <w:r w:rsidR="00CF4E07">
      <w:fldChar w:fldCharType="end"/>
    </w:r>
    <w:r w:rsidR="00CD39FD">
      <w:tab/>
    </w:r>
    <w:r>
      <w:tab/>
    </w:r>
    <w:r w:rsidR="00D96F67">
      <w:t xml:space="preserve">   </w:t>
    </w: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4D273" w14:textId="77777777" w:rsidR="004D7C8D" w:rsidRDefault="004D7C8D" w:rsidP="003C7941">
      <w:r>
        <w:separator/>
      </w:r>
    </w:p>
    <w:p w14:paraId="184A3EF3" w14:textId="77777777" w:rsidR="004D7C8D" w:rsidRDefault="004D7C8D"/>
  </w:footnote>
  <w:footnote w:type="continuationSeparator" w:id="0">
    <w:p w14:paraId="6DC6ED99" w14:textId="77777777" w:rsidR="004D7C8D" w:rsidRDefault="004D7C8D" w:rsidP="003C7941">
      <w:r>
        <w:continuationSeparator/>
      </w:r>
    </w:p>
    <w:p w14:paraId="0395F15C" w14:textId="77777777" w:rsidR="004D7C8D" w:rsidRDefault="004D7C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B2347" w14:textId="77777777" w:rsidR="003C39A9" w:rsidRDefault="008C1693">
    <w:pPr>
      <w:pStyle w:val="Header"/>
    </w:pPr>
    <w:r w:rsidRPr="001319E5">
      <w:rPr>
        <w:noProof/>
      </w:rPr>
      <mc:AlternateContent>
        <mc:Choice Requires="wpg">
          <w:drawing>
            <wp:anchor distT="0" distB="360045" distL="114300" distR="114300" simplePos="0" relativeHeight="251661312" behindDoc="0" locked="1" layoutInCell="1" allowOverlap="1" wp14:anchorId="30E31979" wp14:editId="231658EC">
              <wp:simplePos x="0" y="0"/>
              <wp:positionH relativeFrom="page">
                <wp:posOffset>-5715</wp:posOffset>
              </wp:positionH>
              <wp:positionV relativeFrom="page">
                <wp:posOffset>0</wp:posOffset>
              </wp:positionV>
              <wp:extent cx="7559040" cy="1433830"/>
              <wp:effectExtent l="0" t="0" r="3810" b="0"/>
              <wp:wrapTopAndBottom/>
              <wp:docPr id="453" name="Group 452">
                <a:extLst xmlns:a="http://schemas.openxmlformats.org/drawingml/2006/main">
                  <a:ext uri="{FF2B5EF4-FFF2-40B4-BE49-F238E27FC236}">
                    <a16:creationId xmlns:a16="http://schemas.microsoft.com/office/drawing/2014/main" id="{815088B6-7BAB-56DA-35D2-A7BE8E6BA79A}"/>
                  </a:ext>
                </a:extLst>
              </wp:docPr>
              <wp:cNvGraphicFramePr/>
              <a:graphic xmlns:a="http://schemas.openxmlformats.org/drawingml/2006/main">
                <a:graphicData uri="http://schemas.microsoft.com/office/word/2010/wordprocessingGroup">
                  <wpg:wgp>
                    <wpg:cNvGrpSpPr/>
                    <wpg:grpSpPr>
                      <a:xfrm>
                        <a:off x="0" y="0"/>
                        <a:ext cx="7559040" cy="1433830"/>
                        <a:chOff x="-5715" y="0"/>
                        <a:chExt cx="7559096" cy="1433828"/>
                      </a:xfrm>
                    </wpg:grpSpPr>
                    <wps:wsp>
                      <wps:cNvPr id="297095014" name="Freeform: Shape 297095014">
                        <a:extLst>
                          <a:ext uri="{FF2B5EF4-FFF2-40B4-BE49-F238E27FC236}">
                            <a16:creationId xmlns:a16="http://schemas.microsoft.com/office/drawing/2014/main" id="{2F66A47B-E311-0CFC-DEBC-DE949308742E}"/>
                          </a:ext>
                        </a:extLst>
                      </wps:cNvPr>
                      <wps:cNvSpPr/>
                      <wps:spPr>
                        <a:xfrm>
                          <a:off x="-5715" y="291604"/>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3735036" name="Freeform: Shape 1143735036">
                        <a:extLst>
                          <a:ext uri="{FF2B5EF4-FFF2-40B4-BE49-F238E27FC236}">
                            <a16:creationId xmlns:a16="http://schemas.microsoft.com/office/drawing/2014/main" id="{6C1173D9-B8C6-8961-D184-D1ABA175F7D1}"/>
                          </a:ext>
                        </a:extLst>
                      </wps:cNvPr>
                      <wps:cNvSpPr/>
                      <wps:spPr>
                        <a:xfrm>
                          <a:off x="3175" y="0"/>
                          <a:ext cx="7550151" cy="1333498"/>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083416" name="Graphic 11">
                          <a:extLst>
                            <a:ext uri="{FF2B5EF4-FFF2-40B4-BE49-F238E27FC236}">
                              <a16:creationId xmlns:a16="http://schemas.microsoft.com/office/drawing/2014/main" id="{DBAA8B93-3677-1D7C-D799-A4686E276BD7}"/>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A25480" id="Group 452" o:spid="_x0000_s1026" style="position:absolute;margin-left:-.45pt;margin-top:0;width:595.2pt;height:112.9pt;z-index:251661312;mso-wrap-distance-bottom:28.35pt;mso-position-horizontal-relative:page;mso-position-vertical-relative:page;mso-width-relative:margin;mso-height-relative:margin" coordorigin="-57" coordsize="75590,1433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">
              <v:shape id="Freeform: Shape 297095014" o:spid="_x0000_s1027" style="position:absolute;left:-57;top:2916;width:75590;height:11422;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143735036" o:spid="_x0000_s1028" style="position:absolute;left:31;width:75502;height:13334;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0151,0;7550151,1210256;7471264,1220242;7187420,1255406;6902688,1280019;6617828,1304493;6329673,1319261;6040755,1331498;5748413,1332622;5455184,1330091;5158911,1314338;5010774,1306180;4862130,1291272;4564843,1260047;3978890,1168484;2887651,963414;2631964,925017;2504626,906591;2378430,893792;2126040,868755;1873143,855394;1746693,848503;1619230,847940;1364304,846815;850263,865521;0,943723"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">
                <v:imagedata r:id="rId3" o:title=""/>
              </v:shape>
              <w10:wrap type="topAndBottom"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4D63D35"/>
    <w:multiLevelType w:val="hybridMultilevel"/>
    <w:tmpl w:val="D22A26D4"/>
    <w:lvl w:ilvl="0" w:tplc="80F48C1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07A5B99"/>
    <w:multiLevelType w:val="hybridMultilevel"/>
    <w:tmpl w:val="841CA500"/>
    <w:lvl w:ilvl="0" w:tplc="B0B8311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2D53ED"/>
    <w:multiLevelType w:val="multilevel"/>
    <w:tmpl w:val="97DAEA0E"/>
    <w:numStyleLink w:val="Numbering"/>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AEC06B1"/>
    <w:multiLevelType w:val="hybridMultilevel"/>
    <w:tmpl w:val="D71033F0"/>
    <w:lvl w:ilvl="0" w:tplc="4468B2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D322B09"/>
    <w:multiLevelType w:val="multilevel"/>
    <w:tmpl w:val="97DAEA0E"/>
    <w:numStyleLink w:val="Numbering"/>
  </w:abstractNum>
  <w:abstractNum w:abstractNumId="21" w15:restartNumberingAfterBreak="0">
    <w:nsid w:val="255442C5"/>
    <w:multiLevelType w:val="hybridMultilevel"/>
    <w:tmpl w:val="A9164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E9618C"/>
    <w:multiLevelType w:val="hybridMultilevel"/>
    <w:tmpl w:val="D27A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1F1D0F"/>
    <w:multiLevelType w:val="multilevel"/>
    <w:tmpl w:val="1646C884"/>
    <w:numStyleLink w:val="Bullets"/>
  </w:abstractNum>
  <w:abstractNum w:abstractNumId="24" w15:restartNumberingAfterBreak="0">
    <w:nsid w:val="41397427"/>
    <w:multiLevelType w:val="multilevel"/>
    <w:tmpl w:val="97DAEA0E"/>
    <w:numStyleLink w:val="Numbering"/>
  </w:abstractNum>
  <w:abstractNum w:abstractNumId="25" w15:restartNumberingAfterBreak="0">
    <w:nsid w:val="41E53EBF"/>
    <w:multiLevelType w:val="hybridMultilevel"/>
    <w:tmpl w:val="75F83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4E7F1CD0"/>
    <w:multiLevelType w:val="multilevel"/>
    <w:tmpl w:val="97DAEA0E"/>
    <w:numStyleLink w:val="Numbering"/>
  </w:abstractNum>
  <w:abstractNum w:abstractNumId="28" w15:restartNumberingAfterBreak="0">
    <w:nsid w:val="58B73D84"/>
    <w:multiLevelType w:val="multilevel"/>
    <w:tmpl w:val="50041352"/>
    <w:numStyleLink w:val="ListHeadings"/>
  </w:abstractNum>
  <w:abstractNum w:abstractNumId="29" w15:restartNumberingAfterBreak="0">
    <w:nsid w:val="596A0C8C"/>
    <w:multiLevelType w:val="multilevel"/>
    <w:tmpl w:val="97DAEA0E"/>
    <w:numStyleLink w:val="Numbering"/>
  </w:abstractNum>
  <w:abstractNum w:abstractNumId="30" w15:restartNumberingAfterBreak="0">
    <w:nsid w:val="5B546204"/>
    <w:multiLevelType w:val="hybridMultilevel"/>
    <w:tmpl w:val="E1E23E42"/>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360" w:hanging="360"/>
      </w:pPr>
      <w:rPr>
        <w:rFonts w:ascii="Wingdings" w:hAnsi="Wingdings" w:hint="default"/>
      </w:rPr>
    </w:lvl>
    <w:lvl w:ilvl="3" w:tplc="0C090001">
      <w:start w:val="1"/>
      <w:numFmt w:val="bullet"/>
      <w:lvlText w:val=""/>
      <w:lvlJc w:val="left"/>
      <w:pPr>
        <w:ind w:left="360" w:hanging="360"/>
      </w:pPr>
      <w:rPr>
        <w:rFonts w:ascii="Symbol" w:hAnsi="Symbol" w:hint="default"/>
      </w:rPr>
    </w:lvl>
    <w:lvl w:ilvl="4" w:tplc="0C090003" w:tentative="1">
      <w:start w:val="1"/>
      <w:numFmt w:val="bullet"/>
      <w:lvlText w:val="o"/>
      <w:lvlJc w:val="left"/>
      <w:pPr>
        <w:ind w:left="1080" w:hanging="360"/>
      </w:pPr>
      <w:rPr>
        <w:rFonts w:ascii="Courier New" w:hAnsi="Courier New" w:cs="Courier New" w:hint="default"/>
      </w:rPr>
    </w:lvl>
    <w:lvl w:ilvl="5" w:tplc="0C090005" w:tentative="1">
      <w:start w:val="1"/>
      <w:numFmt w:val="bullet"/>
      <w:lvlText w:val=""/>
      <w:lvlJc w:val="left"/>
      <w:pPr>
        <w:ind w:left="1800" w:hanging="360"/>
      </w:pPr>
      <w:rPr>
        <w:rFonts w:ascii="Wingdings" w:hAnsi="Wingdings" w:hint="default"/>
      </w:rPr>
    </w:lvl>
    <w:lvl w:ilvl="6" w:tplc="0C090001" w:tentative="1">
      <w:start w:val="1"/>
      <w:numFmt w:val="bullet"/>
      <w:lvlText w:val=""/>
      <w:lvlJc w:val="left"/>
      <w:pPr>
        <w:ind w:left="2520" w:hanging="360"/>
      </w:pPr>
      <w:rPr>
        <w:rFonts w:ascii="Symbol" w:hAnsi="Symbol" w:hint="default"/>
      </w:rPr>
    </w:lvl>
    <w:lvl w:ilvl="7" w:tplc="0C090003" w:tentative="1">
      <w:start w:val="1"/>
      <w:numFmt w:val="bullet"/>
      <w:lvlText w:val="o"/>
      <w:lvlJc w:val="left"/>
      <w:pPr>
        <w:ind w:left="3240" w:hanging="360"/>
      </w:pPr>
      <w:rPr>
        <w:rFonts w:ascii="Courier New" w:hAnsi="Courier New" w:cs="Courier New" w:hint="default"/>
      </w:rPr>
    </w:lvl>
    <w:lvl w:ilvl="8" w:tplc="0C090005" w:tentative="1">
      <w:start w:val="1"/>
      <w:numFmt w:val="bullet"/>
      <w:lvlText w:val=""/>
      <w:lvlJc w:val="left"/>
      <w:pPr>
        <w:ind w:left="3960" w:hanging="360"/>
      </w:pPr>
      <w:rPr>
        <w:rFonts w:ascii="Wingdings" w:hAnsi="Wingdings" w:hint="default"/>
      </w:rPr>
    </w:lvl>
  </w:abstractNum>
  <w:abstractNum w:abstractNumId="31"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643520E2"/>
    <w:multiLevelType w:val="multilevel"/>
    <w:tmpl w:val="1646C884"/>
    <w:numStyleLink w:val="Bullets"/>
  </w:abstractNum>
  <w:abstractNum w:abstractNumId="33" w15:restartNumberingAfterBreak="0">
    <w:nsid w:val="660D51AD"/>
    <w:multiLevelType w:val="multilevel"/>
    <w:tmpl w:val="97DAEA0E"/>
    <w:numStyleLink w:val="Numbering"/>
  </w:abstractNum>
  <w:abstractNum w:abstractNumId="34"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1"/>
  </w:num>
  <w:num w:numId="12" w16cid:durableId="1261796759">
    <w:abstractNumId w:val="32"/>
  </w:num>
  <w:num w:numId="13" w16cid:durableId="1043405154">
    <w:abstractNumId w:val="23"/>
  </w:num>
  <w:num w:numId="14" w16cid:durableId="846598071">
    <w:abstractNumId w:val="15"/>
  </w:num>
  <w:num w:numId="15" w16cid:durableId="1311640227">
    <w:abstractNumId w:val="34"/>
  </w:num>
  <w:num w:numId="16" w16cid:durableId="881941196">
    <w:abstractNumId w:val="27"/>
  </w:num>
  <w:num w:numId="17" w16cid:durableId="533617442">
    <w:abstractNumId w:val="33"/>
  </w:num>
  <w:num w:numId="18" w16cid:durableId="250312982">
    <w:abstractNumId w:val="10"/>
  </w:num>
  <w:num w:numId="19" w16cid:durableId="385955825">
    <w:abstractNumId w:val="13"/>
  </w:num>
  <w:num w:numId="20" w16cid:durableId="1408189744">
    <w:abstractNumId w:val="24"/>
  </w:num>
  <w:num w:numId="21" w16cid:durableId="1370494809">
    <w:abstractNumId w:val="17"/>
  </w:num>
  <w:num w:numId="22" w16cid:durableId="659580476">
    <w:abstractNumId w:val="12"/>
  </w:num>
  <w:num w:numId="23" w16cid:durableId="2036539326">
    <w:abstractNumId w:val="14"/>
  </w:num>
  <w:num w:numId="24" w16cid:durableId="1303265532">
    <w:abstractNumId w:val="20"/>
  </w:num>
  <w:num w:numId="25" w16cid:durableId="1737582058">
    <w:abstractNumId w:val="29"/>
  </w:num>
  <w:num w:numId="26" w16cid:durableId="974717717">
    <w:abstractNumId w:val="28"/>
  </w:num>
  <w:num w:numId="27" w16cid:durableId="444039133">
    <w:abstractNumId w:val="18"/>
  </w:num>
  <w:num w:numId="28" w16cid:durableId="1536448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6"/>
  </w:num>
  <w:num w:numId="30" w16cid:durableId="1014188097">
    <w:abstractNumId w:val="21"/>
  </w:num>
  <w:num w:numId="31" w16cid:durableId="356463808">
    <w:abstractNumId w:val="30"/>
  </w:num>
  <w:num w:numId="32" w16cid:durableId="742794796">
    <w:abstractNumId w:val="25"/>
  </w:num>
  <w:num w:numId="33" w16cid:durableId="1307660013">
    <w:abstractNumId w:val="22"/>
  </w:num>
  <w:num w:numId="34" w16cid:durableId="1168596471">
    <w:abstractNumId w:val="19"/>
  </w:num>
  <w:num w:numId="35" w16cid:durableId="1830054370">
    <w:abstractNumId w:val="16"/>
  </w:num>
  <w:num w:numId="36" w16cid:durableId="7605663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B8F"/>
    <w:rsid w:val="00004AAD"/>
    <w:rsid w:val="00005939"/>
    <w:rsid w:val="00005CB0"/>
    <w:rsid w:val="0001542E"/>
    <w:rsid w:val="000177C6"/>
    <w:rsid w:val="00021FF6"/>
    <w:rsid w:val="00023015"/>
    <w:rsid w:val="00024D31"/>
    <w:rsid w:val="000300AF"/>
    <w:rsid w:val="00033499"/>
    <w:rsid w:val="00041377"/>
    <w:rsid w:val="00053D5F"/>
    <w:rsid w:val="000570C7"/>
    <w:rsid w:val="000611F3"/>
    <w:rsid w:val="00061D79"/>
    <w:rsid w:val="000724AE"/>
    <w:rsid w:val="000753CA"/>
    <w:rsid w:val="0008037D"/>
    <w:rsid w:val="00090845"/>
    <w:rsid w:val="000908A4"/>
    <w:rsid w:val="000A64D8"/>
    <w:rsid w:val="000A7490"/>
    <w:rsid w:val="000B48F0"/>
    <w:rsid w:val="000B497F"/>
    <w:rsid w:val="000B4F42"/>
    <w:rsid w:val="000D0236"/>
    <w:rsid w:val="000D476B"/>
    <w:rsid w:val="000D4BBB"/>
    <w:rsid w:val="000D7D82"/>
    <w:rsid w:val="000D7EE8"/>
    <w:rsid w:val="000E1074"/>
    <w:rsid w:val="000E352F"/>
    <w:rsid w:val="000F5BAE"/>
    <w:rsid w:val="000F7BEB"/>
    <w:rsid w:val="00106050"/>
    <w:rsid w:val="00106F4F"/>
    <w:rsid w:val="001122DD"/>
    <w:rsid w:val="00112E8F"/>
    <w:rsid w:val="00114A66"/>
    <w:rsid w:val="0011768A"/>
    <w:rsid w:val="00121409"/>
    <w:rsid w:val="00125141"/>
    <w:rsid w:val="001268BC"/>
    <w:rsid w:val="00130AEA"/>
    <w:rsid w:val="00141C61"/>
    <w:rsid w:val="001517B8"/>
    <w:rsid w:val="001528BF"/>
    <w:rsid w:val="00154A74"/>
    <w:rsid w:val="00163465"/>
    <w:rsid w:val="00174048"/>
    <w:rsid w:val="00180A18"/>
    <w:rsid w:val="00180BF7"/>
    <w:rsid w:val="001821C2"/>
    <w:rsid w:val="00185D26"/>
    <w:rsid w:val="00185E19"/>
    <w:rsid w:val="001A0D77"/>
    <w:rsid w:val="001A3A24"/>
    <w:rsid w:val="001A5586"/>
    <w:rsid w:val="001A60DE"/>
    <w:rsid w:val="001A6F8E"/>
    <w:rsid w:val="001B56F0"/>
    <w:rsid w:val="001C3631"/>
    <w:rsid w:val="001C501F"/>
    <w:rsid w:val="001C7835"/>
    <w:rsid w:val="001E29D8"/>
    <w:rsid w:val="001E2BD1"/>
    <w:rsid w:val="001E4C19"/>
    <w:rsid w:val="001E6C83"/>
    <w:rsid w:val="001E6EFF"/>
    <w:rsid w:val="001F1393"/>
    <w:rsid w:val="001F13C1"/>
    <w:rsid w:val="001F446D"/>
    <w:rsid w:val="001F56E9"/>
    <w:rsid w:val="001F6314"/>
    <w:rsid w:val="00200560"/>
    <w:rsid w:val="002068CA"/>
    <w:rsid w:val="00210DAF"/>
    <w:rsid w:val="002128F2"/>
    <w:rsid w:val="00212915"/>
    <w:rsid w:val="00220DFF"/>
    <w:rsid w:val="00221AB7"/>
    <w:rsid w:val="00240474"/>
    <w:rsid w:val="00245C0D"/>
    <w:rsid w:val="00246435"/>
    <w:rsid w:val="00246BCF"/>
    <w:rsid w:val="00250671"/>
    <w:rsid w:val="002536EF"/>
    <w:rsid w:val="00255ADA"/>
    <w:rsid w:val="00255BCF"/>
    <w:rsid w:val="00263D61"/>
    <w:rsid w:val="00266884"/>
    <w:rsid w:val="00267D29"/>
    <w:rsid w:val="00270834"/>
    <w:rsid w:val="00273F94"/>
    <w:rsid w:val="00275928"/>
    <w:rsid w:val="002814E6"/>
    <w:rsid w:val="00285A4C"/>
    <w:rsid w:val="0028704F"/>
    <w:rsid w:val="002878F2"/>
    <w:rsid w:val="00291F5D"/>
    <w:rsid w:val="002958DA"/>
    <w:rsid w:val="002965C0"/>
    <w:rsid w:val="00297C2F"/>
    <w:rsid w:val="002A7F7B"/>
    <w:rsid w:val="002B1968"/>
    <w:rsid w:val="002C0902"/>
    <w:rsid w:val="002C4CC6"/>
    <w:rsid w:val="002C69BE"/>
    <w:rsid w:val="002D2429"/>
    <w:rsid w:val="002E0B8F"/>
    <w:rsid w:val="002E0EDA"/>
    <w:rsid w:val="002E4E95"/>
    <w:rsid w:val="002E7A9E"/>
    <w:rsid w:val="002F2EA0"/>
    <w:rsid w:val="003032F0"/>
    <w:rsid w:val="00305171"/>
    <w:rsid w:val="00312879"/>
    <w:rsid w:val="00317F4E"/>
    <w:rsid w:val="0032079C"/>
    <w:rsid w:val="003221AD"/>
    <w:rsid w:val="0032253A"/>
    <w:rsid w:val="0032277A"/>
    <w:rsid w:val="0033484B"/>
    <w:rsid w:val="00336832"/>
    <w:rsid w:val="00343EBB"/>
    <w:rsid w:val="0034680A"/>
    <w:rsid w:val="00346EE3"/>
    <w:rsid w:val="0034748E"/>
    <w:rsid w:val="003521B5"/>
    <w:rsid w:val="00363B62"/>
    <w:rsid w:val="00363FF8"/>
    <w:rsid w:val="00364DD4"/>
    <w:rsid w:val="00365A8D"/>
    <w:rsid w:val="00374847"/>
    <w:rsid w:val="0037721D"/>
    <w:rsid w:val="0038102A"/>
    <w:rsid w:val="00385A9B"/>
    <w:rsid w:val="00393EB9"/>
    <w:rsid w:val="0039539D"/>
    <w:rsid w:val="0039547F"/>
    <w:rsid w:val="003960A8"/>
    <w:rsid w:val="0039706A"/>
    <w:rsid w:val="003A2430"/>
    <w:rsid w:val="003A4CE5"/>
    <w:rsid w:val="003B6DED"/>
    <w:rsid w:val="003B7D64"/>
    <w:rsid w:val="003C152B"/>
    <w:rsid w:val="003C2F9C"/>
    <w:rsid w:val="003C39A9"/>
    <w:rsid w:val="003C7941"/>
    <w:rsid w:val="003D11C3"/>
    <w:rsid w:val="003D23A3"/>
    <w:rsid w:val="003D3023"/>
    <w:rsid w:val="003D3729"/>
    <w:rsid w:val="003D5856"/>
    <w:rsid w:val="003E0707"/>
    <w:rsid w:val="003E6F9F"/>
    <w:rsid w:val="003F3454"/>
    <w:rsid w:val="004009A8"/>
    <w:rsid w:val="00401234"/>
    <w:rsid w:val="00404E4F"/>
    <w:rsid w:val="00412CDA"/>
    <w:rsid w:val="004136A1"/>
    <w:rsid w:val="0041673A"/>
    <w:rsid w:val="00417364"/>
    <w:rsid w:val="00417C2D"/>
    <w:rsid w:val="004231D0"/>
    <w:rsid w:val="0042339A"/>
    <w:rsid w:val="0042508F"/>
    <w:rsid w:val="004256CE"/>
    <w:rsid w:val="004308CF"/>
    <w:rsid w:val="004344FB"/>
    <w:rsid w:val="004349CC"/>
    <w:rsid w:val="00440B91"/>
    <w:rsid w:val="00452063"/>
    <w:rsid w:val="004529AF"/>
    <w:rsid w:val="004626CE"/>
    <w:rsid w:val="004635FD"/>
    <w:rsid w:val="004664F9"/>
    <w:rsid w:val="004709EB"/>
    <w:rsid w:val="00471406"/>
    <w:rsid w:val="00475262"/>
    <w:rsid w:val="00481B4E"/>
    <w:rsid w:val="0049227E"/>
    <w:rsid w:val="00492B65"/>
    <w:rsid w:val="0049738C"/>
    <w:rsid w:val="004B2055"/>
    <w:rsid w:val="004B4060"/>
    <w:rsid w:val="004B609E"/>
    <w:rsid w:val="004B6809"/>
    <w:rsid w:val="004C20EB"/>
    <w:rsid w:val="004D0322"/>
    <w:rsid w:val="004D2FA7"/>
    <w:rsid w:val="004D619D"/>
    <w:rsid w:val="004D7C8D"/>
    <w:rsid w:val="004E01C4"/>
    <w:rsid w:val="004E0833"/>
    <w:rsid w:val="004E106B"/>
    <w:rsid w:val="004E1B3E"/>
    <w:rsid w:val="004E28C6"/>
    <w:rsid w:val="004E3838"/>
    <w:rsid w:val="004E3D13"/>
    <w:rsid w:val="004F138F"/>
    <w:rsid w:val="004F4DF4"/>
    <w:rsid w:val="004F58F9"/>
    <w:rsid w:val="004F65BB"/>
    <w:rsid w:val="0050014C"/>
    <w:rsid w:val="00500C61"/>
    <w:rsid w:val="0050155C"/>
    <w:rsid w:val="0050202C"/>
    <w:rsid w:val="00502144"/>
    <w:rsid w:val="0050670B"/>
    <w:rsid w:val="00506D1E"/>
    <w:rsid w:val="00510D22"/>
    <w:rsid w:val="00510DF0"/>
    <w:rsid w:val="00511238"/>
    <w:rsid w:val="005141E8"/>
    <w:rsid w:val="00514D30"/>
    <w:rsid w:val="005258FA"/>
    <w:rsid w:val="00530D7E"/>
    <w:rsid w:val="00534D4F"/>
    <w:rsid w:val="005422FA"/>
    <w:rsid w:val="00542524"/>
    <w:rsid w:val="00547356"/>
    <w:rsid w:val="00547653"/>
    <w:rsid w:val="00550C99"/>
    <w:rsid w:val="0055289A"/>
    <w:rsid w:val="00553413"/>
    <w:rsid w:val="00560F82"/>
    <w:rsid w:val="005615B7"/>
    <w:rsid w:val="00570DEF"/>
    <w:rsid w:val="00572823"/>
    <w:rsid w:val="00577E2E"/>
    <w:rsid w:val="00583080"/>
    <w:rsid w:val="0058369E"/>
    <w:rsid w:val="00584D3B"/>
    <w:rsid w:val="00593314"/>
    <w:rsid w:val="00594496"/>
    <w:rsid w:val="005A5249"/>
    <w:rsid w:val="005B2B4B"/>
    <w:rsid w:val="005B492D"/>
    <w:rsid w:val="005B5715"/>
    <w:rsid w:val="005C6618"/>
    <w:rsid w:val="005D1A94"/>
    <w:rsid w:val="005E18BC"/>
    <w:rsid w:val="005E2F6C"/>
    <w:rsid w:val="005E4AA6"/>
    <w:rsid w:val="005E5E51"/>
    <w:rsid w:val="005F010E"/>
    <w:rsid w:val="00602975"/>
    <w:rsid w:val="00602C13"/>
    <w:rsid w:val="00603FD5"/>
    <w:rsid w:val="00613311"/>
    <w:rsid w:val="006134FD"/>
    <w:rsid w:val="00616DC8"/>
    <w:rsid w:val="00616DCF"/>
    <w:rsid w:val="00617B85"/>
    <w:rsid w:val="006214CB"/>
    <w:rsid w:val="00623A1E"/>
    <w:rsid w:val="0062427C"/>
    <w:rsid w:val="00625338"/>
    <w:rsid w:val="00631A29"/>
    <w:rsid w:val="00641835"/>
    <w:rsid w:val="00642170"/>
    <w:rsid w:val="00644108"/>
    <w:rsid w:val="00650FC7"/>
    <w:rsid w:val="00651AD2"/>
    <w:rsid w:val="0066568A"/>
    <w:rsid w:val="00665854"/>
    <w:rsid w:val="0067014A"/>
    <w:rsid w:val="0067293D"/>
    <w:rsid w:val="006750CB"/>
    <w:rsid w:val="006753F7"/>
    <w:rsid w:val="00676E56"/>
    <w:rsid w:val="00677FC5"/>
    <w:rsid w:val="00685DEC"/>
    <w:rsid w:val="0068724F"/>
    <w:rsid w:val="006908BA"/>
    <w:rsid w:val="006927D5"/>
    <w:rsid w:val="00693358"/>
    <w:rsid w:val="00693B45"/>
    <w:rsid w:val="00694DE7"/>
    <w:rsid w:val="00695D77"/>
    <w:rsid w:val="00695DD2"/>
    <w:rsid w:val="0069680F"/>
    <w:rsid w:val="006A1DEF"/>
    <w:rsid w:val="006A3574"/>
    <w:rsid w:val="006A4B6E"/>
    <w:rsid w:val="006A685D"/>
    <w:rsid w:val="006B0695"/>
    <w:rsid w:val="006B3C50"/>
    <w:rsid w:val="006C4AF4"/>
    <w:rsid w:val="006D3F2F"/>
    <w:rsid w:val="006D4F8C"/>
    <w:rsid w:val="006D586C"/>
    <w:rsid w:val="006E166F"/>
    <w:rsid w:val="006E2CC6"/>
    <w:rsid w:val="006E3536"/>
    <w:rsid w:val="006F000A"/>
    <w:rsid w:val="006F2AEA"/>
    <w:rsid w:val="006F2B4E"/>
    <w:rsid w:val="006F7349"/>
    <w:rsid w:val="00700AD4"/>
    <w:rsid w:val="00700C75"/>
    <w:rsid w:val="007018A8"/>
    <w:rsid w:val="0070342B"/>
    <w:rsid w:val="00706B6C"/>
    <w:rsid w:val="00714488"/>
    <w:rsid w:val="007254A7"/>
    <w:rsid w:val="007376C0"/>
    <w:rsid w:val="00741010"/>
    <w:rsid w:val="0074440E"/>
    <w:rsid w:val="007459BF"/>
    <w:rsid w:val="00751843"/>
    <w:rsid w:val="00753C33"/>
    <w:rsid w:val="007553E1"/>
    <w:rsid w:val="00766CF9"/>
    <w:rsid w:val="00767E82"/>
    <w:rsid w:val="0077366A"/>
    <w:rsid w:val="007739D6"/>
    <w:rsid w:val="0078403D"/>
    <w:rsid w:val="00784202"/>
    <w:rsid w:val="0078504F"/>
    <w:rsid w:val="00785892"/>
    <w:rsid w:val="007901B7"/>
    <w:rsid w:val="0079502A"/>
    <w:rsid w:val="00797D3D"/>
    <w:rsid w:val="007A0363"/>
    <w:rsid w:val="007A4BF3"/>
    <w:rsid w:val="007A61C7"/>
    <w:rsid w:val="007B0F9B"/>
    <w:rsid w:val="007B1CC1"/>
    <w:rsid w:val="007B4667"/>
    <w:rsid w:val="007C155C"/>
    <w:rsid w:val="007C3969"/>
    <w:rsid w:val="007D1338"/>
    <w:rsid w:val="007D1394"/>
    <w:rsid w:val="007D220E"/>
    <w:rsid w:val="007D43D7"/>
    <w:rsid w:val="007D4C97"/>
    <w:rsid w:val="007E469D"/>
    <w:rsid w:val="007E613D"/>
    <w:rsid w:val="007E62F2"/>
    <w:rsid w:val="007F17D6"/>
    <w:rsid w:val="007F470F"/>
    <w:rsid w:val="00800AA3"/>
    <w:rsid w:val="00803E3D"/>
    <w:rsid w:val="008067A3"/>
    <w:rsid w:val="0081533C"/>
    <w:rsid w:val="00816424"/>
    <w:rsid w:val="0081754B"/>
    <w:rsid w:val="0082087E"/>
    <w:rsid w:val="00837298"/>
    <w:rsid w:val="008432A5"/>
    <w:rsid w:val="0085439B"/>
    <w:rsid w:val="0085468B"/>
    <w:rsid w:val="00855DBE"/>
    <w:rsid w:val="00860200"/>
    <w:rsid w:val="00867591"/>
    <w:rsid w:val="00870A32"/>
    <w:rsid w:val="0087200E"/>
    <w:rsid w:val="0087434C"/>
    <w:rsid w:val="0087506E"/>
    <w:rsid w:val="0089026B"/>
    <w:rsid w:val="00893446"/>
    <w:rsid w:val="008942E9"/>
    <w:rsid w:val="00895D35"/>
    <w:rsid w:val="0089799D"/>
    <w:rsid w:val="008A4B4C"/>
    <w:rsid w:val="008B05C3"/>
    <w:rsid w:val="008B0C9C"/>
    <w:rsid w:val="008B37D4"/>
    <w:rsid w:val="008B4965"/>
    <w:rsid w:val="008C1693"/>
    <w:rsid w:val="008C44F9"/>
    <w:rsid w:val="008C5A88"/>
    <w:rsid w:val="008D1114"/>
    <w:rsid w:val="008D1ABD"/>
    <w:rsid w:val="008D4642"/>
    <w:rsid w:val="008E54C4"/>
    <w:rsid w:val="008E5A29"/>
    <w:rsid w:val="008E7EE3"/>
    <w:rsid w:val="008F29C8"/>
    <w:rsid w:val="008F361C"/>
    <w:rsid w:val="008F46A3"/>
    <w:rsid w:val="008F5016"/>
    <w:rsid w:val="008F70D1"/>
    <w:rsid w:val="00900BD7"/>
    <w:rsid w:val="0090137A"/>
    <w:rsid w:val="00936068"/>
    <w:rsid w:val="00936378"/>
    <w:rsid w:val="00941547"/>
    <w:rsid w:val="009517CC"/>
    <w:rsid w:val="00952EF3"/>
    <w:rsid w:val="00953061"/>
    <w:rsid w:val="00955611"/>
    <w:rsid w:val="00957D3F"/>
    <w:rsid w:val="009606A2"/>
    <w:rsid w:val="009615D4"/>
    <w:rsid w:val="009616A1"/>
    <w:rsid w:val="00974677"/>
    <w:rsid w:val="00984101"/>
    <w:rsid w:val="0098563A"/>
    <w:rsid w:val="00991021"/>
    <w:rsid w:val="009A1CFE"/>
    <w:rsid w:val="009A2F17"/>
    <w:rsid w:val="009A575B"/>
    <w:rsid w:val="009B2487"/>
    <w:rsid w:val="009B4967"/>
    <w:rsid w:val="009C401C"/>
    <w:rsid w:val="009C4DD6"/>
    <w:rsid w:val="009C5432"/>
    <w:rsid w:val="009D24F5"/>
    <w:rsid w:val="009D2583"/>
    <w:rsid w:val="009D2C69"/>
    <w:rsid w:val="009D7608"/>
    <w:rsid w:val="009E75B6"/>
    <w:rsid w:val="009E7DE6"/>
    <w:rsid w:val="009F1485"/>
    <w:rsid w:val="00A01CE9"/>
    <w:rsid w:val="00A02BE2"/>
    <w:rsid w:val="00A13664"/>
    <w:rsid w:val="00A1605E"/>
    <w:rsid w:val="00A2457A"/>
    <w:rsid w:val="00A24EF4"/>
    <w:rsid w:val="00A26D8F"/>
    <w:rsid w:val="00A33747"/>
    <w:rsid w:val="00A41A19"/>
    <w:rsid w:val="00A426AB"/>
    <w:rsid w:val="00A5060B"/>
    <w:rsid w:val="00A54BA1"/>
    <w:rsid w:val="00A56DE5"/>
    <w:rsid w:val="00A61F4A"/>
    <w:rsid w:val="00A63126"/>
    <w:rsid w:val="00A67E58"/>
    <w:rsid w:val="00A8228E"/>
    <w:rsid w:val="00A865ED"/>
    <w:rsid w:val="00A86A97"/>
    <w:rsid w:val="00A90151"/>
    <w:rsid w:val="00A9076D"/>
    <w:rsid w:val="00A9359B"/>
    <w:rsid w:val="00A95C48"/>
    <w:rsid w:val="00A95F2C"/>
    <w:rsid w:val="00A970F5"/>
    <w:rsid w:val="00AA163B"/>
    <w:rsid w:val="00AA2EB8"/>
    <w:rsid w:val="00AA30D8"/>
    <w:rsid w:val="00AA5BE5"/>
    <w:rsid w:val="00AA7269"/>
    <w:rsid w:val="00AB2E54"/>
    <w:rsid w:val="00AB351B"/>
    <w:rsid w:val="00AB5632"/>
    <w:rsid w:val="00AB5F12"/>
    <w:rsid w:val="00AB60C0"/>
    <w:rsid w:val="00AC0558"/>
    <w:rsid w:val="00AC127E"/>
    <w:rsid w:val="00AD0449"/>
    <w:rsid w:val="00AD7EEA"/>
    <w:rsid w:val="00AE1987"/>
    <w:rsid w:val="00AE24C0"/>
    <w:rsid w:val="00AE4AFB"/>
    <w:rsid w:val="00AE4CA3"/>
    <w:rsid w:val="00AE643B"/>
    <w:rsid w:val="00AE6F9D"/>
    <w:rsid w:val="00AF012B"/>
    <w:rsid w:val="00AF2097"/>
    <w:rsid w:val="00AF4FD1"/>
    <w:rsid w:val="00AF63F7"/>
    <w:rsid w:val="00AF7EE6"/>
    <w:rsid w:val="00B03E9E"/>
    <w:rsid w:val="00B05342"/>
    <w:rsid w:val="00B05C46"/>
    <w:rsid w:val="00B139A1"/>
    <w:rsid w:val="00B13CD0"/>
    <w:rsid w:val="00B15187"/>
    <w:rsid w:val="00B152A4"/>
    <w:rsid w:val="00B153EB"/>
    <w:rsid w:val="00B22C21"/>
    <w:rsid w:val="00B23603"/>
    <w:rsid w:val="00B247AA"/>
    <w:rsid w:val="00B24B55"/>
    <w:rsid w:val="00B255CB"/>
    <w:rsid w:val="00B25F9A"/>
    <w:rsid w:val="00B26719"/>
    <w:rsid w:val="00B26EA2"/>
    <w:rsid w:val="00B32369"/>
    <w:rsid w:val="00B32D6C"/>
    <w:rsid w:val="00B34E7F"/>
    <w:rsid w:val="00B3749D"/>
    <w:rsid w:val="00B43E65"/>
    <w:rsid w:val="00B501D9"/>
    <w:rsid w:val="00B536C5"/>
    <w:rsid w:val="00B5556A"/>
    <w:rsid w:val="00B55BBB"/>
    <w:rsid w:val="00B634E6"/>
    <w:rsid w:val="00B63D72"/>
    <w:rsid w:val="00B641A6"/>
    <w:rsid w:val="00B65B57"/>
    <w:rsid w:val="00B65DAA"/>
    <w:rsid w:val="00B66126"/>
    <w:rsid w:val="00B66B2F"/>
    <w:rsid w:val="00B72B7A"/>
    <w:rsid w:val="00B74F7F"/>
    <w:rsid w:val="00B75B08"/>
    <w:rsid w:val="00B76B7F"/>
    <w:rsid w:val="00B8014B"/>
    <w:rsid w:val="00B87859"/>
    <w:rsid w:val="00B91395"/>
    <w:rsid w:val="00B91D47"/>
    <w:rsid w:val="00B95470"/>
    <w:rsid w:val="00BA0286"/>
    <w:rsid w:val="00BA3CB8"/>
    <w:rsid w:val="00BA5975"/>
    <w:rsid w:val="00BA7623"/>
    <w:rsid w:val="00BA76E6"/>
    <w:rsid w:val="00BB1A69"/>
    <w:rsid w:val="00BB4B41"/>
    <w:rsid w:val="00BC4318"/>
    <w:rsid w:val="00BD1DFB"/>
    <w:rsid w:val="00BD5220"/>
    <w:rsid w:val="00BD52CE"/>
    <w:rsid w:val="00BE3FE9"/>
    <w:rsid w:val="00BE5F1D"/>
    <w:rsid w:val="00BE5FFB"/>
    <w:rsid w:val="00BF68C8"/>
    <w:rsid w:val="00C01E68"/>
    <w:rsid w:val="00C11924"/>
    <w:rsid w:val="00C14D05"/>
    <w:rsid w:val="00C2096F"/>
    <w:rsid w:val="00C22827"/>
    <w:rsid w:val="00C23890"/>
    <w:rsid w:val="00C23D39"/>
    <w:rsid w:val="00C326F9"/>
    <w:rsid w:val="00C338BC"/>
    <w:rsid w:val="00C37A29"/>
    <w:rsid w:val="00C41DED"/>
    <w:rsid w:val="00C50895"/>
    <w:rsid w:val="00C5210C"/>
    <w:rsid w:val="00C53B9B"/>
    <w:rsid w:val="00C55C51"/>
    <w:rsid w:val="00C70EFC"/>
    <w:rsid w:val="00C74974"/>
    <w:rsid w:val="00C81069"/>
    <w:rsid w:val="00C8721D"/>
    <w:rsid w:val="00C87E9A"/>
    <w:rsid w:val="00C92C2C"/>
    <w:rsid w:val="00C932F3"/>
    <w:rsid w:val="00C9752F"/>
    <w:rsid w:val="00C97AE0"/>
    <w:rsid w:val="00CA27F8"/>
    <w:rsid w:val="00CA323A"/>
    <w:rsid w:val="00CA5386"/>
    <w:rsid w:val="00CB0679"/>
    <w:rsid w:val="00CB15ED"/>
    <w:rsid w:val="00CB6622"/>
    <w:rsid w:val="00CC20FA"/>
    <w:rsid w:val="00CC7815"/>
    <w:rsid w:val="00CC7881"/>
    <w:rsid w:val="00CD0C39"/>
    <w:rsid w:val="00CD1E5D"/>
    <w:rsid w:val="00CD39FD"/>
    <w:rsid w:val="00CD61EB"/>
    <w:rsid w:val="00CD7067"/>
    <w:rsid w:val="00CD71CA"/>
    <w:rsid w:val="00CD72D2"/>
    <w:rsid w:val="00CE2C06"/>
    <w:rsid w:val="00CF02F0"/>
    <w:rsid w:val="00CF2194"/>
    <w:rsid w:val="00CF48AE"/>
    <w:rsid w:val="00CF4E07"/>
    <w:rsid w:val="00D05734"/>
    <w:rsid w:val="00D05E6E"/>
    <w:rsid w:val="00D10B07"/>
    <w:rsid w:val="00D11907"/>
    <w:rsid w:val="00D16F74"/>
    <w:rsid w:val="00D200DE"/>
    <w:rsid w:val="00D42218"/>
    <w:rsid w:val="00D54368"/>
    <w:rsid w:val="00D567C3"/>
    <w:rsid w:val="00D60649"/>
    <w:rsid w:val="00D61E88"/>
    <w:rsid w:val="00D65253"/>
    <w:rsid w:val="00D65803"/>
    <w:rsid w:val="00D671F1"/>
    <w:rsid w:val="00D67BA2"/>
    <w:rsid w:val="00D712B0"/>
    <w:rsid w:val="00D76977"/>
    <w:rsid w:val="00D82889"/>
    <w:rsid w:val="00D83923"/>
    <w:rsid w:val="00D869CF"/>
    <w:rsid w:val="00D9419D"/>
    <w:rsid w:val="00D96F67"/>
    <w:rsid w:val="00D974A9"/>
    <w:rsid w:val="00DA17E8"/>
    <w:rsid w:val="00DA3531"/>
    <w:rsid w:val="00DC0D37"/>
    <w:rsid w:val="00DC1D05"/>
    <w:rsid w:val="00DC2671"/>
    <w:rsid w:val="00DC52D5"/>
    <w:rsid w:val="00DC5A6A"/>
    <w:rsid w:val="00DD12DF"/>
    <w:rsid w:val="00DE5107"/>
    <w:rsid w:val="00DF4E3E"/>
    <w:rsid w:val="00DF4FCA"/>
    <w:rsid w:val="00E034E8"/>
    <w:rsid w:val="00E0453D"/>
    <w:rsid w:val="00E05FA6"/>
    <w:rsid w:val="00E119C1"/>
    <w:rsid w:val="00E11CE3"/>
    <w:rsid w:val="00E152ED"/>
    <w:rsid w:val="00E15881"/>
    <w:rsid w:val="00E16203"/>
    <w:rsid w:val="00E20812"/>
    <w:rsid w:val="00E23DA9"/>
    <w:rsid w:val="00E248F2"/>
    <w:rsid w:val="00E25474"/>
    <w:rsid w:val="00E30720"/>
    <w:rsid w:val="00E31BC7"/>
    <w:rsid w:val="00E326F9"/>
    <w:rsid w:val="00E327E5"/>
    <w:rsid w:val="00E32F93"/>
    <w:rsid w:val="00E3661A"/>
    <w:rsid w:val="00E37489"/>
    <w:rsid w:val="00E42E3C"/>
    <w:rsid w:val="00E46D2A"/>
    <w:rsid w:val="00E47996"/>
    <w:rsid w:val="00E54B2B"/>
    <w:rsid w:val="00E54EEC"/>
    <w:rsid w:val="00E56A1E"/>
    <w:rsid w:val="00E57052"/>
    <w:rsid w:val="00E6184A"/>
    <w:rsid w:val="00E62E4C"/>
    <w:rsid w:val="00E6546C"/>
    <w:rsid w:val="00E65FA4"/>
    <w:rsid w:val="00E703EA"/>
    <w:rsid w:val="00E71036"/>
    <w:rsid w:val="00E86CFC"/>
    <w:rsid w:val="00E96C62"/>
    <w:rsid w:val="00E974D8"/>
    <w:rsid w:val="00EA1943"/>
    <w:rsid w:val="00EA1D89"/>
    <w:rsid w:val="00EA4586"/>
    <w:rsid w:val="00EA6DC1"/>
    <w:rsid w:val="00EC4482"/>
    <w:rsid w:val="00EC7BCA"/>
    <w:rsid w:val="00ED3046"/>
    <w:rsid w:val="00ED53F1"/>
    <w:rsid w:val="00EE6F14"/>
    <w:rsid w:val="00EE7712"/>
    <w:rsid w:val="00EF3F23"/>
    <w:rsid w:val="00EF4F70"/>
    <w:rsid w:val="00F034B1"/>
    <w:rsid w:val="00F059C7"/>
    <w:rsid w:val="00F06537"/>
    <w:rsid w:val="00F145C8"/>
    <w:rsid w:val="00F162D4"/>
    <w:rsid w:val="00F16FE4"/>
    <w:rsid w:val="00F218E8"/>
    <w:rsid w:val="00F25A70"/>
    <w:rsid w:val="00F30596"/>
    <w:rsid w:val="00F36376"/>
    <w:rsid w:val="00F4010B"/>
    <w:rsid w:val="00F4702C"/>
    <w:rsid w:val="00F4761B"/>
    <w:rsid w:val="00F505B8"/>
    <w:rsid w:val="00F53397"/>
    <w:rsid w:val="00F55E4B"/>
    <w:rsid w:val="00F56DBD"/>
    <w:rsid w:val="00F573EA"/>
    <w:rsid w:val="00F634F6"/>
    <w:rsid w:val="00F64343"/>
    <w:rsid w:val="00F6726E"/>
    <w:rsid w:val="00F736F6"/>
    <w:rsid w:val="00F7408D"/>
    <w:rsid w:val="00F74AD9"/>
    <w:rsid w:val="00F764D5"/>
    <w:rsid w:val="00F77019"/>
    <w:rsid w:val="00F809B6"/>
    <w:rsid w:val="00F87B07"/>
    <w:rsid w:val="00F905A6"/>
    <w:rsid w:val="00F93598"/>
    <w:rsid w:val="00F94880"/>
    <w:rsid w:val="00FA1B5D"/>
    <w:rsid w:val="00FA2DCE"/>
    <w:rsid w:val="00FA6677"/>
    <w:rsid w:val="00FB0D65"/>
    <w:rsid w:val="00FB3DFA"/>
    <w:rsid w:val="00FB4A9F"/>
    <w:rsid w:val="00FC0F56"/>
    <w:rsid w:val="00FC2D8B"/>
    <w:rsid w:val="00FC574C"/>
    <w:rsid w:val="00FD1959"/>
    <w:rsid w:val="00FD3306"/>
    <w:rsid w:val="00FE26BC"/>
    <w:rsid w:val="00FE3C33"/>
    <w:rsid w:val="00FE57D8"/>
    <w:rsid w:val="00FF376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ED799D"/>
  <w15:chartTrackingRefBased/>
  <w15:docId w15:val="{0CC89CA6-9032-4AA1-9524-475F8C6C3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B8F"/>
  </w:style>
  <w:style w:type="paragraph" w:styleId="Heading1">
    <w:name w:val="heading 1"/>
    <w:next w:val="Normal"/>
    <w:link w:val="Heading1Char"/>
    <w:uiPriority w:val="9"/>
    <w:qFormat/>
    <w:rsid w:val="00A63126"/>
    <w:pPr>
      <w:spacing w:after="200" w:line="264" w:lineRule="auto"/>
      <w:outlineLvl w:val="0"/>
    </w:pPr>
    <w:rPr>
      <w:rFonts w:asciiTheme="majorHAnsi" w:hAnsiTheme="majorHAnsi" w:cstheme="majorHAnsi"/>
      <w:b/>
      <w:bCs/>
      <w:color w:val="26426E" w:themeColor="text2"/>
      <w:sz w:val="48"/>
      <w:szCs w:val="48"/>
    </w:rPr>
  </w:style>
  <w:style w:type="paragraph" w:styleId="Heading2">
    <w:name w:val="heading 2"/>
    <w:basedOn w:val="Heading3"/>
    <w:next w:val="Normal"/>
    <w:link w:val="Heading2Char"/>
    <w:uiPriority w:val="9"/>
    <w:unhideWhenUsed/>
    <w:qFormat/>
    <w:rsid w:val="008C44F9"/>
    <w:pPr>
      <w:outlineLvl w:val="1"/>
    </w:pPr>
  </w:style>
  <w:style w:type="paragraph" w:styleId="Heading3">
    <w:name w:val="heading 3"/>
    <w:basedOn w:val="Normal"/>
    <w:next w:val="Normal"/>
    <w:link w:val="Heading3Char"/>
    <w:uiPriority w:val="9"/>
    <w:unhideWhenUsed/>
    <w:rsid w:val="00F53397"/>
    <w:pPr>
      <w:keepNext/>
      <w:keepLines/>
      <w:spacing w:after="6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rsid w:val="00343EBB"/>
    <w:pPr>
      <w:keepNext/>
      <w:keepLines/>
      <w:spacing w:after="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34748E"/>
    <w:pPr>
      <w:framePr w:wrap="around"/>
      <w:spacing w:after="60"/>
    </w:pPr>
    <w:rPr>
      <w:sz w:val="40"/>
      <w:szCs w:val="40"/>
    </w:rPr>
  </w:style>
  <w:style w:type="character" w:customStyle="1" w:styleId="DateChar">
    <w:name w:val="Date Char"/>
    <w:basedOn w:val="DefaultParagraphFont"/>
    <w:link w:val="Date"/>
    <w:uiPriority w:val="99"/>
    <w:rsid w:val="0034748E"/>
    <w:rPr>
      <w:rFonts w:asciiTheme="majorHAnsi" w:hAnsiTheme="majorHAnsi" w:cstheme="majorHAnsi"/>
      <w:b/>
      <w:bCs/>
      <w:color w:val="FFFFFF" w:themeColor="background1"/>
      <w:sz w:val="40"/>
      <w:szCs w:val="40"/>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A63126"/>
    <w:rPr>
      <w:rFonts w:asciiTheme="majorHAnsi" w:hAnsiTheme="majorHAnsi" w:cstheme="majorHAnsi"/>
      <w:b/>
      <w:bCs/>
      <w:color w:val="26426E" w:themeColor="text2"/>
      <w:sz w:val="48"/>
      <w:szCs w:val="48"/>
    </w:rPr>
  </w:style>
  <w:style w:type="paragraph" w:styleId="ListNumber2">
    <w:name w:val="List Number 2"/>
    <w:basedOn w:val="Normal"/>
    <w:uiPriority w:val="99"/>
    <w:unhideWhenUsed/>
    <w:rsid w:val="00D16F74"/>
    <w:pPr>
      <w:numPr>
        <w:ilvl w:val="1"/>
        <w:numId w:val="25"/>
      </w:numPr>
      <w:contextualSpacing/>
    </w:pPr>
  </w:style>
  <w:style w:type="character" w:customStyle="1" w:styleId="Heading2Char">
    <w:name w:val="Heading 2 Char"/>
    <w:basedOn w:val="DefaultParagraphFont"/>
    <w:link w:val="Heading2"/>
    <w:uiPriority w:val="9"/>
    <w:rsid w:val="008C44F9"/>
    <w:rPr>
      <w:rFonts w:asciiTheme="majorHAnsi" w:eastAsiaTheme="majorEastAsia" w:hAnsiTheme="majorHAnsi" w:cstheme="majorBidi"/>
      <w:b/>
      <w:color w:val="26426E" w:themeColor="text2"/>
      <w:sz w:val="20"/>
      <w:szCs w:val="24"/>
    </w:rPr>
  </w:style>
  <w:style w:type="paragraph" w:styleId="ListParagraph">
    <w:name w:val="List Paragraph"/>
    <w:basedOn w:val="Normal"/>
    <w:uiPriority w:val="34"/>
    <w:qFormat/>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customStyle="1" w:styleId="HeaderChar">
    <w:name w:val="Header Char"/>
    <w:basedOn w:val="DefaultParagraphFont"/>
    <w:link w:val="Header"/>
    <w:uiPriority w:val="99"/>
    <w:rsid w:val="008F361C"/>
    <w:rPr>
      <w:sz w:val="18"/>
    </w:rPr>
  </w:style>
  <w:style w:type="paragraph" w:styleId="Footer">
    <w:name w:val="footer"/>
    <w:link w:val="FooterChar"/>
    <w:uiPriority w:val="99"/>
    <w:rsid w:val="00803E3D"/>
    <w:pPr>
      <w:tabs>
        <w:tab w:val="right" w:pos="10206"/>
      </w:tabs>
      <w:spacing w:after="0" w:line="240" w:lineRule="auto"/>
      <w:ind w:right="-2098"/>
    </w:pPr>
    <w:rPr>
      <w:color w:val="26426E" w:themeColor="text2"/>
      <w:sz w:val="18"/>
    </w:rPr>
  </w:style>
  <w:style w:type="character" w:customStyle="1" w:styleId="FooterChar">
    <w:name w:val="Footer Char"/>
    <w:basedOn w:val="DefaultParagraphFont"/>
    <w:link w:val="Footer"/>
    <w:uiPriority w:val="99"/>
    <w:rsid w:val="00803E3D"/>
    <w:rPr>
      <w:color w:val="26426E" w:themeColor="text2"/>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25"/>
      </w:numPr>
      <w:contextualSpacing/>
    </w:pPr>
  </w:style>
  <w:style w:type="paragraph" w:styleId="ListNumber4">
    <w:name w:val="List Number 4"/>
    <w:basedOn w:val="Normal"/>
    <w:uiPriority w:val="99"/>
    <w:unhideWhenUsed/>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F53397"/>
    <w:rPr>
      <w:rFonts w:asciiTheme="majorHAnsi" w:eastAsiaTheme="majorEastAsia" w:hAnsiTheme="majorHAnsi" w:cstheme="majorBidi"/>
      <w:b/>
      <w:color w:val="26426E" w:themeColor="text2"/>
      <w:szCs w:val="24"/>
    </w:rPr>
  </w:style>
  <w:style w:type="character" w:customStyle="1" w:styleId="Heading4Char">
    <w:name w:val="Heading 4 Char"/>
    <w:basedOn w:val="DefaultParagraphFont"/>
    <w:link w:val="Heading4"/>
    <w:uiPriority w:val="9"/>
    <w:rsid w:val="00343EBB"/>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next w:val="Normal"/>
    <w:link w:val="TitleChar"/>
    <w:uiPriority w:val="10"/>
    <w:rsid w:val="00255ADA"/>
    <w:pPr>
      <w:framePr w:w="7938" w:h="3686" w:hRule="exact" w:wrap="around" w:vAnchor="page" w:hAnchor="page" w:x="795" w:y="11556" w:anchorLock="1"/>
      <w:spacing w:after="0" w:line="240" w:lineRule="auto"/>
    </w:pPr>
    <w:rPr>
      <w:rFonts w:asciiTheme="majorHAnsi" w:hAnsiTheme="majorHAnsi" w:cstheme="majorHAnsi"/>
      <w:b/>
      <w:bCs/>
      <w:color w:val="FFFFFF" w:themeColor="background1"/>
      <w:sz w:val="90"/>
      <w:szCs w:val="90"/>
    </w:rPr>
  </w:style>
  <w:style w:type="character" w:customStyle="1" w:styleId="TitleChar">
    <w:name w:val="Title Char"/>
    <w:basedOn w:val="DefaultParagraphFont"/>
    <w:link w:val="Title"/>
    <w:uiPriority w:val="10"/>
    <w:rsid w:val="00255ADA"/>
    <w:rPr>
      <w:rFonts w:asciiTheme="majorHAnsi" w:hAnsiTheme="majorHAnsi" w:cstheme="majorHAnsi"/>
      <w:b/>
      <w:bCs/>
      <w:color w:val="FFFFFF" w:themeColor="background1"/>
      <w:sz w:val="90"/>
      <w:szCs w:val="90"/>
    </w:rPr>
  </w:style>
  <w:style w:type="paragraph" w:customStyle="1" w:styleId="Pull-outQuote">
    <w:name w:val="Pull-out Quote"/>
    <w:basedOn w:val="Normal"/>
    <w:link w:val="Pull-outQuoteChar"/>
    <w:semiHidden/>
    <w:rsid w:val="009D24F5"/>
    <w:pPr>
      <w:pBdr>
        <w:top w:val="single" w:sz="4" w:space="4" w:color="26426E" w:themeColor="text2"/>
        <w:left w:val="single" w:sz="4" w:space="4" w:color="26426E" w:themeColor="text2"/>
        <w:bottom w:val="single" w:sz="4" w:space="4" w:color="26426E" w:themeColor="text2"/>
        <w:right w:val="single" w:sz="4" w:space="4" w:color="26426E" w:themeColor="text2"/>
      </w:pBdr>
      <w:shd w:val="clear" w:color="auto" w:fill="26426E"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26426E"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26426E" w:themeFill="text2"/>
    </w:rPr>
  </w:style>
  <w:style w:type="paragraph" w:customStyle="1" w:styleId="Heading1-numbered">
    <w:name w:val="Heading 1-numbered"/>
    <w:basedOn w:val="Heading1"/>
    <w:next w:val="Normal"/>
    <w:link w:val="Heading1-numberedChar"/>
    <w:uiPriority w:val="9"/>
    <w:semiHidden/>
    <w:rsid w:val="00D16F74"/>
    <w:pPr>
      <w:numPr>
        <w:numId w:val="26"/>
      </w:numPr>
      <w:ind w:left="0" w:firstLine="0"/>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bCs/>
      <w:color w:val="26426E"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bCs w:val="0"/>
      <w:color w:val="26426E" w:themeColor="text2"/>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rsid w:val="00E56A1E"/>
    <w:pPr>
      <w:spacing w:before="60" w:after="240" w:line="240" w:lineRule="auto"/>
    </w:pPr>
    <w:rPr>
      <w:iCs/>
      <w:color w:val="26426E" w:themeColor="text2"/>
      <w:sz w:val="16"/>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3E0707"/>
    <w:pPr>
      <w:framePr w:wrap="around"/>
    </w:pPr>
    <w:rPr>
      <w:b w:val="0"/>
      <w:sz w:val="32"/>
    </w:rPr>
  </w:style>
  <w:style w:type="character" w:customStyle="1" w:styleId="SubtitleChar">
    <w:name w:val="Subtitle Char"/>
    <w:basedOn w:val="DefaultParagraphFont"/>
    <w:link w:val="Subtitle"/>
    <w:uiPriority w:val="11"/>
    <w:rsid w:val="003E0707"/>
    <w:rPr>
      <w:rFonts w:asciiTheme="majorHAnsi" w:hAnsiTheme="majorHAnsi" w:cstheme="majorHAnsi"/>
      <w:bCs/>
      <w:color w:val="FFFFFF" w:themeColor="background1"/>
      <w:sz w:val="32"/>
      <w:szCs w:val="90"/>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B152A4"/>
    <w:rPr>
      <w:color w:val="003D58"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rsid w:val="00374847"/>
    <w:rPr>
      <w:b/>
    </w:rPr>
  </w:style>
  <w:style w:type="table" w:customStyle="1" w:styleId="00-ClientTable">
    <w:name w:val="00-Client Table"/>
    <w:basedOn w:val="TableNormal"/>
    <w:uiPriority w:val="99"/>
    <w:rsid w:val="00EA1D89"/>
    <w:pPr>
      <w:spacing w:after="0" w:line="240" w:lineRule="auto"/>
    </w:pPr>
    <w:tblPr>
      <w:tblCellMar>
        <w:top w:w="227" w:type="dxa"/>
        <w:left w:w="193" w:type="dxa"/>
        <w:bottom w:w="142" w:type="dxa"/>
        <w:right w:w="142" w:type="dxa"/>
      </w:tblCellMar>
    </w:tblPr>
    <w:tcPr>
      <w:shd w:val="clear" w:color="auto" w:fill="C8D6EC" w:themeFill="text2" w:themeFillTint="33"/>
    </w:tcPr>
  </w:style>
  <w:style w:type="paragraph" w:customStyle="1" w:styleId="CoverGraphic">
    <w:name w:val="Cover Graphic"/>
    <w:basedOn w:val="NoSpacing"/>
    <w:link w:val="CoverGraphicChar"/>
    <w:rsid w:val="008E54C4"/>
    <w:pPr>
      <w:framePr w:wrap="around" w:vAnchor="page" w:hAnchor="page" w:x="1" w:y="11143" w:anchorLock="1"/>
    </w:pPr>
  </w:style>
  <w:style w:type="character" w:customStyle="1" w:styleId="NoSpacingChar">
    <w:name w:val="No Spacing Char"/>
    <w:basedOn w:val="DefaultParagraphFont"/>
    <w:link w:val="NoSpacing"/>
    <w:uiPriority w:val="1"/>
    <w:rsid w:val="008E54C4"/>
  </w:style>
  <w:style w:type="character" w:customStyle="1" w:styleId="CoverGraphicChar">
    <w:name w:val="Cover Graphic Char"/>
    <w:basedOn w:val="NoSpacingChar"/>
    <w:link w:val="CoverGraphic"/>
    <w:rsid w:val="008E54C4"/>
  </w:style>
  <w:style w:type="paragraph" w:customStyle="1" w:styleId="Title2">
    <w:name w:val="Title 2"/>
    <w:basedOn w:val="Normal"/>
    <w:link w:val="Title2Char"/>
    <w:rsid w:val="008B0C9C"/>
    <w:pPr>
      <w:framePr w:h="2552" w:hRule="exact" w:vSpace="1871" w:wrap="notBeside" w:vAnchor="page" w:hAnchor="page" w:x="795" w:y="823" w:anchorLock="1"/>
      <w:spacing w:line="192" w:lineRule="auto"/>
    </w:pPr>
    <w:rPr>
      <w:rFonts w:asciiTheme="majorHAnsi" w:hAnsiTheme="majorHAnsi" w:cstheme="majorHAnsi"/>
      <w:b/>
      <w:bCs/>
      <w:color w:val="FFFFFF" w:themeColor="background1"/>
      <w:sz w:val="100"/>
      <w:szCs w:val="100"/>
    </w:rPr>
  </w:style>
  <w:style w:type="character" w:customStyle="1" w:styleId="Title2Char">
    <w:name w:val="Title 2 Char"/>
    <w:basedOn w:val="DefaultParagraphFont"/>
    <w:link w:val="Title2"/>
    <w:rsid w:val="008B0C9C"/>
    <w:rPr>
      <w:rFonts w:asciiTheme="majorHAnsi" w:hAnsiTheme="majorHAnsi" w:cstheme="majorHAnsi"/>
      <w:b/>
      <w:bCs/>
      <w:color w:val="FFFFFF" w:themeColor="background1"/>
      <w:sz w:val="100"/>
      <w:szCs w:val="100"/>
    </w:rPr>
  </w:style>
  <w:style w:type="paragraph" w:customStyle="1" w:styleId="Date2">
    <w:name w:val="Date 2"/>
    <w:basedOn w:val="Title2"/>
    <w:link w:val="Date2Char"/>
    <w:rsid w:val="004344FB"/>
    <w:pPr>
      <w:framePr w:wrap="notBeside"/>
      <w:spacing w:after="120" w:line="240" w:lineRule="auto"/>
      <w:ind w:left="57"/>
    </w:pPr>
    <w:rPr>
      <w:sz w:val="32"/>
      <w:szCs w:val="32"/>
    </w:rPr>
  </w:style>
  <w:style w:type="character" w:customStyle="1" w:styleId="Date2Char">
    <w:name w:val="Date 2 Char"/>
    <w:basedOn w:val="Title2Char"/>
    <w:link w:val="Date2"/>
    <w:rsid w:val="004344FB"/>
    <w:rPr>
      <w:rFonts w:asciiTheme="majorHAnsi" w:hAnsiTheme="majorHAnsi" w:cstheme="majorHAnsi"/>
      <w:b/>
      <w:bCs/>
      <w:color w:val="FFFFFF" w:themeColor="background1"/>
      <w:sz w:val="32"/>
      <w:szCs w:val="32"/>
    </w:rPr>
  </w:style>
  <w:style w:type="paragraph" w:customStyle="1" w:styleId="Subtitle2">
    <w:name w:val="Subtitle 2"/>
    <w:basedOn w:val="Title2"/>
    <w:link w:val="Subtitle2Char"/>
    <w:rsid w:val="004344FB"/>
    <w:pPr>
      <w:framePr w:wrap="notBeside"/>
      <w:spacing w:after="0" w:line="264" w:lineRule="auto"/>
      <w:ind w:left="57"/>
    </w:pPr>
    <w:rPr>
      <w:b w:val="0"/>
      <w:bCs w:val="0"/>
      <w:sz w:val="32"/>
      <w:szCs w:val="32"/>
    </w:rPr>
  </w:style>
  <w:style w:type="character" w:customStyle="1" w:styleId="Subtitle2Char">
    <w:name w:val="Subtitle 2 Char"/>
    <w:basedOn w:val="Title2Char"/>
    <w:link w:val="Subtitle2"/>
    <w:rsid w:val="004344FB"/>
    <w:rPr>
      <w:rFonts w:asciiTheme="majorHAnsi" w:hAnsiTheme="majorHAnsi" w:cstheme="majorHAnsi"/>
      <w:b w:val="0"/>
      <w:bCs w:val="0"/>
      <w:color w:val="FFFFFF" w:themeColor="background1"/>
      <w:sz w:val="32"/>
      <w:szCs w:val="32"/>
    </w:rPr>
  </w:style>
  <w:style w:type="paragraph" w:customStyle="1" w:styleId="Banner-Header">
    <w:name w:val="Banner - Header"/>
    <w:basedOn w:val="NoSpacing"/>
    <w:link w:val="Banner-HeaderChar"/>
    <w:rsid w:val="00DC52D5"/>
    <w:pPr>
      <w:framePr w:wrap="around" w:vAnchor="page" w:hAnchor="page" w:x="1" w:y="1" w:anchorLock="1"/>
    </w:pPr>
  </w:style>
  <w:style w:type="character" w:customStyle="1" w:styleId="Banner-HeaderChar">
    <w:name w:val="Banner - Header Char"/>
    <w:basedOn w:val="NoSpacingChar"/>
    <w:link w:val="Banner-Header"/>
    <w:rsid w:val="00DC52D5"/>
  </w:style>
  <w:style w:type="character" w:styleId="UnresolvedMention">
    <w:name w:val="Unresolved Mention"/>
    <w:basedOn w:val="DefaultParagraphFont"/>
    <w:uiPriority w:val="99"/>
    <w:semiHidden/>
    <w:unhideWhenUsed/>
    <w:rsid w:val="00B152A4"/>
    <w:rPr>
      <w:color w:val="605E5C"/>
      <w:shd w:val="clear" w:color="auto" w:fill="E1DFDD"/>
    </w:rPr>
  </w:style>
  <w:style w:type="paragraph" w:customStyle="1" w:styleId="FooterURL">
    <w:name w:val="Footer URL"/>
    <w:basedOn w:val="Normal"/>
    <w:link w:val="FooterURLChar"/>
    <w:rsid w:val="009A1CFE"/>
    <w:pPr>
      <w:framePr w:w="7371" w:h="397" w:hRule="exact" w:wrap="around" w:vAnchor="page" w:hAnchor="page" w:x="852" w:y="15679" w:anchorLock="1"/>
      <w:spacing w:after="0" w:line="240" w:lineRule="auto"/>
    </w:pPr>
    <w:rPr>
      <w:rFonts w:asciiTheme="majorHAnsi" w:hAnsiTheme="majorHAnsi" w:cs="Effra"/>
      <w:b/>
      <w:color w:val="FFFFFF" w:themeColor="background1"/>
      <w:sz w:val="28"/>
    </w:rPr>
  </w:style>
  <w:style w:type="character" w:customStyle="1" w:styleId="FooterURLChar">
    <w:name w:val="Footer URL Char"/>
    <w:basedOn w:val="DefaultParagraphFont"/>
    <w:link w:val="FooterURL"/>
    <w:rsid w:val="009A1CFE"/>
    <w:rPr>
      <w:rFonts w:asciiTheme="majorHAnsi" w:hAnsiTheme="majorHAnsi" w:cs="Effra"/>
      <w:b/>
      <w:color w:val="FFFFFF" w:themeColor="background1"/>
      <w:sz w:val="28"/>
    </w:rPr>
  </w:style>
  <w:style w:type="paragraph" w:customStyle="1" w:styleId="BannerFooter">
    <w:name w:val="Banner Footer"/>
    <w:link w:val="BannerFooterChar"/>
    <w:rsid w:val="00B152A4"/>
    <w:pPr>
      <w:framePr w:wrap="around" w:vAnchor="page" w:hAnchor="page" w:x="1" w:y="13841" w:anchorLock="1"/>
      <w:spacing w:after="0" w:line="240" w:lineRule="auto"/>
    </w:pPr>
    <w:rPr>
      <w:color w:val="26426E" w:themeColor="text2"/>
      <w:sz w:val="20"/>
    </w:rPr>
  </w:style>
  <w:style w:type="character" w:customStyle="1" w:styleId="BannerFooterChar">
    <w:name w:val="Banner Footer Char"/>
    <w:basedOn w:val="DefaultParagraphFont"/>
    <w:link w:val="BannerFooter"/>
    <w:rsid w:val="00B152A4"/>
    <w:rPr>
      <w:color w:val="26426E" w:themeColor="text2"/>
      <w:sz w:val="20"/>
    </w:rPr>
  </w:style>
  <w:style w:type="character" w:customStyle="1" w:styleId="SingleChar">
    <w:name w:val="Single Char"/>
    <w:basedOn w:val="DefaultParagraphFont"/>
    <w:link w:val="Single"/>
    <w:locked/>
    <w:rsid w:val="00BE5FFB"/>
    <w:rPr>
      <w:sz w:val="28"/>
      <w:szCs w:val="29"/>
    </w:rPr>
  </w:style>
  <w:style w:type="paragraph" w:customStyle="1" w:styleId="Single">
    <w:name w:val="Single"/>
    <w:link w:val="SingleChar"/>
    <w:qFormat/>
    <w:rsid w:val="00BE5FFB"/>
    <w:pPr>
      <w:spacing w:after="0" w:line="240" w:lineRule="auto"/>
    </w:pPr>
    <w:rPr>
      <w:sz w:val="28"/>
      <w:szCs w:val="29"/>
    </w:rPr>
  </w:style>
  <w:style w:type="paragraph" w:customStyle="1" w:styleId="TableText">
    <w:name w:val="Table Text"/>
    <w:basedOn w:val="NoSpacing"/>
    <w:link w:val="TableTextChar"/>
    <w:uiPriority w:val="99"/>
    <w:qFormat/>
    <w:rsid w:val="00DC2671"/>
    <w:pPr>
      <w:spacing w:line="221" w:lineRule="auto"/>
    </w:pPr>
    <w:rPr>
      <w:spacing w:val="-2"/>
      <w:sz w:val="18"/>
    </w:rPr>
  </w:style>
  <w:style w:type="character" w:customStyle="1" w:styleId="TableTextChar">
    <w:name w:val="Table Text Char"/>
    <w:basedOn w:val="DefaultParagraphFont"/>
    <w:link w:val="TableText"/>
    <w:uiPriority w:val="99"/>
    <w:rsid w:val="00DC2671"/>
    <w:rPr>
      <w:spacing w:val="-2"/>
      <w:sz w:val="18"/>
    </w:rPr>
  </w:style>
  <w:style w:type="table" w:customStyle="1" w:styleId="YVWDocumentControl">
    <w:name w:val="YVW Document Control"/>
    <w:basedOn w:val="TableNormal"/>
    <w:uiPriority w:val="99"/>
    <w:rsid w:val="00DC2671"/>
    <w:pPr>
      <w:spacing w:after="0" w:line="240" w:lineRule="auto"/>
    </w:pPr>
    <w:rPr>
      <w:sz w:val="18"/>
    </w:rPr>
    <w:tblPr>
      <w:tblStyleColBandSize w:val="1"/>
      <w:tblBorders>
        <w:top w:val="single" w:sz="4" w:space="0" w:color="020A5A"/>
        <w:bottom w:val="single" w:sz="4" w:space="0" w:color="000000"/>
        <w:insideH w:val="single" w:sz="4" w:space="0" w:color="000000"/>
      </w:tblBorders>
      <w:tblCellMar>
        <w:top w:w="85" w:type="dxa"/>
        <w:left w:w="85" w:type="dxa"/>
        <w:bottom w:w="85" w:type="dxa"/>
        <w:right w:w="85" w:type="dxa"/>
      </w:tblCellMar>
    </w:tblPr>
    <w:tblStylePr w:type="firstRow">
      <w:rPr>
        <w:rFonts w:ascii="Arial" w:hAnsi="Arial"/>
        <w:color w:val="0032BE"/>
      </w:rPr>
      <w:tblPr/>
      <w:tcPr>
        <w:tcBorders>
          <w:top w:val="nil"/>
          <w:left w:val="nil"/>
          <w:bottom w:val="single" w:sz="8" w:space="0" w:color="0032BE"/>
          <w:right w:val="nil"/>
          <w:insideH w:val="nil"/>
          <w:insideV w:val="nil"/>
          <w:tl2br w:val="nil"/>
          <w:tr2bl w:val="nil"/>
        </w:tcBorders>
      </w:tcPr>
    </w:tblStylePr>
    <w:tblStylePr w:type="lastRow">
      <w:rPr>
        <w:rFonts w:ascii="Arial" w:hAnsi="Arial"/>
        <w:b w:val="0"/>
        <w:color w:val="auto"/>
      </w:rPr>
    </w:tblStylePr>
    <w:tblStylePr w:type="firstCol">
      <w:rPr>
        <w:rFonts w:ascii="Arial" w:hAnsi="Arial"/>
        <w:b/>
        <w:color w:val="0032BE"/>
      </w:rPr>
      <w:tblPr/>
      <w:tcPr>
        <w:shd w:val="clear" w:color="auto" w:fill="F2F2F2"/>
      </w:tcPr>
    </w:tblStylePr>
    <w:tblStylePr w:type="lastCol">
      <w:tblPr/>
      <w:tcPr>
        <w:shd w:val="clear" w:color="auto" w:fill="C9ECF5"/>
      </w:tcPr>
    </w:tblStylePr>
    <w:tblStylePr w:type="band1Vert">
      <w:tblPr/>
      <w:tcPr>
        <w:shd w:val="clear" w:color="auto" w:fill="E4F5FA"/>
      </w:tcPr>
    </w:tblStylePr>
  </w:style>
  <w:style w:type="paragraph" w:customStyle="1" w:styleId="LetterText">
    <w:name w:val="Letter Text"/>
    <w:rsid w:val="00B05342"/>
    <w:pPr>
      <w:spacing w:after="0" w:line="240" w:lineRule="auto"/>
    </w:pPr>
    <w:rPr>
      <w:rFonts w:ascii="Calibri" w:eastAsiaTheme="minorEastAsia" w:hAnsi="Calibri"/>
    </w:rPr>
  </w:style>
  <w:style w:type="character" w:styleId="FollowedHyperlink">
    <w:name w:val="FollowedHyperlink"/>
    <w:basedOn w:val="DefaultParagraphFont"/>
    <w:uiPriority w:val="99"/>
    <w:semiHidden/>
    <w:unhideWhenUsed/>
    <w:rsid w:val="0062427C"/>
    <w:rPr>
      <w:color w:val="003D58" w:themeColor="followedHyperlink"/>
      <w:u w:val="single"/>
    </w:rPr>
  </w:style>
  <w:style w:type="paragraph" w:styleId="NormalWeb">
    <w:name w:val="Normal (Web)"/>
    <w:basedOn w:val="Normal"/>
    <w:uiPriority w:val="99"/>
    <w:unhideWhenUsed/>
    <w:rsid w:val="003A243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sonormal0">
    <w:name w:val="msonormal"/>
    <w:basedOn w:val="Normal"/>
    <w:rsid w:val="003A243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5">
    <w:name w:val="font5"/>
    <w:basedOn w:val="Normal"/>
    <w:rsid w:val="003A2430"/>
    <w:pPr>
      <w:spacing w:before="100" w:beforeAutospacing="1" w:after="100" w:afterAutospacing="1" w:line="240" w:lineRule="auto"/>
    </w:pPr>
    <w:rPr>
      <w:rFonts w:ascii="Calibri" w:eastAsia="Times New Roman" w:hAnsi="Calibri" w:cs="Calibri"/>
      <w:color w:val="000000"/>
      <w:sz w:val="16"/>
      <w:szCs w:val="16"/>
      <w:lang w:eastAsia="en-AU"/>
    </w:rPr>
  </w:style>
  <w:style w:type="paragraph" w:customStyle="1" w:styleId="font6">
    <w:name w:val="font6"/>
    <w:basedOn w:val="Normal"/>
    <w:rsid w:val="003A2430"/>
    <w:pPr>
      <w:spacing w:before="100" w:beforeAutospacing="1" w:after="100" w:afterAutospacing="1" w:line="240" w:lineRule="auto"/>
    </w:pPr>
    <w:rPr>
      <w:rFonts w:ascii="Calibri" w:eastAsia="Times New Roman" w:hAnsi="Calibri" w:cs="Calibri"/>
      <w:b/>
      <w:bCs/>
      <w:color w:val="000000"/>
      <w:sz w:val="16"/>
      <w:szCs w:val="16"/>
      <w:lang w:eastAsia="en-AU"/>
    </w:rPr>
  </w:style>
  <w:style w:type="paragraph" w:customStyle="1" w:styleId="xl66">
    <w:name w:val="xl66"/>
    <w:basedOn w:val="Normal"/>
    <w:rsid w:val="003A2430"/>
    <w:pPr>
      <w:pBdr>
        <w:top w:val="single" w:sz="4" w:space="0" w:color="auto"/>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7">
    <w:name w:val="xl67"/>
    <w:basedOn w:val="Normal"/>
    <w:rsid w:val="003A2430"/>
    <w:pPr>
      <w:pBdr>
        <w:top w:val="single" w:sz="8" w:space="0" w:color="auto"/>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8">
    <w:name w:val="xl68"/>
    <w:basedOn w:val="Normal"/>
    <w:rsid w:val="003A2430"/>
    <w:pPr>
      <w:pBdr>
        <w:top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9">
    <w:name w:val="xl69"/>
    <w:basedOn w:val="Normal"/>
    <w:rsid w:val="003A2430"/>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0">
    <w:name w:val="xl70"/>
    <w:basedOn w:val="Normal"/>
    <w:rsid w:val="003A2430"/>
    <w:pPr>
      <w:pBdr>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1">
    <w:name w:val="xl71"/>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2">
    <w:name w:val="xl72"/>
    <w:basedOn w:val="Normal"/>
    <w:rsid w:val="003A2430"/>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3">
    <w:name w:val="xl73"/>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74">
    <w:name w:val="xl74"/>
    <w:basedOn w:val="Normal"/>
    <w:rsid w:val="003A2430"/>
    <w:pPr>
      <w:pBdr>
        <w:top w:val="single" w:sz="4" w:space="0" w:color="auto"/>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5">
    <w:name w:val="xl75"/>
    <w:basedOn w:val="Normal"/>
    <w:rsid w:val="003A2430"/>
    <w:pPr>
      <w:pBdr>
        <w:top w:val="single" w:sz="4"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6">
    <w:name w:val="xl76"/>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7">
    <w:name w:val="xl77"/>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8">
    <w:name w:val="xl78"/>
    <w:basedOn w:val="Normal"/>
    <w:rsid w:val="003A2430"/>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9">
    <w:name w:val="xl79"/>
    <w:basedOn w:val="Normal"/>
    <w:rsid w:val="003A2430"/>
    <w:pPr>
      <w:pBdr>
        <w:top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0">
    <w:name w:val="xl80"/>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1">
    <w:name w:val="xl81"/>
    <w:basedOn w:val="Normal"/>
    <w:rsid w:val="003A2430"/>
    <w:pPr>
      <w:pBdr>
        <w:top w:val="single" w:sz="4"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2">
    <w:name w:val="xl82"/>
    <w:basedOn w:val="Normal"/>
    <w:rsid w:val="003A2430"/>
    <w:pPr>
      <w:pBdr>
        <w:top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3">
    <w:name w:val="xl83"/>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4">
    <w:name w:val="xl84"/>
    <w:basedOn w:val="Normal"/>
    <w:rsid w:val="003A2430"/>
    <w:pPr>
      <w:pBdr>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5">
    <w:name w:val="xl85"/>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6">
    <w:name w:val="xl86"/>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7">
    <w:name w:val="xl87"/>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88">
    <w:name w:val="xl88"/>
    <w:basedOn w:val="Normal"/>
    <w:rsid w:val="003A2430"/>
    <w:pPr>
      <w:pBdr>
        <w:top w:val="single" w:sz="4" w:space="0" w:color="auto"/>
        <w:bottom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9">
    <w:name w:val="xl89"/>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0">
    <w:name w:val="xl90"/>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1">
    <w:name w:val="xl91"/>
    <w:basedOn w:val="Normal"/>
    <w:rsid w:val="003A2430"/>
    <w:pPr>
      <w:pBdr>
        <w:top w:val="single" w:sz="8"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2">
    <w:name w:val="xl92"/>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3">
    <w:name w:val="xl93"/>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4">
    <w:name w:val="xl94"/>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5">
    <w:name w:val="xl95"/>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6">
    <w:name w:val="xl96"/>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7">
    <w:name w:val="xl97"/>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8">
    <w:name w:val="xl98"/>
    <w:basedOn w:val="Normal"/>
    <w:rsid w:val="003A2430"/>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9">
    <w:name w:val="xl99"/>
    <w:basedOn w:val="Normal"/>
    <w:rsid w:val="003A2430"/>
    <w:pPr>
      <w:pBdr>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0">
    <w:name w:val="xl100"/>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1">
    <w:name w:val="xl101"/>
    <w:basedOn w:val="Normal"/>
    <w:rsid w:val="003A2430"/>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2">
    <w:name w:val="xl102"/>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3">
    <w:name w:val="xl103"/>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4">
    <w:name w:val="xl104"/>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5">
    <w:name w:val="xl105"/>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6">
    <w:name w:val="xl106"/>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7">
    <w:name w:val="xl107"/>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8">
    <w:name w:val="xl108"/>
    <w:basedOn w:val="Normal"/>
    <w:rsid w:val="003A2430"/>
    <w:pPr>
      <w:pBdr>
        <w:top w:val="single" w:sz="4" w:space="0" w:color="auto"/>
        <w:bottom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9">
    <w:name w:val="xl109"/>
    <w:basedOn w:val="Normal"/>
    <w:rsid w:val="003A2430"/>
    <w:pPr>
      <w:pBdr>
        <w:top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0">
    <w:name w:val="xl110"/>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1">
    <w:name w:val="xl111"/>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2">
    <w:name w:val="xl112"/>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3">
    <w:name w:val="xl113"/>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4">
    <w:name w:val="xl114"/>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5">
    <w:name w:val="xl115"/>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6">
    <w:name w:val="xl116"/>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7">
    <w:name w:val="xl117"/>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8">
    <w:name w:val="xl118"/>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9">
    <w:name w:val="xl119"/>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0">
    <w:name w:val="xl120"/>
    <w:basedOn w:val="Normal"/>
    <w:rsid w:val="003A2430"/>
    <w:pPr>
      <w:pBdr>
        <w:top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1">
    <w:name w:val="xl121"/>
    <w:basedOn w:val="Normal"/>
    <w:rsid w:val="003A2430"/>
    <w:pPr>
      <w:pBdr>
        <w:top w:val="single" w:sz="8" w:space="0" w:color="auto"/>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2">
    <w:name w:val="xl122"/>
    <w:basedOn w:val="Normal"/>
    <w:rsid w:val="003A2430"/>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3">
    <w:name w:val="xl123"/>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4">
    <w:name w:val="xl124"/>
    <w:basedOn w:val="Normal"/>
    <w:rsid w:val="003A2430"/>
    <w:pPr>
      <w:pBdr>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5">
    <w:name w:val="xl125"/>
    <w:basedOn w:val="Normal"/>
    <w:rsid w:val="003A2430"/>
    <w:pPr>
      <w:pBdr>
        <w:top w:val="single" w:sz="8"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6">
    <w:name w:val="xl126"/>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7">
    <w:name w:val="xl127"/>
    <w:basedOn w:val="Normal"/>
    <w:rsid w:val="003A2430"/>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8">
    <w:name w:val="xl128"/>
    <w:basedOn w:val="Normal"/>
    <w:rsid w:val="003A2430"/>
    <w:pPr>
      <w:pBdr>
        <w:top w:val="single" w:sz="4" w:space="0" w:color="auto"/>
        <w:left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9">
    <w:name w:val="xl129"/>
    <w:basedOn w:val="Normal"/>
    <w:rsid w:val="003A2430"/>
    <w:pPr>
      <w:pBdr>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0">
    <w:name w:val="xl130"/>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1">
    <w:name w:val="xl131"/>
    <w:basedOn w:val="Normal"/>
    <w:rsid w:val="003A2430"/>
    <w:pPr>
      <w:pBdr>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2">
    <w:name w:val="xl132"/>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3">
    <w:name w:val="xl133"/>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4">
    <w:name w:val="xl134"/>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5">
    <w:name w:val="xl135"/>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6">
    <w:name w:val="xl136"/>
    <w:basedOn w:val="Normal"/>
    <w:rsid w:val="003A2430"/>
    <w:pPr>
      <w:pBdr>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7">
    <w:name w:val="xl137"/>
    <w:basedOn w:val="Normal"/>
    <w:rsid w:val="003A2430"/>
    <w:pPr>
      <w:pBdr>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8">
    <w:name w:val="xl138"/>
    <w:basedOn w:val="Normal"/>
    <w:rsid w:val="003A2430"/>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9">
    <w:name w:val="xl139"/>
    <w:basedOn w:val="Normal"/>
    <w:rsid w:val="003A2430"/>
    <w:pPr>
      <w:pBdr>
        <w:top w:val="single" w:sz="8"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0">
    <w:name w:val="xl140"/>
    <w:basedOn w:val="Normal"/>
    <w:rsid w:val="003A2430"/>
    <w:pPr>
      <w:pBdr>
        <w:top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41">
    <w:name w:val="xl141"/>
    <w:basedOn w:val="Normal"/>
    <w:rsid w:val="003A2430"/>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2">
    <w:name w:val="xl142"/>
    <w:basedOn w:val="Normal"/>
    <w:rsid w:val="003A2430"/>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3">
    <w:name w:val="xl143"/>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4">
    <w:name w:val="xl144"/>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5">
    <w:name w:val="xl145"/>
    <w:basedOn w:val="Normal"/>
    <w:rsid w:val="003A2430"/>
    <w:pPr>
      <w:pBdr>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6">
    <w:name w:val="xl146"/>
    <w:basedOn w:val="Normal"/>
    <w:rsid w:val="003A2430"/>
    <w:pPr>
      <w:pBdr>
        <w:top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7">
    <w:name w:val="xl147"/>
    <w:basedOn w:val="Normal"/>
    <w:rsid w:val="003A2430"/>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8">
    <w:name w:val="xl148"/>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49">
    <w:name w:val="xl149"/>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50">
    <w:name w:val="xl150"/>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51">
    <w:name w:val="xl151"/>
    <w:basedOn w:val="Normal"/>
    <w:rsid w:val="003A2430"/>
    <w:pPr>
      <w:pBdr>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2">
    <w:name w:val="xl152"/>
    <w:basedOn w:val="Normal"/>
    <w:rsid w:val="003A2430"/>
    <w:pPr>
      <w:pBdr>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3">
    <w:name w:val="xl153"/>
    <w:basedOn w:val="Normal"/>
    <w:rsid w:val="003A2430"/>
    <w:pPr>
      <w:pBdr>
        <w:top w:val="single" w:sz="4" w:space="0" w:color="auto"/>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4">
    <w:name w:val="xl154"/>
    <w:basedOn w:val="Normal"/>
    <w:rsid w:val="003A2430"/>
    <w:pPr>
      <w:pBdr>
        <w:top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5">
    <w:name w:val="xl155"/>
    <w:basedOn w:val="Normal"/>
    <w:rsid w:val="003A2430"/>
    <w:pPr>
      <w:pBdr>
        <w:top w:val="single" w:sz="4" w:space="0" w:color="auto"/>
        <w:left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6">
    <w:name w:val="xl156"/>
    <w:basedOn w:val="Normal"/>
    <w:rsid w:val="003A2430"/>
    <w:pPr>
      <w:pBdr>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7">
    <w:name w:val="xl157"/>
    <w:basedOn w:val="Normal"/>
    <w:rsid w:val="003A2430"/>
    <w:pPr>
      <w:pBdr>
        <w:bottom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8">
    <w:name w:val="xl158"/>
    <w:basedOn w:val="Normal"/>
    <w:rsid w:val="003A2430"/>
    <w:pPr>
      <w:pBdr>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9">
    <w:name w:val="xl159"/>
    <w:basedOn w:val="Normal"/>
    <w:rsid w:val="003A2430"/>
    <w:pPr>
      <w:pBdr>
        <w:top w:val="single" w:sz="8"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0">
    <w:name w:val="xl160"/>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1">
    <w:name w:val="xl161"/>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62">
    <w:name w:val="xl162"/>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63">
    <w:name w:val="xl163"/>
    <w:basedOn w:val="Normal"/>
    <w:rsid w:val="003A2430"/>
    <w:pPr>
      <w:pBdr>
        <w:top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4">
    <w:name w:val="xl164"/>
    <w:basedOn w:val="Normal"/>
    <w:rsid w:val="003A2430"/>
    <w:pPr>
      <w:pBdr>
        <w:top w:val="single" w:sz="8" w:space="0" w:color="auto"/>
        <w:bottom w:val="single" w:sz="8" w:space="0" w:color="auto"/>
        <w:right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5">
    <w:name w:val="xl165"/>
    <w:basedOn w:val="Normal"/>
    <w:rsid w:val="003A2430"/>
    <w:pPr>
      <w:pBdr>
        <w:top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6">
    <w:name w:val="xl166"/>
    <w:basedOn w:val="Normal"/>
    <w:rsid w:val="003A2430"/>
    <w:pPr>
      <w:pBdr>
        <w:top w:val="single" w:sz="4"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7">
    <w:name w:val="xl167"/>
    <w:basedOn w:val="Normal"/>
    <w:rsid w:val="003A2430"/>
    <w:pPr>
      <w:pBdr>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8">
    <w:name w:val="xl168"/>
    <w:basedOn w:val="Normal"/>
    <w:rsid w:val="003A243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9">
    <w:name w:val="xl169"/>
    <w:basedOn w:val="Normal"/>
    <w:rsid w:val="003A2430"/>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0">
    <w:name w:val="xl170"/>
    <w:basedOn w:val="Normal"/>
    <w:rsid w:val="003A2430"/>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1">
    <w:name w:val="xl171"/>
    <w:basedOn w:val="Normal"/>
    <w:rsid w:val="003A243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2">
    <w:name w:val="xl172"/>
    <w:basedOn w:val="Normal"/>
    <w:rsid w:val="003A2430"/>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3">
    <w:name w:val="xl173"/>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4">
    <w:name w:val="xl174"/>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5">
    <w:name w:val="xl175"/>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6">
    <w:name w:val="xl176"/>
    <w:basedOn w:val="Normal"/>
    <w:rsid w:val="003A2430"/>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7">
    <w:name w:val="xl177"/>
    <w:basedOn w:val="Normal"/>
    <w:rsid w:val="003A2430"/>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8">
    <w:name w:val="xl178"/>
    <w:basedOn w:val="Normal"/>
    <w:rsid w:val="003A243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9">
    <w:name w:val="xl179"/>
    <w:basedOn w:val="Normal"/>
    <w:rsid w:val="003A2430"/>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0">
    <w:name w:val="xl180"/>
    <w:basedOn w:val="Normal"/>
    <w:rsid w:val="003A2430"/>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1">
    <w:name w:val="xl181"/>
    <w:basedOn w:val="Normal"/>
    <w:rsid w:val="003A2430"/>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2">
    <w:name w:val="xl182"/>
    <w:basedOn w:val="Normal"/>
    <w:rsid w:val="003A243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3">
    <w:name w:val="xl183"/>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4">
    <w:name w:val="xl184"/>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5">
    <w:name w:val="xl185"/>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6">
    <w:name w:val="xl186"/>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7">
    <w:name w:val="xl187"/>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8">
    <w:name w:val="xl188"/>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9">
    <w:name w:val="xl189"/>
    <w:basedOn w:val="Normal"/>
    <w:rsid w:val="003A2430"/>
    <w:pPr>
      <w:pBdr>
        <w:top w:val="single" w:sz="4"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0">
    <w:name w:val="xl190"/>
    <w:basedOn w:val="Normal"/>
    <w:rsid w:val="003A2430"/>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91">
    <w:name w:val="xl191"/>
    <w:basedOn w:val="Normal"/>
    <w:rsid w:val="003A2430"/>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92">
    <w:name w:val="xl192"/>
    <w:basedOn w:val="Normal"/>
    <w:rsid w:val="003A2430"/>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3">
    <w:name w:val="xl193"/>
    <w:basedOn w:val="Normal"/>
    <w:rsid w:val="003A2430"/>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4">
    <w:name w:val="xl194"/>
    <w:basedOn w:val="Normal"/>
    <w:rsid w:val="003A2430"/>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5">
    <w:name w:val="xl195"/>
    <w:basedOn w:val="Normal"/>
    <w:rsid w:val="003A2430"/>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6">
    <w:name w:val="xl196"/>
    <w:basedOn w:val="Normal"/>
    <w:rsid w:val="003A2430"/>
    <w:pPr>
      <w:pBdr>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7">
    <w:name w:val="xl197"/>
    <w:basedOn w:val="Normal"/>
    <w:rsid w:val="003A2430"/>
    <w:pPr>
      <w:pBdr>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8">
    <w:name w:val="xl198"/>
    <w:basedOn w:val="Normal"/>
    <w:rsid w:val="003A2430"/>
    <w:pPr>
      <w:pBdr>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9">
    <w:name w:val="xl199"/>
    <w:basedOn w:val="Normal"/>
    <w:rsid w:val="003A2430"/>
    <w:pPr>
      <w:pBdr>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0">
    <w:name w:val="xl200"/>
    <w:basedOn w:val="Normal"/>
    <w:rsid w:val="003A24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1">
    <w:name w:val="xl201"/>
    <w:basedOn w:val="Normal"/>
    <w:rsid w:val="003A2430"/>
    <w:pPr>
      <w:pBdr>
        <w:top w:val="single" w:sz="8"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2">
    <w:name w:val="xl202"/>
    <w:basedOn w:val="Normal"/>
    <w:rsid w:val="003A2430"/>
    <w:pPr>
      <w:pBdr>
        <w:top w:val="single" w:sz="8"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3">
    <w:name w:val="xl203"/>
    <w:basedOn w:val="Normal"/>
    <w:rsid w:val="003A2430"/>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4">
    <w:name w:val="xl204"/>
    <w:basedOn w:val="Normal"/>
    <w:rsid w:val="003A2430"/>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5">
    <w:name w:val="xl205"/>
    <w:basedOn w:val="Normal"/>
    <w:rsid w:val="003A2430"/>
    <w:pPr>
      <w:pBdr>
        <w:top w:val="single" w:sz="8"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6">
    <w:name w:val="xl206"/>
    <w:basedOn w:val="Normal"/>
    <w:rsid w:val="003A243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7">
    <w:name w:val="xl207"/>
    <w:basedOn w:val="Normal"/>
    <w:rsid w:val="003A2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8">
    <w:name w:val="xl208"/>
    <w:basedOn w:val="Normal"/>
    <w:rsid w:val="003A243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9">
    <w:name w:val="xl209"/>
    <w:basedOn w:val="Normal"/>
    <w:rsid w:val="003A243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0">
    <w:name w:val="xl210"/>
    <w:basedOn w:val="Normal"/>
    <w:rsid w:val="003A2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1">
    <w:name w:val="xl211"/>
    <w:basedOn w:val="Normal"/>
    <w:rsid w:val="003A2430"/>
    <w:pPr>
      <w:pBdr>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2">
    <w:name w:val="xl212"/>
    <w:basedOn w:val="Normal"/>
    <w:rsid w:val="003A2430"/>
    <w:pPr>
      <w:pBdr>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3">
    <w:name w:val="xl213"/>
    <w:basedOn w:val="Normal"/>
    <w:rsid w:val="003A2430"/>
    <w:pPr>
      <w:pBdr>
        <w:top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4">
    <w:name w:val="xl214"/>
    <w:basedOn w:val="Normal"/>
    <w:rsid w:val="003A2430"/>
    <w:pPr>
      <w:pBdr>
        <w:top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5">
    <w:name w:val="xl215"/>
    <w:basedOn w:val="Normal"/>
    <w:rsid w:val="003A2430"/>
    <w:pPr>
      <w:pBdr>
        <w:top w:val="single" w:sz="4" w:space="0" w:color="auto"/>
        <w:bottom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6">
    <w:name w:val="xl216"/>
    <w:basedOn w:val="Normal"/>
    <w:rsid w:val="003A2430"/>
    <w:pPr>
      <w:pBdr>
        <w:top w:val="single" w:sz="8" w:space="0" w:color="auto"/>
        <w:bottom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7">
    <w:name w:val="xl217"/>
    <w:basedOn w:val="Normal"/>
    <w:rsid w:val="003A2430"/>
    <w:pPr>
      <w:pBdr>
        <w:top w:val="single" w:sz="8" w:space="0" w:color="auto"/>
        <w:left w:val="single" w:sz="8" w:space="0" w:color="auto"/>
        <w:bottom w:val="single" w:sz="8" w:space="0" w:color="auto"/>
        <w:right w:val="single" w:sz="8" w:space="0" w:color="auto"/>
      </w:pBdr>
      <w:shd w:val="clear" w:color="000000" w:fill="ED7D3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18">
    <w:name w:val="xl218"/>
    <w:basedOn w:val="Normal"/>
    <w:rsid w:val="003A2430"/>
    <w:pPr>
      <w:pBdr>
        <w:top w:val="single" w:sz="8" w:space="0" w:color="auto"/>
        <w:left w:val="single" w:sz="8" w:space="0" w:color="auto"/>
        <w:bottom w:val="single" w:sz="8" w:space="0" w:color="auto"/>
        <w:right w:val="single" w:sz="8" w:space="0" w:color="auto"/>
      </w:pBdr>
      <w:shd w:val="clear" w:color="000000" w:fill="833C0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19">
    <w:name w:val="xl219"/>
    <w:basedOn w:val="Normal"/>
    <w:rsid w:val="003A2430"/>
    <w:pPr>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0">
    <w:name w:val="xl220"/>
    <w:basedOn w:val="Normal"/>
    <w:rsid w:val="003A2430"/>
    <w:pPr>
      <w:pBdr>
        <w:top w:val="single" w:sz="8" w:space="0" w:color="auto"/>
        <w:left w:val="single" w:sz="8" w:space="0" w:color="auto"/>
        <w:bottom w:val="single" w:sz="8" w:space="0" w:color="auto"/>
        <w:right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1">
    <w:name w:val="xl221"/>
    <w:basedOn w:val="Normal"/>
    <w:rsid w:val="003A243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2">
    <w:name w:val="xl222"/>
    <w:basedOn w:val="Normal"/>
    <w:rsid w:val="003A2430"/>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3">
    <w:name w:val="xl223"/>
    <w:basedOn w:val="Normal"/>
    <w:rsid w:val="003A2430"/>
    <w:pPr>
      <w:pBdr>
        <w:top w:val="single" w:sz="8" w:space="0" w:color="auto"/>
        <w:left w:val="single" w:sz="8" w:space="0" w:color="auto"/>
        <w:bottom w:val="single" w:sz="8" w:space="0" w:color="auto"/>
        <w:right w:val="single" w:sz="8" w:space="0" w:color="auto"/>
      </w:pBdr>
      <w:shd w:val="clear" w:color="000000" w:fill="FF66FF"/>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4">
    <w:name w:val="xl224"/>
    <w:basedOn w:val="Normal"/>
    <w:rsid w:val="003A2430"/>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5">
    <w:name w:val="xl225"/>
    <w:basedOn w:val="Normal"/>
    <w:rsid w:val="003A2430"/>
    <w:pPr>
      <w:pBdr>
        <w:top w:val="single" w:sz="8" w:space="0" w:color="auto"/>
        <w:left w:val="single" w:sz="8" w:space="0" w:color="auto"/>
        <w:bottom w:val="single" w:sz="8" w:space="0" w:color="auto"/>
        <w:right w:val="single" w:sz="8" w:space="0" w:color="auto"/>
      </w:pBdr>
      <w:shd w:val="clear" w:color="000000" w:fill="7030A0"/>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6">
    <w:name w:val="xl226"/>
    <w:basedOn w:val="Normal"/>
    <w:rsid w:val="003A24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9252558">
      <w:bodyDiv w:val="1"/>
      <w:marLeft w:val="0"/>
      <w:marRight w:val="0"/>
      <w:marTop w:val="0"/>
      <w:marBottom w:val="0"/>
      <w:divBdr>
        <w:top w:val="none" w:sz="0" w:space="0" w:color="auto"/>
        <w:left w:val="none" w:sz="0" w:space="0" w:color="auto"/>
        <w:bottom w:val="none" w:sz="0" w:space="0" w:color="auto"/>
        <w:right w:val="none" w:sz="0" w:space="0" w:color="auto"/>
      </w:divBdr>
    </w:div>
    <w:div w:id="203183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kinderenrolment@wyndham.vic.gov.au" TargetMode="External"/><Relationship Id="rId34" Type="http://schemas.openxmlformats.org/officeDocument/2006/relationships/image" Target="media/image1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gif"/><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wyndham.vic.gov.au/services/childrens-services/kindergarten/step-2-kindergarten-locations-timetables-and-term-dates" TargetMode="External"/><Relationship Id="rId32" Type="http://schemas.openxmlformats.org/officeDocument/2006/relationships/image" Target="media/image14.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https://www.health.vic.gov.au/immunisation/before-enrolment-no-jab-no-play-requirements" TargetMode="External"/><Relationship Id="rId28" Type="http://schemas.openxmlformats.org/officeDocument/2006/relationships/image" Target="media/image10.png"/><Relationship Id="rId36" Type="http://schemas.openxmlformats.org/officeDocument/2006/relationships/image" Target="media/image120.png"/><Relationship Id="rId10" Type="http://schemas.openxmlformats.org/officeDocument/2006/relationships/webSettings" Target="webSettings.xml"/><Relationship Id="rId19" Type="http://schemas.openxmlformats.org/officeDocument/2006/relationships/image" Target="media/image6.svg"/><Relationship Id="rId31" Type="http://schemas.openxmlformats.org/officeDocument/2006/relationships/image" Target="media/image13.sv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wyndham.vic.gov.au/kinder" TargetMode="External"/><Relationship Id="rId22" Type="http://schemas.openxmlformats.org/officeDocument/2006/relationships/hyperlink" Target="https://www.wyndham.vic.gov.au/services/childrens-services/immunisation" TargetMode="External"/><Relationship Id="rId27" Type="http://schemas.openxmlformats.org/officeDocument/2006/relationships/hyperlink" Target="https://www.wyndham.vic.gov.au/kinder" TargetMode="External"/><Relationship Id="rId30" Type="http://schemas.openxmlformats.org/officeDocument/2006/relationships/image" Target="media/image12.png"/><Relationship Id="rId35" Type="http://schemas.openxmlformats.org/officeDocument/2006/relationships/image" Target="media/image17.svg"/></Relationships>
</file>

<file path=word/_rels/header1.xml.rels><?xml version="1.0" encoding="UTF-8" standalone="yes"?>
<Relationships xmlns="http://schemas.openxmlformats.org/package/2006/relationships"><Relationship Id="rId3" Type="http://schemas.openxmlformats.org/officeDocument/2006/relationships/image" Target="media/image120.png"/><Relationship Id="rId2" Type="http://schemas.openxmlformats.org/officeDocument/2006/relationships/image" Target="media/image13.sv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wyndham.vic.gov.au\dfs01\Templates2016\Wyndham%20City%20Templates\Document%20Template\Small%20headers\Portrait\WCC%20Blue%20Template%20-%20Header%20only.dotx" TargetMode="External"/></Relationships>
</file>

<file path=word/theme/theme1.xml><?xml version="1.0" encoding="utf-8"?>
<a:theme xmlns:a="http://schemas.openxmlformats.org/drawingml/2006/main" name="Office Theme">
  <a:themeElements>
    <a:clrScheme name="Wyndham-Blue">
      <a:dk1>
        <a:sysClr val="windowText" lastClr="000000"/>
      </a:dk1>
      <a:lt1>
        <a:sysClr val="window" lastClr="FFFFFF"/>
      </a:lt1>
      <a:dk2>
        <a:srgbClr val="26426E"/>
      </a:dk2>
      <a:lt2>
        <a:srgbClr val="FFFFFF"/>
      </a:lt2>
      <a:accent1>
        <a:srgbClr val="26426E"/>
      </a:accent1>
      <a:accent2>
        <a:srgbClr val="7DB08C"/>
      </a:accent2>
      <a:accent3>
        <a:srgbClr val="BAD6C4"/>
      </a:accent3>
      <a:accent4>
        <a:srgbClr val="D4D9E0"/>
      </a:accent4>
      <a:accent5>
        <a:srgbClr val="C95C29"/>
      </a:accent5>
      <a:accent6>
        <a:srgbClr val="7F7F7F"/>
      </a:accent6>
      <a:hlink>
        <a:srgbClr val="003D58"/>
      </a:hlink>
      <a:folHlink>
        <a:srgbClr val="003D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odifiedDate xmlns="72e8db61-fc8d-45f7-9440-76ba19963711">2026-01-20T03:16:45+00:00</ModifiedDate>
    <lcf76f155ced4ddcb4097134ff3c332f xmlns="72e8db61-fc8d-45f7-9440-76ba19963711">
      <Terms xmlns="http://schemas.microsoft.com/office/infopath/2007/PartnerControls"/>
    </lcf76f155ced4ddcb4097134ff3c332f>
    <TaxCatchAll xmlns="f780d7a9-e209-4b27-b7cf-0ca370b43a84" xsi:nil="true"/>
  </documentManagement>
</p:properties>
</file>

<file path=customXml/item4.xml><?xml version="1.0" encoding="utf-8"?>
<metadata xmlns="http://www.objective.com/ecm/document/metadata/6C3B3BA24AD547B4BC615AD688A81A41" version="1.0.0">
  <systemFields>
    <field name="Objective-Id">
      <value order="0">A4732112</value>
    </field>
    <field name="Objective-Title">
      <value order="0">2026 - Kindergarten Registration Form</value>
    </field>
    <field name="Objective-Description">
      <value order="0"/>
    </field>
    <field name="Objective-CreationStamp">
      <value order="0">2025-02-20T22:56:48Z</value>
    </field>
    <field name="Objective-IsApproved">
      <value order="0">false</value>
    </field>
    <field name="Objective-IsPublished">
      <value order="0">false</value>
    </field>
    <field name="Objective-DatePublished">
      <value order="0"/>
    </field>
    <field name="Objective-ModificationStamp">
      <value order="0">2025-12-18T00:01:48Z</value>
    </field>
    <field name="Objective-Owner">
      <value order="0">Jayde Truman</value>
    </field>
    <field name="Objective-Path">
      <value order="0">Objective Global Folder:Corporate Management:Department - Community Support - Family &amp; Sector Partnerships:Child &amp; Family Support - Central Registration &amp; Enrolment Scheme - SECURED:Forms</value>
    </field>
    <field name="Objective-Parent">
      <value order="0">Forms</value>
    </field>
    <field name="Objective-State">
      <value order="0">Being Edited</value>
    </field>
    <field name="Objective-VersionId">
      <value order="0">vA9214181</value>
    </field>
    <field name="Objective-Version">
      <value order="0">17.1</value>
    </field>
    <field name="Objective-VersionNumber">
      <value order="0">19</value>
    </field>
    <field name="Objective-VersionComment">
      <value order="0"/>
    </field>
    <field name="Objective-FileNumber">
      <value order="0">qA380648</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 - DO NOT POPULATE EMAIL OR PHONES</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1D996025CB059948BDCFDB6A6D5AC8DF" ma:contentTypeVersion="12" ma:contentTypeDescription="Create a new document." ma:contentTypeScope="" ma:versionID="53b203aeb5dea25007f18f9d1675978a">
  <xsd:schema xmlns:xsd="http://www.w3.org/2001/XMLSchema" xmlns:xs="http://www.w3.org/2001/XMLSchema" xmlns:p="http://schemas.microsoft.com/office/2006/metadata/properties" xmlns:ns2="72e8db61-fc8d-45f7-9440-76ba19963711" xmlns:ns3="f780d7a9-e209-4b27-b7cf-0ca370b43a84" targetNamespace="http://schemas.microsoft.com/office/2006/metadata/properties" ma:root="true" ma:fieldsID="5eaaac1dc3e0deb785f90642cd0c47ca" ns2:_="" ns3:_="">
    <xsd:import namespace="72e8db61-fc8d-45f7-9440-76ba19963711"/>
    <xsd:import namespace="f780d7a9-e209-4b27-b7cf-0ca370b43a8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odifiedDat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e8db61-fc8d-45f7-9440-76ba199637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odifiedDate" ma:index="15" nillable="true" ma:displayName="Modified Date" ma:default="[today]" ma:format="DateTime" ma:internalName="ModifiedDate">
      <xsd:simpleType>
        <xsd:restriction base="dms:DateTim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cc7aab4-ea2f-4b29-8a55-c5422df6d22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80d7a9-e209-4b27-b7cf-0ca370b43a8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dbb2563-31f6-4b34-8eb3-181942c8b786}" ma:internalName="TaxCatchAll" ma:showField="CatchAllData" ma:web="f780d7a9-e209-4b27-b7cf-0ca370b43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2492FD-9BBC-4CD0-80A6-0174954D7FF1}">
  <ds:schemaRefs>
    <ds:schemaRef ds:uri="http://schemas.microsoft.com/sharepoint/v3/contenttype/forms"/>
  </ds:schemaRefs>
</ds:datastoreItem>
</file>

<file path=customXml/itemProps3.xml><?xml version="1.0" encoding="utf-8"?>
<ds:datastoreItem xmlns:ds="http://schemas.openxmlformats.org/officeDocument/2006/customXml" ds:itemID="{570BAD34-EE2C-4084-AA13-C589D6593E1C}">
  <ds:schemaRefs>
    <ds:schemaRef ds:uri="http://purl.org/dc/elements/1.1/"/>
    <ds:schemaRef ds:uri="http://schemas.microsoft.com/office/2006/metadata/properties"/>
    <ds:schemaRef ds:uri="72e8db61-fc8d-45f7-9440-76ba1996371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780d7a9-e209-4b27-b7cf-0ca370b43a84"/>
    <ds:schemaRef ds:uri="http://www.w3.org/XML/1998/namespace"/>
    <ds:schemaRef ds:uri="http://purl.org/dc/dcmitype/"/>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480FCBF7-B759-4D7D-A473-675EA4E69A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e8db61-fc8d-45f7-9440-76ba19963711"/>
    <ds:schemaRef ds:uri="f780d7a9-e209-4b27-b7cf-0ca370b43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WCC Blue Template - Header only</Template>
  <TotalTime>1</TotalTime>
  <Pages>14</Pages>
  <Words>5133</Words>
  <Characters>24389</Characters>
  <Application>Microsoft Office Word</Application>
  <DocSecurity>0</DocSecurity>
  <Lines>2900</Lines>
  <Paragraphs>1520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[Publish Date]</dc:subject>
  <dc:creator>Jayde Truman</dc:creator>
  <cp:keywords/>
  <dc:description/>
  <cp:lastModifiedBy>Jayde Truman</cp:lastModifiedBy>
  <cp:revision>2</cp:revision>
  <dcterms:created xsi:type="dcterms:W3CDTF">2026-01-30T03:28:00Z</dcterms:created>
  <dcterms:modified xsi:type="dcterms:W3CDTF">2026-01-30T03:28:00Z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A4732112</vt:lpwstr>
  </property>
  <property fmtid="{D5CDD505-2E9C-101B-9397-08002B2CF9AE}" pid="4" name="Objective-Title">
    <vt:lpwstr>2026 - Kindergarten Registration Form</vt:lpwstr>
  </property>
  <property fmtid="{D5CDD505-2E9C-101B-9397-08002B2CF9AE}" pid="5" name="Objective-Description">
    <vt:lpwstr/>
  </property>
  <property fmtid="{D5CDD505-2E9C-101B-9397-08002B2CF9AE}" pid="6" name="Objective-CreationStamp">
    <vt:filetime>2025-04-03T02:09:27Z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2025-12-18T00:05:09Z</vt:filetime>
  </property>
  <property fmtid="{D5CDD505-2E9C-101B-9397-08002B2CF9AE}" pid="10" name="Objective-ModificationStamp">
    <vt:filetime>2025-12-18T00:05:09Z</vt:filetime>
  </property>
  <property fmtid="{D5CDD505-2E9C-101B-9397-08002B2CF9AE}" pid="11" name="Objective-Owner">
    <vt:lpwstr>Jayde Truman</vt:lpwstr>
  </property>
  <property fmtid="{D5CDD505-2E9C-101B-9397-08002B2CF9AE}" pid="12" name="Objective-Path">
    <vt:lpwstr>Objective Global Folder:Corporate Management:Department - Community Support - Family &amp; Sector Partnerships:Child &amp; Family Support - Central Registration &amp; Enrolment Scheme - SECURED:Forms:</vt:lpwstr>
  </property>
  <property fmtid="{D5CDD505-2E9C-101B-9397-08002B2CF9AE}" pid="13" name="Objective-Parent">
    <vt:lpwstr>Forms</vt:lpwstr>
  </property>
  <property fmtid="{D5CDD505-2E9C-101B-9397-08002B2CF9AE}" pid="14" name="Objective-State">
    <vt:lpwstr>Published</vt:lpwstr>
  </property>
  <property fmtid="{D5CDD505-2E9C-101B-9397-08002B2CF9AE}" pid="15" name="Objective-VersionId">
    <vt:lpwstr>vA9214181</vt:lpwstr>
  </property>
  <property fmtid="{D5CDD505-2E9C-101B-9397-08002B2CF9AE}" pid="16" name="Objective-Version">
    <vt:lpwstr>18.0</vt:lpwstr>
  </property>
  <property fmtid="{D5CDD505-2E9C-101B-9397-08002B2CF9AE}" pid="17" name="Objective-VersionNumber">
    <vt:r8>19</vt:r8>
  </property>
  <property fmtid="{D5CDD505-2E9C-101B-9397-08002B2CF9AE}" pid="18" name="Objective-VersionComment">
    <vt:lpwstr>Updated timetable for KU Birnbial - Galah to lavender</vt:lpwstr>
  </property>
  <property fmtid="{D5CDD505-2E9C-101B-9397-08002B2CF9AE}" pid="19" name="Objective-FileNumber">
    <vt:lpwstr>qA380648</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 - DO NOT POPULATE EMAIL OR PHONES</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GrammarlyDocumentId">
    <vt:lpwstr>a705afd9-031d-49d7-875c-9b9a884bb3c6</vt:lpwstr>
  </property>
  <property fmtid="{D5CDD505-2E9C-101B-9397-08002B2CF9AE}" pid="53" name="Objective-Action Officer [system]">
    <vt:lpwstr/>
  </property>
  <property fmtid="{D5CDD505-2E9C-101B-9397-08002B2CF9AE}" pid="54" name="Objective-Delivery Mode [system]">
    <vt:lpwstr>Internal</vt:lpwstr>
  </property>
  <property fmtid="{D5CDD505-2E9C-101B-9397-08002B2CF9AE}" pid="55" name="Objective-Auth or Addressee [system]">
    <vt:lpwstr>Staff Wyndham City - DO NOT POPULATE EMAIL OR PHONES</vt:lpwstr>
  </property>
  <property fmtid="{D5CDD505-2E9C-101B-9397-08002B2CF9AE}" pid="56" name="Objective-Auth or Addressee NAR No [system]">
    <vt:lpwstr>544420</vt:lpwstr>
  </property>
  <property fmtid="{D5CDD505-2E9C-101B-9397-08002B2CF9AE}" pid="57" name="Objective-Reference [system]">
    <vt:lpwstr/>
  </property>
  <property fmtid="{D5CDD505-2E9C-101B-9397-08002B2CF9AE}" pid="58" name="Objective-P&amp;R Reference Data Type [system]">
    <vt:lpwstr/>
  </property>
  <property fmtid="{D5CDD505-2E9C-101B-9397-08002B2CF9AE}" pid="59" name="Objective-External Reference [system]">
    <vt:lpwstr/>
  </property>
  <property fmtid="{D5CDD505-2E9C-101B-9397-08002B2CF9AE}" pid="60" name="Objective-Date of Document [system]">
    <vt:lpwstr/>
  </property>
  <property fmtid="{D5CDD505-2E9C-101B-9397-08002B2CF9AE}" pid="61" name="Objective-Scanning Operator [system]">
    <vt:lpwstr/>
  </property>
  <property fmtid="{D5CDD505-2E9C-101B-9397-08002B2CF9AE}" pid="62" name="Objective-P&amp;R Document ID [system]">
    <vt:lpwstr/>
  </property>
  <property fmtid="{D5CDD505-2E9C-101B-9397-08002B2CF9AE}" pid="63" name="Objective-Workflow Tracking Number [system]">
    <vt:lpwstr/>
  </property>
  <property fmtid="{D5CDD505-2E9C-101B-9397-08002B2CF9AE}" pid="64" name="Objective-Date Correspondence Received [system]">
    <vt:lpwstr/>
  </property>
  <property fmtid="{D5CDD505-2E9C-101B-9397-08002B2CF9AE}" pid="65" name="Objective-Date Response Due [system]">
    <vt:lpwstr/>
  </property>
  <property fmtid="{D5CDD505-2E9C-101B-9397-08002B2CF9AE}" pid="66" name="Objective-M13 Agent Type [system]">
    <vt:lpwstr>Record Author</vt:lpwstr>
  </property>
  <property fmtid="{D5CDD505-2E9C-101B-9397-08002B2CF9AE}" pid="67" name="Objective-M14 Jurisdiction [system]">
    <vt:lpwstr>Victoria</vt:lpwstr>
  </property>
  <property fmtid="{D5CDD505-2E9C-101B-9397-08002B2CF9AE}" pid="68" name="Objective-M15 Corporate Id [system]">
    <vt:lpwstr>12345</vt:lpwstr>
  </property>
  <property fmtid="{D5CDD505-2E9C-101B-9397-08002B2CF9AE}" pid="69" name="Objective-M16 Corporate Name [system]">
    <vt:lpwstr>Wyndham City Council</vt:lpwstr>
  </property>
  <property fmtid="{D5CDD505-2E9C-101B-9397-08002B2CF9AE}" pid="70" name="Objective-M33 Scheme Type [system]">
    <vt:lpwstr>Functional</vt:lpwstr>
  </property>
  <property fmtid="{D5CDD505-2E9C-101B-9397-08002B2CF9AE}" pid="71" name="Objective-M34 Scheme Name [system]">
    <vt:lpwstr>Agency Functional Thesaurus</vt:lpwstr>
  </property>
  <property fmtid="{D5CDD505-2E9C-101B-9397-08002B2CF9AE}" pid="72" name="Objective-M35 Title Word [system]">
    <vt:lpwstr/>
  </property>
  <property fmtid="{D5CDD505-2E9C-101B-9397-08002B2CF9AE}" pid="73" name="Objective-M56 Date/Time Transmission [system]">
    <vt:lpwstr/>
  </property>
  <property fmtid="{D5CDD505-2E9C-101B-9397-08002B2CF9AE}" pid="74" name="Objective-M125 Document Source [system]">
    <vt:lpwstr/>
  </property>
  <property fmtid="{D5CDD505-2E9C-101B-9397-08002B2CF9AE}" pid="75" name="Objective-M131 Rendering Text [system]">
    <vt:lpwstr>'See the contents of the vers:FileEncoding element'</vt:lpwstr>
  </property>
  <property fmtid="{D5CDD505-2E9C-101B-9397-08002B2CF9AE}" pid="76" name="Objective-Actioning Officer or Group [system]">
    <vt:lpwstr/>
  </property>
  <property fmtid="{D5CDD505-2E9C-101B-9397-08002B2CF9AE}" pid="77" name="Objective-Actioning Business Unit [system]">
    <vt:lpwstr/>
  </property>
  <property fmtid="{D5CDD505-2E9C-101B-9397-08002B2CF9AE}" pid="78" name="Objective-FYI Required [system]">
    <vt:lpwstr>No</vt:lpwstr>
  </property>
  <property fmtid="{D5CDD505-2E9C-101B-9397-08002B2CF9AE}" pid="79" name="Objective-FYI Officers or Groups [system]">
    <vt:lpwstr/>
  </property>
  <property fmtid="{D5CDD505-2E9C-101B-9397-08002B2CF9AE}" pid="80" name="Objective-FYI Comments [system]">
    <vt:lpwstr/>
  </property>
  <property fmtid="{D5CDD505-2E9C-101B-9397-08002B2CF9AE}" pid="81" name="Objective-Connect Creator [system]">
    <vt:lpwstr/>
  </property>
  <property fmtid="{D5CDD505-2E9C-101B-9397-08002B2CF9AE}" pid="82" name="ContentTypeId">
    <vt:lpwstr>0x0101001D996025CB059948BDCFDB6A6D5AC8DF</vt:lpwstr>
  </property>
  <property fmtid="{D5CDD505-2E9C-101B-9397-08002B2CF9AE}" pid="83" name="MediaServiceImageTags">
    <vt:lpwstr/>
  </property>
</Properties>
</file>