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3"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0"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65A8D" w:rsidRPr="00AF6CD7" w14:paraId="4BCB4AAD" w14:textId="77777777" w:rsidTr="00B634E6">
        <w:tc>
          <w:tcPr>
            <w:tcW w:w="5080" w:type="dxa"/>
            <w:gridSpan w:val="5"/>
            <w:tcBorders>
              <w:top w:val="nil"/>
              <w:left w:val="single" w:sz="4" w:space="0" w:color="9C9E9F"/>
              <w:bottom w:val="nil"/>
              <w:right w:val="nil"/>
            </w:tcBorders>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r w:rsidR="001122DD">
              <w:rPr>
                <w:rFonts w:cstheme="minorHAnsi"/>
                <w:b/>
              </w:rPr>
              <w:t>v</w:t>
            </w:r>
            <w:r w:rsidRPr="00AF6CD7">
              <w:rPr>
                <w:rFonts w:cstheme="minorHAnsi"/>
                <w:b/>
              </w:rPr>
              <w:t>isa</w:t>
            </w:r>
            <w:r w:rsidR="001122DD">
              <w:rPr>
                <w:rFonts w:cstheme="minorHAnsi"/>
                <w:b/>
              </w:rPr>
              <w:t>’</w:t>
            </w:r>
            <w:r w:rsidRPr="00AF6CD7">
              <w:rPr>
                <w:rFonts w:cstheme="minorHAnsi"/>
                <w:b/>
              </w:rPr>
              <w:t>s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6E2CC6" w:rsidP="009C401C">
            <w:pPr>
              <w:spacing w:before="60" w:after="60"/>
              <w:ind w:left="142" w:right="-244"/>
              <w:jc w:val="center"/>
              <w:rPr>
                <w:rFonts w:cstheme="minorHAnsi"/>
                <w:i/>
                <w:iCs/>
                <w:sz w:val="18"/>
                <w:szCs w:val="18"/>
              </w:rPr>
            </w:pPr>
            <w:hyperlink r:id="rId21" w:history="1">
              <w:r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6E2CC6" w:rsidP="009C401C">
            <w:pPr>
              <w:spacing w:before="60" w:after="60"/>
              <w:ind w:left="142"/>
              <w:jc w:val="center"/>
              <w:rPr>
                <w:rStyle w:val="Hyperlink"/>
                <w:rFonts w:cstheme="minorHAnsi"/>
                <w:i/>
                <w:iCs/>
                <w:noProof/>
                <w:sz w:val="18"/>
                <w:szCs w:val="18"/>
              </w:rPr>
            </w:pPr>
            <w:hyperlink r:id="rId22" w:history="1">
              <w:r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0753A409" w14:textId="4B894745"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w:t>
            </w:r>
            <w:r w:rsidR="00061D79">
              <w:rPr>
                <w:rFonts w:cstheme="minorHAnsi"/>
                <w:bCs/>
                <w:noProof/>
              </w:rPr>
              <w:t>by The Preschool Field Officer Service</w:t>
            </w:r>
            <w:r w:rsidRPr="005E2372">
              <w:rPr>
                <w:rFonts w:cstheme="minorHAnsi"/>
                <w:bCs/>
                <w:noProof/>
              </w:rPr>
              <w:t xml:space="preserve"> </w:t>
            </w:r>
          </w:p>
        </w:tc>
        <w:tc>
          <w:tcPr>
            <w:tcW w:w="1418" w:type="dxa"/>
            <w:gridSpan w:val="2"/>
            <w:tcBorders>
              <w:top w:val="nil"/>
              <w:left w:val="nil"/>
              <w:bottom w:val="nil"/>
              <w:right w:val="nil"/>
            </w:tcBorders>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 xml:space="preserve">____________________________________ </w:t>
            </w:r>
            <w:r w:rsidR="00F56DBD">
              <w:rPr>
                <w:rFonts w:cstheme="minorHAnsi"/>
                <w:noProof/>
              </w:rPr>
              <w:t xml:space="preserve"> </w:t>
            </w:r>
            <w:r w:rsidR="00F56DBD" w:rsidRPr="00AF6CD7">
              <w:rPr>
                <w:rFonts w:cstheme="minorHAnsi"/>
                <w:noProof/>
              </w:rPr>
              <w:t>Contact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3"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6"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3A4CE5" w:rsidRPr="003B6681" w14:paraId="0118D2EF" w14:textId="77777777" w:rsidTr="00542524">
        <w:tc>
          <w:tcPr>
            <w:tcW w:w="2447" w:type="dxa"/>
            <w:shd w:val="clear" w:color="auto" w:fill="FFC000"/>
            <w:vAlign w:val="center"/>
          </w:tcPr>
          <w:p w14:paraId="37C25567" w14:textId="46B4AD08" w:rsidR="003A4CE5" w:rsidRPr="003B6681" w:rsidRDefault="003A4CE5" w:rsidP="003A4CE5">
            <w:pPr>
              <w:rPr>
                <w:szCs w:val="20"/>
              </w:rPr>
            </w:pPr>
            <w:r>
              <w:t>Rotational kindergarten groups</w:t>
            </w:r>
          </w:p>
        </w:tc>
        <w:tc>
          <w:tcPr>
            <w:tcW w:w="6162" w:type="dxa"/>
            <w:vAlign w:val="center"/>
          </w:tcPr>
          <w:p w14:paraId="35532F94" w14:textId="1C5EF196" w:rsidR="003A4CE5" w:rsidRPr="003B6681" w:rsidRDefault="003A4CE5" w:rsidP="003A4CE5">
            <w:pPr>
              <w:spacing w:line="276" w:lineRule="auto"/>
              <w:rPr>
                <w:szCs w:val="20"/>
              </w:rPr>
            </w:pPr>
            <w:r>
              <w:t>In rotational groups, your child will still enjoy 15 hours of kindergarten each week. The only difference is that your child’s group will socialise with other groups throughout the week, allowing your child to build friendships and connections with a wider group of peers.</w:t>
            </w:r>
          </w:p>
        </w:tc>
        <w:tc>
          <w:tcPr>
            <w:tcW w:w="2719" w:type="dxa"/>
            <w:shd w:val="clear" w:color="auto" w:fill="FFC000"/>
            <w:vAlign w:val="center"/>
          </w:tcPr>
          <w:p w14:paraId="53550E77" w14:textId="0166CDA1" w:rsidR="003A4CE5" w:rsidRPr="003B6681" w:rsidRDefault="003A4CE5" w:rsidP="003A4CE5">
            <w:pPr>
              <w:rPr>
                <w:szCs w:val="20"/>
              </w:rPr>
            </w:pPr>
            <w:r w:rsidRPr="00F318CD">
              <w:t>Indicated by a ‘</w:t>
            </w:r>
            <w:r>
              <w:t>Rotational</w:t>
            </w:r>
            <w:r w:rsidRPr="00F318CD">
              <w:t xml:space="preserve">’ in the age column and highlighted </w:t>
            </w:r>
            <w:r>
              <w:t xml:space="preserve">bright </w:t>
            </w:r>
            <w:r w:rsidRPr="00F318CD">
              <w:t>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59DACDF0">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1"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13D5512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279B42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CC34AC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3E44882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0D20CDF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4136A1">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4970DF" w14:textId="63BE1A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4D8C93EF" w14:textId="15874311"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5141B1B" w14:textId="74EDA83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F60A823" w14:textId="58B9D68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1F0B94" w14:textId="4146419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640BDD78" w14:textId="415F21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8F29C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 xml:space="preserve">Quantin </w:t>
            </w:r>
            <w:proofErr w:type="spellStart"/>
            <w:r w:rsidRPr="000502F9">
              <w:rPr>
                <w:rFonts w:ascii="Calibri" w:eastAsia="Times New Roman" w:hAnsi="Calibri" w:cs="Calibri"/>
                <w:b/>
                <w:bCs/>
                <w:color w:val="000000"/>
                <w:sz w:val="16"/>
                <w:szCs w:val="16"/>
                <w:lang w:eastAsia="en-AU"/>
              </w:rPr>
              <w:t>Binnah</w:t>
            </w:r>
            <w:proofErr w:type="spellEnd"/>
            <w:r w:rsidRPr="000502F9">
              <w:rPr>
                <w:rFonts w:ascii="Calibri" w:eastAsia="Times New Roman" w:hAnsi="Calibri" w:cs="Calibri"/>
                <w:b/>
                <w:bCs/>
                <w:color w:val="000000"/>
                <w:sz w:val="16"/>
                <w:szCs w:val="16"/>
                <w:lang w:eastAsia="en-AU"/>
              </w:rPr>
              <w:t xml:space="preserve">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 xml:space="preserve">Operated by:  Quantin </w:t>
            </w:r>
            <w:proofErr w:type="spellStart"/>
            <w:r w:rsidRPr="000502F9">
              <w:rPr>
                <w:rFonts w:ascii="Calibri" w:eastAsia="Times New Roman" w:hAnsi="Calibri" w:cs="Calibri"/>
                <w:color w:val="000000"/>
                <w:sz w:val="16"/>
                <w:szCs w:val="16"/>
                <w:lang w:eastAsia="en-AU"/>
              </w:rPr>
              <w:t>Binnah</w:t>
            </w:r>
            <w:proofErr w:type="spellEnd"/>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8F29C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2"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proofErr w:type="spellStart"/>
            <w:r w:rsidRPr="001142DB">
              <w:rPr>
                <w:rFonts w:ascii="Calibri" w:eastAsia="Times New Roman" w:hAnsi="Calibri" w:cs="Calibri"/>
                <w:b/>
                <w:bCs/>
                <w:color w:val="000000"/>
                <w:sz w:val="16"/>
                <w:szCs w:val="16"/>
                <w:lang w:eastAsia="en-AU"/>
              </w:rPr>
              <w:t>Laa</w:t>
            </w:r>
            <w:proofErr w:type="spellEnd"/>
            <w:r w:rsidRPr="001142DB">
              <w:rPr>
                <w:rFonts w:ascii="Calibri" w:eastAsia="Times New Roman" w:hAnsi="Calibri" w:cs="Calibri"/>
                <w:b/>
                <w:bCs/>
                <w:color w:val="000000"/>
                <w:sz w:val="16"/>
                <w:szCs w:val="16"/>
                <w:lang w:eastAsia="en-AU"/>
              </w:rPr>
              <w:t xml:space="preserve"> </w:t>
            </w:r>
            <w:proofErr w:type="spellStart"/>
            <w:r w:rsidRPr="001142DB">
              <w:rPr>
                <w:rFonts w:ascii="Calibri" w:eastAsia="Times New Roman" w:hAnsi="Calibri" w:cs="Calibri"/>
                <w:b/>
                <w:bCs/>
                <w:color w:val="000000"/>
                <w:sz w:val="16"/>
                <w:szCs w:val="16"/>
                <w:lang w:eastAsia="en-AU"/>
              </w:rPr>
              <w:t>Yulta</w:t>
            </w:r>
            <w:proofErr w:type="spellEnd"/>
            <w:r w:rsidRPr="001142DB">
              <w:rPr>
                <w:rFonts w:ascii="Calibri" w:eastAsia="Times New Roman" w:hAnsi="Calibri" w:cs="Calibri"/>
                <w:b/>
                <w:bCs/>
                <w:color w:val="000000"/>
                <w:sz w:val="16"/>
                <w:szCs w:val="16"/>
                <w:lang w:eastAsia="en-AU"/>
              </w:rPr>
              <w:t xml:space="preserve">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398E76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385A9B">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02A25D3E"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highlight w:val="yellow"/>
                <w:lang w:eastAsia="en-AU"/>
              </w:rPr>
              <w:t>Orchid</w:t>
            </w:r>
            <w:r w:rsidR="00E54EEC" w:rsidRPr="00E54EEC">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299878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09E4B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Galah</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2"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385A9B">
        <w:trPr>
          <w:trHeight w:val="285"/>
        </w:trPr>
        <w:tc>
          <w:tcPr>
            <w:tcW w:w="2325" w:type="dxa"/>
            <w:vMerge/>
            <w:tcBorders>
              <w:left w:val="single" w:sz="12" w:space="0" w:color="auto"/>
              <w:right w:val="single" w:sz="12" w:space="0" w:color="auto"/>
            </w:tcBorders>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A86A97">
        <w:trPr>
          <w:trHeight w:val="285"/>
        </w:trPr>
        <w:tc>
          <w:tcPr>
            <w:tcW w:w="2325" w:type="dxa"/>
            <w:vMerge/>
            <w:tcBorders>
              <w:left w:val="single" w:sz="12" w:space="0" w:color="auto"/>
              <w:right w:val="single" w:sz="12" w:space="0" w:color="auto"/>
            </w:tcBorders>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A86A97">
        <w:trPr>
          <w:trHeight w:val="285"/>
        </w:trPr>
        <w:tc>
          <w:tcPr>
            <w:tcW w:w="2325" w:type="dxa"/>
            <w:vMerge/>
            <w:tcBorders>
              <w:left w:val="single" w:sz="12" w:space="0" w:color="auto"/>
              <w:right w:val="single" w:sz="12" w:space="0" w:color="auto"/>
            </w:tcBorders>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A86A97">
        <w:trPr>
          <w:trHeight w:val="285"/>
        </w:trPr>
        <w:tc>
          <w:tcPr>
            <w:tcW w:w="2325" w:type="dxa"/>
            <w:vMerge w:val="restart"/>
            <w:tcBorders>
              <w:top w:val="nil"/>
              <w:left w:val="single" w:sz="12" w:space="0" w:color="auto"/>
              <w:right w:val="single" w:sz="12" w:space="0" w:color="auto"/>
            </w:tcBorders>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695DD2">
        <w:trPr>
          <w:trHeight w:val="285"/>
        </w:trPr>
        <w:tc>
          <w:tcPr>
            <w:tcW w:w="2325" w:type="dxa"/>
            <w:vMerge/>
            <w:tcBorders>
              <w:left w:val="single" w:sz="12" w:space="0" w:color="auto"/>
              <w:right w:val="single" w:sz="12" w:space="0" w:color="auto"/>
            </w:tcBorders>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492B65" w:rsidRPr="00372970" w14:paraId="58E1D8E5" w14:textId="77777777" w:rsidTr="00695DD2">
        <w:trPr>
          <w:trHeight w:val="285"/>
        </w:trPr>
        <w:tc>
          <w:tcPr>
            <w:tcW w:w="2325" w:type="dxa"/>
            <w:vMerge/>
            <w:tcBorders>
              <w:left w:val="single" w:sz="12" w:space="0" w:color="auto"/>
              <w:right w:val="single" w:sz="12" w:space="0" w:color="auto"/>
            </w:tcBorders>
            <w:vAlign w:val="center"/>
          </w:tcPr>
          <w:p w14:paraId="311803AD" w14:textId="77777777" w:rsidR="00492B65" w:rsidRPr="00372970" w:rsidRDefault="00492B65"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51D05B"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AB2D1A1" w14:textId="1151FB8C"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920EB85" w14:textId="72AE4973"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EF85768" w14:textId="50F7AFE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Fern</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83E27FF"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239114D1" w14:textId="400447FA"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0FD84BBA"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DDE214" w14:textId="7F4A18C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16370C5C"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A86A97">
        <w:trPr>
          <w:trHeight w:val="285"/>
        </w:trPr>
        <w:tc>
          <w:tcPr>
            <w:tcW w:w="2325" w:type="dxa"/>
            <w:vMerge/>
            <w:tcBorders>
              <w:left w:val="single" w:sz="12" w:space="0" w:color="auto"/>
              <w:right w:val="single" w:sz="12" w:space="0" w:color="auto"/>
            </w:tcBorders>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A86A97">
        <w:trPr>
          <w:trHeight w:val="285"/>
        </w:trPr>
        <w:tc>
          <w:tcPr>
            <w:tcW w:w="2325" w:type="dxa"/>
            <w:vMerge/>
            <w:tcBorders>
              <w:left w:val="single" w:sz="12" w:space="0" w:color="auto"/>
              <w:right w:val="single" w:sz="12" w:space="0" w:color="auto"/>
            </w:tcBorders>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CA27F8">
        <w:trPr>
          <w:trHeight w:val="285"/>
        </w:trPr>
        <w:tc>
          <w:tcPr>
            <w:tcW w:w="2325" w:type="dxa"/>
            <w:vMerge/>
            <w:tcBorders>
              <w:left w:val="single" w:sz="12" w:space="0" w:color="auto"/>
              <w:right w:val="single" w:sz="12" w:space="0" w:color="auto"/>
            </w:tcBorders>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363BB9A" w14:textId="7146C34B"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640EC21" w14:textId="2C70D872"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CA27F8">
        <w:trPr>
          <w:trHeight w:val="285"/>
        </w:trPr>
        <w:tc>
          <w:tcPr>
            <w:tcW w:w="2325" w:type="dxa"/>
            <w:vMerge/>
            <w:tcBorders>
              <w:left w:val="single" w:sz="12" w:space="0" w:color="auto"/>
              <w:right w:val="single" w:sz="12" w:space="0" w:color="auto"/>
            </w:tcBorders>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A86A97">
        <w:trPr>
          <w:trHeight w:val="285"/>
        </w:trPr>
        <w:tc>
          <w:tcPr>
            <w:tcW w:w="2325" w:type="dxa"/>
            <w:vMerge/>
            <w:tcBorders>
              <w:left w:val="single" w:sz="12" w:space="0" w:color="auto"/>
              <w:right w:val="single" w:sz="12" w:space="0" w:color="auto"/>
            </w:tcBorders>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A86A97">
        <w:trPr>
          <w:trHeight w:val="285"/>
        </w:trPr>
        <w:tc>
          <w:tcPr>
            <w:tcW w:w="2325" w:type="dxa"/>
            <w:vMerge/>
            <w:tcBorders>
              <w:left w:val="single" w:sz="12" w:space="0" w:color="auto"/>
              <w:right w:val="single" w:sz="12" w:space="0" w:color="auto"/>
            </w:tcBorders>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A86A97">
        <w:trPr>
          <w:trHeight w:val="285"/>
        </w:trPr>
        <w:tc>
          <w:tcPr>
            <w:tcW w:w="2325" w:type="dxa"/>
            <w:vMerge/>
            <w:tcBorders>
              <w:left w:val="single" w:sz="12" w:space="0" w:color="auto"/>
              <w:right w:val="single" w:sz="12" w:space="0" w:color="auto"/>
            </w:tcBorders>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385A9B">
        <w:trPr>
          <w:trHeight w:val="285"/>
        </w:trPr>
        <w:tc>
          <w:tcPr>
            <w:tcW w:w="2325" w:type="dxa"/>
            <w:vMerge/>
            <w:tcBorders>
              <w:left w:val="single" w:sz="12" w:space="0" w:color="auto"/>
              <w:right w:val="single" w:sz="12" w:space="0" w:color="auto"/>
            </w:tcBorders>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A86A97">
        <w:trPr>
          <w:trHeight w:val="285"/>
        </w:trPr>
        <w:tc>
          <w:tcPr>
            <w:tcW w:w="2325" w:type="dxa"/>
            <w:vMerge/>
            <w:tcBorders>
              <w:left w:val="single" w:sz="12" w:space="0" w:color="auto"/>
              <w:right w:val="single" w:sz="12" w:space="0" w:color="auto"/>
            </w:tcBorders>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2"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4E01C4"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3AFDAF8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2FFEF6FC"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08F0531"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2688B39D"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1754B73B"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0DA70495"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2CDB1106"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1A78DD3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2"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5BF75C4"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2"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330"/>
        <w:gridCol w:w="632"/>
        <w:gridCol w:w="992"/>
        <w:gridCol w:w="709"/>
        <w:gridCol w:w="1276"/>
        <w:gridCol w:w="1071"/>
        <w:gridCol w:w="1080"/>
        <w:gridCol w:w="1080"/>
        <w:gridCol w:w="1080"/>
        <w:gridCol w:w="1080"/>
        <w:gridCol w:w="1080"/>
      </w:tblGrid>
      <w:tr w:rsidR="00F06537" w:rsidRPr="00372970" w14:paraId="6BFE0BB1" w14:textId="77777777" w:rsidTr="003A4CE5">
        <w:trPr>
          <w:gridAfter w:val="1"/>
          <w:wAfter w:w="1080" w:type="dxa"/>
          <w:trHeight w:val="396"/>
        </w:trPr>
        <w:tc>
          <w:tcPr>
            <w:tcW w:w="23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632"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PREF</w:t>
            </w:r>
          </w:p>
        </w:tc>
        <w:tc>
          <w:tcPr>
            <w:tcW w:w="992"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AGE</w:t>
            </w:r>
          </w:p>
        </w:tc>
        <w:tc>
          <w:tcPr>
            <w:tcW w:w="709"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HOURS</w:t>
            </w:r>
          </w:p>
        </w:tc>
        <w:tc>
          <w:tcPr>
            <w:tcW w:w="1276"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GROUP</w:t>
            </w:r>
          </w:p>
        </w:tc>
        <w:tc>
          <w:tcPr>
            <w:tcW w:w="1071"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FRIDAY</w:t>
            </w:r>
          </w:p>
        </w:tc>
      </w:tr>
      <w:tr w:rsidR="00F06537" w:rsidRPr="00372970" w14:paraId="29E18182" w14:textId="77777777" w:rsidTr="003A4CE5">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632"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9"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9"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9"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E54EEC" w:rsidRPr="00372970" w14:paraId="23B3C76F"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tcPr>
          <w:p w14:paraId="3F527316" w14:textId="77777777" w:rsidR="00E54EEC" w:rsidRPr="00D227DA" w:rsidRDefault="00E54EEC"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915ECAE" w14:textId="77777777" w:rsidR="00E54EEC" w:rsidRPr="00372970" w:rsidRDefault="00E54EEC" w:rsidP="001E6EFF">
            <w:pPr>
              <w:spacing w:after="0" w:line="240" w:lineRule="auto"/>
              <w:jc w:val="center"/>
              <w:rPr>
                <w:rFonts w:ascii="Calibri" w:eastAsia="Times New Roman" w:hAnsi="Calibri" w:cs="Calibri"/>
                <w:color w:val="000000"/>
                <w:sz w:val="14"/>
                <w:szCs w:val="14"/>
                <w:lang w:eastAsia="en-AU"/>
              </w:rPr>
            </w:pPr>
          </w:p>
        </w:tc>
        <w:tc>
          <w:tcPr>
            <w:tcW w:w="992"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925B94F" w14:textId="03013CE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9"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42ED54" w14:textId="747A9C01"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5D97A35A" w14:textId="2EF421BE"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D62AD02"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D93DC1F" w14:textId="5010E1FB"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5C708C8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4CB9C83" w14:textId="32BA400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240316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r>
      <w:tr w:rsidR="00F06537" w:rsidRPr="00372970" w14:paraId="55354DE5"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3A4CE5">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9"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3A4CE5">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632"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9"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76"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9"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3BBE32DB"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08B49BD2"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r w:rsidR="00F06537" w:rsidRPr="00D227DA">
              <w:rPr>
                <w:rFonts w:ascii="Calibri" w:eastAsia="Times New Roman" w:hAnsi="Calibri" w:cs="Calibri"/>
                <w:color w:val="000000"/>
                <w:sz w:val="16"/>
                <w:szCs w:val="16"/>
                <w:lang w:eastAsia="en-AU"/>
              </w:rPr>
              <w:t> </w:t>
            </w:r>
          </w:p>
        </w:tc>
      </w:tr>
      <w:tr w:rsidR="00F06537" w:rsidRPr="00372970" w14:paraId="17BF02B3"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3A4CE5">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9"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3A4CE5">
        <w:trPr>
          <w:gridAfter w:val="1"/>
          <w:wAfter w:w="1080" w:type="dxa"/>
          <w:trHeight w:val="441"/>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632"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9"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3A4CE5">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9"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3A4CE5">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632"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9"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76"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9"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9"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3A4CE5">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9"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3A4CE5">
        <w:trPr>
          <w:trHeight w:val="54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632"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2994F074"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372970">
              <w:rPr>
                <w:rFonts w:ascii="Calibri" w:eastAsia="Times New Roman" w:hAnsi="Calibri" w:cs="Calibri"/>
                <w:color w:val="000000"/>
                <w:sz w:val="14"/>
                <w:szCs w:val="14"/>
                <w:lang w:eastAsia="en-AU"/>
              </w:rPr>
              <w:t> </w:t>
            </w:r>
          </w:p>
        </w:tc>
        <w:tc>
          <w:tcPr>
            <w:tcW w:w="709"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1BF0DAC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1276"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5DA1B3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269934BD"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Gum Tree</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45E9EE1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4A070B5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34F179B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3A4CE5">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9"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4E01C4" w:rsidRPr="00372970" w14:paraId="0C934EFB" w14:textId="77777777" w:rsidTr="003A4CE5">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632"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7E231BB6" w14:textId="5A6EC2E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9"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3EB09EF" w14:textId="67E6A865"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0AE8D032" w14:textId="5353F5E0"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2087D4C0" w14:textId="16A83D3A"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5F98146" w14:textId="234FC978"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FE124C3" w14:textId="1F1E5B56"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B4C0783" w14:textId="00D5865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EC8E8AF" w14:textId="67489234"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9"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3A4CE5">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9"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3A4CE5">
        <w:trPr>
          <w:gridAfter w:val="1"/>
          <w:wAfter w:w="1080" w:type="dxa"/>
          <w:trHeight w:val="500"/>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632"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8C63F8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9"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62667C8" w14:textId="29B176E2"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Pilly </w:t>
            </w:r>
          </w:p>
        </w:tc>
        <w:tc>
          <w:tcPr>
            <w:tcW w:w="107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24694D3" w14:textId="77777777" w:rsidTr="003A4CE5">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F8195B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9"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6379422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C4868C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0E9157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3A4CE5" w:rsidRPr="00372970" w14:paraId="21FAE7F2" w14:textId="77777777" w:rsidTr="003A4CE5">
        <w:trPr>
          <w:gridAfter w:val="1"/>
          <w:wAfter w:w="1080" w:type="dxa"/>
          <w:trHeight w:val="441"/>
        </w:trPr>
        <w:tc>
          <w:tcPr>
            <w:tcW w:w="2330" w:type="dxa"/>
            <w:vMerge w:val="restart"/>
            <w:tcBorders>
              <w:top w:val="nil"/>
              <w:left w:val="single" w:sz="12" w:space="0" w:color="auto"/>
              <w:right w:val="single" w:sz="12" w:space="0" w:color="auto"/>
            </w:tcBorders>
            <w:vAlign w:val="center"/>
          </w:tcPr>
          <w:p w14:paraId="107C4FF7" w14:textId="43F1019B" w:rsidR="003A4CE5" w:rsidRPr="00192478" w:rsidRDefault="003A4CE5" w:rsidP="003A4CE5">
            <w:pPr>
              <w:spacing w:after="100" w:afterAutospacing="1" w:line="240" w:lineRule="auto"/>
              <w:jc w:val="center"/>
              <w:rPr>
                <w:rFonts w:ascii="Calibri" w:eastAsia="Times New Roman" w:hAnsi="Calibri" w:cs="Calibri"/>
                <w:b/>
                <w:bCs/>
                <w:color w:val="000000"/>
                <w:sz w:val="16"/>
                <w:szCs w:val="16"/>
                <w:lang w:eastAsia="en-AU"/>
              </w:rPr>
            </w:pPr>
            <w:r w:rsidRPr="00192478">
              <w:rPr>
                <w:rFonts w:ascii="Calibri" w:eastAsia="Times New Roman" w:hAnsi="Calibri" w:cs="Calibri"/>
                <w:b/>
                <w:bCs/>
                <w:color w:val="000000"/>
                <w:sz w:val="16"/>
                <w:szCs w:val="16"/>
                <w:lang w:eastAsia="en-AU"/>
              </w:rPr>
              <w:t>Westgrove Primary School Kindergarten</w:t>
            </w:r>
            <w:r w:rsidRPr="00192478">
              <w:rPr>
                <w:rFonts w:ascii="Calibri" w:eastAsia="Times New Roman" w:hAnsi="Calibri" w:cs="Calibri"/>
                <w:b/>
                <w:bCs/>
                <w:color w:val="000000"/>
                <w:sz w:val="16"/>
                <w:szCs w:val="16"/>
                <w:lang w:eastAsia="en-AU"/>
              </w:rPr>
              <w:br/>
            </w:r>
            <w:r w:rsidRPr="00192478">
              <w:rPr>
                <w:rFonts w:ascii="Calibri" w:eastAsia="Times New Roman" w:hAnsi="Calibri" w:cs="Calibri"/>
                <w:color w:val="000000"/>
                <w:sz w:val="16"/>
                <w:szCs w:val="16"/>
                <w:lang w:eastAsia="en-AU"/>
              </w:rPr>
              <w:t xml:space="preserve">37A Thames Blvd, Werribee </w:t>
            </w:r>
          </w:p>
          <w:p w14:paraId="5E3EC68A" w14:textId="0C145DFF" w:rsidR="003A4CE5" w:rsidRPr="00D227DA" w:rsidRDefault="003A4CE5" w:rsidP="003A4CE5">
            <w:pPr>
              <w:spacing w:after="100" w:afterAutospacing="1"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 xml:space="preserve">Operated </w:t>
            </w:r>
            <w:r w:rsidRPr="00B8132F">
              <w:rPr>
                <w:rFonts w:ascii="Calibri" w:eastAsia="Times New Roman" w:hAnsi="Calibri" w:cs="Calibri"/>
                <w:color w:val="000000"/>
                <w:sz w:val="16"/>
                <w:szCs w:val="16"/>
                <w:lang w:eastAsia="en-AU"/>
              </w:rPr>
              <w:t>by: BPA Children Services</w:t>
            </w: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9537C58"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2" w:type="dxa"/>
            <w:tcBorders>
              <w:top w:val="single" w:sz="8" w:space="0" w:color="auto"/>
              <w:left w:val="single" w:sz="12" w:space="0" w:color="auto"/>
              <w:bottom w:val="single" w:sz="12" w:space="0" w:color="auto"/>
              <w:right w:val="single" w:sz="8" w:space="0" w:color="auto"/>
            </w:tcBorders>
            <w:shd w:val="clear" w:color="auto" w:fill="FFC000"/>
            <w:noWrap/>
            <w:vAlign w:val="center"/>
          </w:tcPr>
          <w:p w14:paraId="02D5F824" w14:textId="64286D71"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9"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659D2B15" w14:textId="7DFB795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auto" w:fill="FFC000"/>
            <w:noWrap/>
            <w:vAlign w:val="center"/>
          </w:tcPr>
          <w:p w14:paraId="598AB2B3" w14:textId="336AF106"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Daisy</w:t>
            </w:r>
            <w:r>
              <w:rPr>
                <w:rFonts w:ascii="Calibri" w:eastAsia="Times New Roman" w:hAnsi="Calibri" w:cs="Calibri"/>
                <w:color w:val="000000"/>
                <w:sz w:val="16"/>
                <w:szCs w:val="16"/>
                <w:lang w:eastAsia="en-AU"/>
              </w:rPr>
              <w:t xml:space="preserve"> – Group A</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tcPr>
          <w:p w14:paraId="38F6675A"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5FE7B7DE" w14:textId="28AD34BE"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5785A720" w14:textId="17CD3465"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3D694A8C"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tcPr>
          <w:p w14:paraId="0B5DA11F"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3A4CE5" w:rsidRPr="00372970" w14:paraId="271F5108" w14:textId="77777777" w:rsidTr="003A4CE5">
        <w:trPr>
          <w:gridAfter w:val="1"/>
          <w:wAfter w:w="1080" w:type="dxa"/>
          <w:trHeight w:val="441"/>
        </w:trPr>
        <w:tc>
          <w:tcPr>
            <w:tcW w:w="2330" w:type="dxa"/>
            <w:vMerge/>
            <w:tcBorders>
              <w:left w:val="single" w:sz="12" w:space="0" w:color="auto"/>
              <w:right w:val="single" w:sz="12" w:space="0" w:color="auto"/>
            </w:tcBorders>
            <w:vAlign w:val="center"/>
          </w:tcPr>
          <w:p w14:paraId="4784B28B" w14:textId="77777777" w:rsidR="003A4CE5" w:rsidRPr="00D227DA" w:rsidRDefault="003A4CE5" w:rsidP="003A4CE5">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8C26898"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2" w:type="dxa"/>
            <w:tcBorders>
              <w:top w:val="single" w:sz="8" w:space="0" w:color="auto"/>
              <w:left w:val="single" w:sz="12" w:space="0" w:color="auto"/>
              <w:bottom w:val="single" w:sz="12" w:space="0" w:color="auto"/>
              <w:right w:val="single" w:sz="8" w:space="0" w:color="auto"/>
            </w:tcBorders>
            <w:shd w:val="clear" w:color="auto" w:fill="FFC000"/>
            <w:noWrap/>
            <w:vAlign w:val="center"/>
          </w:tcPr>
          <w:p w14:paraId="653370D9" w14:textId="365FB23A"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9"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017D28AD" w14:textId="10452301"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auto" w:fill="FFC000"/>
            <w:noWrap/>
            <w:vAlign w:val="center"/>
          </w:tcPr>
          <w:p w14:paraId="398E2148" w14:textId="475C9F3A"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Daisy – Group B</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tcPr>
          <w:p w14:paraId="1C9F95FC"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3149A6C9"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7190365F" w14:textId="475540F2"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4482D40C" w14:textId="2CA96BB1"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tcPr>
          <w:p w14:paraId="6A0D9BCF"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3A4CE5" w:rsidRPr="00372970" w14:paraId="29068459" w14:textId="77777777" w:rsidTr="003A4CE5">
        <w:trPr>
          <w:gridAfter w:val="1"/>
          <w:wAfter w:w="1080" w:type="dxa"/>
          <w:trHeight w:val="441"/>
        </w:trPr>
        <w:tc>
          <w:tcPr>
            <w:tcW w:w="2330" w:type="dxa"/>
            <w:vMerge/>
            <w:tcBorders>
              <w:left w:val="single" w:sz="12" w:space="0" w:color="auto"/>
              <w:bottom w:val="single" w:sz="12" w:space="0" w:color="auto"/>
              <w:right w:val="single" w:sz="12" w:space="0" w:color="auto"/>
            </w:tcBorders>
            <w:vAlign w:val="center"/>
          </w:tcPr>
          <w:p w14:paraId="012A9665" w14:textId="77777777" w:rsidR="003A4CE5" w:rsidRPr="00D227DA" w:rsidRDefault="003A4CE5" w:rsidP="003A4CE5">
            <w:pPr>
              <w:spacing w:after="0" w:line="240" w:lineRule="auto"/>
              <w:rPr>
                <w:rFonts w:ascii="Calibri" w:eastAsia="Times New Roman" w:hAnsi="Calibri" w:cs="Calibri"/>
                <w:color w:val="000000"/>
                <w:sz w:val="16"/>
                <w:szCs w:val="16"/>
                <w:lang w:eastAsia="en-AU"/>
              </w:rPr>
            </w:pP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D84E52"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2" w:type="dxa"/>
            <w:tcBorders>
              <w:top w:val="single" w:sz="8" w:space="0" w:color="auto"/>
              <w:left w:val="single" w:sz="12" w:space="0" w:color="auto"/>
              <w:bottom w:val="single" w:sz="12" w:space="0" w:color="auto"/>
              <w:right w:val="single" w:sz="8" w:space="0" w:color="auto"/>
            </w:tcBorders>
            <w:shd w:val="clear" w:color="auto" w:fill="FFC000"/>
            <w:noWrap/>
            <w:vAlign w:val="center"/>
          </w:tcPr>
          <w:p w14:paraId="5A419161" w14:textId="7A952EBA"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9"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207329A1" w14:textId="482E9612"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auto" w:fill="FFC000"/>
            <w:noWrap/>
            <w:vAlign w:val="center"/>
          </w:tcPr>
          <w:p w14:paraId="7D10D4D5" w14:textId="3E401E29"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Daisy – Group C</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tcPr>
          <w:p w14:paraId="09C1FD4C"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721F0148" w14:textId="3CD1DAC5"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2A811B99"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360C7A8C" w14:textId="59C2832B"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tcPr>
          <w:p w14:paraId="17C62F05"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BD52CE" w:rsidRPr="00372970" w14:paraId="2D196A17" w14:textId="77777777" w:rsidTr="003A4CE5">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632"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9"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9"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3A4CE5">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63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9"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3A4CE5">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63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2"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9"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76"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7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2"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1F56E9">
        <w:trPr>
          <w:trHeight w:val="285"/>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2"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7BC6663A" w14:textId="46D514DF" w:rsidR="000A7490" w:rsidRPr="00E54EEC" w:rsidRDefault="006F2AEA" w:rsidP="00751843">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5" o:title=""/>
                </v:shape>
                <w10:wrap type="topAndBottom" anchorx="page" anchory="page"/>
                <w10:anchorlock/>
              </v:group>
            </w:pict>
          </mc:Fallback>
        </mc:AlternateContent>
      </w:r>
    </w:p>
    <w:sectPr w:rsidR="000A7490" w:rsidRPr="00E54EEC" w:rsidSect="007B4667">
      <w:footerReference w:type="default" r:id="rId36"/>
      <w:headerReference w:type="first" r:id="rId37"/>
      <w:footerReference w:type="first" r:id="rId38"/>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0275D" w14:textId="77777777" w:rsidR="004626CE" w:rsidRDefault="004626CE" w:rsidP="003C7941">
      <w:r>
        <w:separator/>
      </w:r>
    </w:p>
    <w:p w14:paraId="30B305EF" w14:textId="77777777" w:rsidR="004626CE" w:rsidRDefault="004626CE"/>
  </w:endnote>
  <w:endnote w:type="continuationSeparator" w:id="0">
    <w:p w14:paraId="55DA4B3E" w14:textId="77777777" w:rsidR="004626CE" w:rsidRDefault="004626CE" w:rsidP="003C7941">
      <w:r>
        <w:continuationSeparator/>
      </w:r>
    </w:p>
    <w:p w14:paraId="32856191" w14:textId="77777777" w:rsidR="004626CE" w:rsidRDefault="004626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7DA802D9"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576D65">
      <w:rPr>
        <w:noProof/>
      </w:rPr>
      <w:t>4 December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689FC36D"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576D65">
      <w:rPr>
        <w:noProof/>
      </w:rPr>
      <w:t>4 December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AB27A" w14:textId="77777777" w:rsidR="004626CE" w:rsidRDefault="004626CE" w:rsidP="003C7941">
      <w:r>
        <w:separator/>
      </w:r>
    </w:p>
    <w:p w14:paraId="0D1DCB0A" w14:textId="77777777" w:rsidR="004626CE" w:rsidRDefault="004626CE"/>
  </w:footnote>
  <w:footnote w:type="continuationSeparator" w:id="0">
    <w:p w14:paraId="4B6AE9B4" w14:textId="77777777" w:rsidR="004626CE" w:rsidRDefault="004626CE" w:rsidP="003C7941">
      <w:r>
        <w:continuationSeparator/>
      </w:r>
    </w:p>
    <w:p w14:paraId="5F948D5C" w14:textId="77777777" w:rsidR="004626CE" w:rsidRDefault="004626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611F3"/>
    <w:rsid w:val="00061D79"/>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28BF"/>
    <w:rsid w:val="00154A74"/>
    <w:rsid w:val="00163465"/>
    <w:rsid w:val="00174048"/>
    <w:rsid w:val="00180A18"/>
    <w:rsid w:val="00180BF7"/>
    <w:rsid w:val="001821C2"/>
    <w:rsid w:val="00185D26"/>
    <w:rsid w:val="00185E19"/>
    <w:rsid w:val="001A0D77"/>
    <w:rsid w:val="001A3A24"/>
    <w:rsid w:val="001A5586"/>
    <w:rsid w:val="001A60DE"/>
    <w:rsid w:val="001A6F8E"/>
    <w:rsid w:val="001B56F0"/>
    <w:rsid w:val="001C3631"/>
    <w:rsid w:val="001C501F"/>
    <w:rsid w:val="001C7835"/>
    <w:rsid w:val="001E29D8"/>
    <w:rsid w:val="001E2BD1"/>
    <w:rsid w:val="001E4C19"/>
    <w:rsid w:val="001E6C83"/>
    <w:rsid w:val="001E6EFF"/>
    <w:rsid w:val="001F1393"/>
    <w:rsid w:val="001F13C1"/>
    <w:rsid w:val="001F446D"/>
    <w:rsid w:val="001F56E9"/>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2277A"/>
    <w:rsid w:val="0033484B"/>
    <w:rsid w:val="00336832"/>
    <w:rsid w:val="00343EBB"/>
    <w:rsid w:val="0034680A"/>
    <w:rsid w:val="00346EE3"/>
    <w:rsid w:val="0034748E"/>
    <w:rsid w:val="003521B5"/>
    <w:rsid w:val="00363B62"/>
    <w:rsid w:val="00363FF8"/>
    <w:rsid w:val="00364DD4"/>
    <w:rsid w:val="00365A8D"/>
    <w:rsid w:val="00374847"/>
    <w:rsid w:val="0037721D"/>
    <w:rsid w:val="0038102A"/>
    <w:rsid w:val="00385A9B"/>
    <w:rsid w:val="00393EB9"/>
    <w:rsid w:val="0039539D"/>
    <w:rsid w:val="0039547F"/>
    <w:rsid w:val="003960A8"/>
    <w:rsid w:val="0039706A"/>
    <w:rsid w:val="003A2430"/>
    <w:rsid w:val="003A4CE5"/>
    <w:rsid w:val="003B6DED"/>
    <w:rsid w:val="003B7D64"/>
    <w:rsid w:val="003C152B"/>
    <w:rsid w:val="003C2F9C"/>
    <w:rsid w:val="003C39A9"/>
    <w:rsid w:val="003C7941"/>
    <w:rsid w:val="003D11C3"/>
    <w:rsid w:val="003D23A3"/>
    <w:rsid w:val="003D3023"/>
    <w:rsid w:val="003D3729"/>
    <w:rsid w:val="003D5856"/>
    <w:rsid w:val="003E0707"/>
    <w:rsid w:val="003E6F9F"/>
    <w:rsid w:val="003F3454"/>
    <w:rsid w:val="004009A8"/>
    <w:rsid w:val="00401234"/>
    <w:rsid w:val="00404E4F"/>
    <w:rsid w:val="00412CDA"/>
    <w:rsid w:val="004136A1"/>
    <w:rsid w:val="0041673A"/>
    <w:rsid w:val="00417364"/>
    <w:rsid w:val="00417C2D"/>
    <w:rsid w:val="004231D0"/>
    <w:rsid w:val="0042339A"/>
    <w:rsid w:val="0042508F"/>
    <w:rsid w:val="004256CE"/>
    <w:rsid w:val="004308CF"/>
    <w:rsid w:val="004344FB"/>
    <w:rsid w:val="004349CC"/>
    <w:rsid w:val="00440B91"/>
    <w:rsid w:val="00452063"/>
    <w:rsid w:val="004529AF"/>
    <w:rsid w:val="004626CE"/>
    <w:rsid w:val="004635FD"/>
    <w:rsid w:val="004709EB"/>
    <w:rsid w:val="00475262"/>
    <w:rsid w:val="00481B4E"/>
    <w:rsid w:val="0049227E"/>
    <w:rsid w:val="00492B65"/>
    <w:rsid w:val="0049738C"/>
    <w:rsid w:val="004B2055"/>
    <w:rsid w:val="004B4060"/>
    <w:rsid w:val="004B609E"/>
    <w:rsid w:val="004B6809"/>
    <w:rsid w:val="004C20EB"/>
    <w:rsid w:val="004D0322"/>
    <w:rsid w:val="004D2FA7"/>
    <w:rsid w:val="004D619D"/>
    <w:rsid w:val="004E01C4"/>
    <w:rsid w:val="004E0833"/>
    <w:rsid w:val="004E1B3E"/>
    <w:rsid w:val="004E28C6"/>
    <w:rsid w:val="004E3838"/>
    <w:rsid w:val="004E3D13"/>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2524"/>
    <w:rsid w:val="00547356"/>
    <w:rsid w:val="00547653"/>
    <w:rsid w:val="00550C99"/>
    <w:rsid w:val="0055289A"/>
    <w:rsid w:val="00553413"/>
    <w:rsid w:val="00560F82"/>
    <w:rsid w:val="005615B7"/>
    <w:rsid w:val="00570DEF"/>
    <w:rsid w:val="00572823"/>
    <w:rsid w:val="00576D65"/>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5E51"/>
    <w:rsid w:val="005F010E"/>
    <w:rsid w:val="00602975"/>
    <w:rsid w:val="00602C13"/>
    <w:rsid w:val="00603FD5"/>
    <w:rsid w:val="00613311"/>
    <w:rsid w:val="006134FD"/>
    <w:rsid w:val="00616DC8"/>
    <w:rsid w:val="00616DCF"/>
    <w:rsid w:val="00617B85"/>
    <w:rsid w:val="006214CB"/>
    <w:rsid w:val="00623A1E"/>
    <w:rsid w:val="0062427C"/>
    <w:rsid w:val="00625338"/>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5DD2"/>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000A"/>
    <w:rsid w:val="006F2AEA"/>
    <w:rsid w:val="006F2B4E"/>
    <w:rsid w:val="006F7349"/>
    <w:rsid w:val="00700AD4"/>
    <w:rsid w:val="00700C75"/>
    <w:rsid w:val="007018A8"/>
    <w:rsid w:val="0070342B"/>
    <w:rsid w:val="00714488"/>
    <w:rsid w:val="007254A7"/>
    <w:rsid w:val="007376C0"/>
    <w:rsid w:val="00741010"/>
    <w:rsid w:val="0074440E"/>
    <w:rsid w:val="007459BF"/>
    <w:rsid w:val="00751843"/>
    <w:rsid w:val="00753C33"/>
    <w:rsid w:val="007553E1"/>
    <w:rsid w:val="00767E82"/>
    <w:rsid w:val="0077366A"/>
    <w:rsid w:val="007739D6"/>
    <w:rsid w:val="0078403D"/>
    <w:rsid w:val="00784202"/>
    <w:rsid w:val="0078504F"/>
    <w:rsid w:val="00785892"/>
    <w:rsid w:val="007901B7"/>
    <w:rsid w:val="0079502A"/>
    <w:rsid w:val="00797D3D"/>
    <w:rsid w:val="007A0363"/>
    <w:rsid w:val="007A4BF3"/>
    <w:rsid w:val="007A61C7"/>
    <w:rsid w:val="007B0F9B"/>
    <w:rsid w:val="007B1CC1"/>
    <w:rsid w:val="007B4667"/>
    <w:rsid w:val="007C155C"/>
    <w:rsid w:val="007C3969"/>
    <w:rsid w:val="007D1338"/>
    <w:rsid w:val="007D1394"/>
    <w:rsid w:val="007D220E"/>
    <w:rsid w:val="007D43D7"/>
    <w:rsid w:val="007D4C97"/>
    <w:rsid w:val="007E469D"/>
    <w:rsid w:val="007E613D"/>
    <w:rsid w:val="007E62F2"/>
    <w:rsid w:val="007F17D6"/>
    <w:rsid w:val="007F470F"/>
    <w:rsid w:val="00800AA3"/>
    <w:rsid w:val="00803E3D"/>
    <w:rsid w:val="008067A3"/>
    <w:rsid w:val="0081533C"/>
    <w:rsid w:val="00816424"/>
    <w:rsid w:val="0081754B"/>
    <w:rsid w:val="0082087E"/>
    <w:rsid w:val="00837298"/>
    <w:rsid w:val="008432A5"/>
    <w:rsid w:val="0085439B"/>
    <w:rsid w:val="0085468B"/>
    <w:rsid w:val="00855DBE"/>
    <w:rsid w:val="00860200"/>
    <w:rsid w:val="00867591"/>
    <w:rsid w:val="00870A32"/>
    <w:rsid w:val="0087200E"/>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C5A88"/>
    <w:rsid w:val="008D1114"/>
    <w:rsid w:val="008D1ABD"/>
    <w:rsid w:val="008D4642"/>
    <w:rsid w:val="008E54C4"/>
    <w:rsid w:val="008E5A29"/>
    <w:rsid w:val="008E7EE3"/>
    <w:rsid w:val="008F29C8"/>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2C69"/>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2EB8"/>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187"/>
    <w:rsid w:val="00B152A4"/>
    <w:rsid w:val="00B153EB"/>
    <w:rsid w:val="00B22C21"/>
    <w:rsid w:val="00B23603"/>
    <w:rsid w:val="00B247AA"/>
    <w:rsid w:val="00B24B55"/>
    <w:rsid w:val="00B255CB"/>
    <w:rsid w:val="00B25F9A"/>
    <w:rsid w:val="00B26719"/>
    <w:rsid w:val="00B26EA2"/>
    <w:rsid w:val="00B32369"/>
    <w:rsid w:val="00B32D6C"/>
    <w:rsid w:val="00B34E7F"/>
    <w:rsid w:val="00B3749D"/>
    <w:rsid w:val="00B43E65"/>
    <w:rsid w:val="00B501D9"/>
    <w:rsid w:val="00B536C5"/>
    <w:rsid w:val="00B5556A"/>
    <w:rsid w:val="00B55BBB"/>
    <w:rsid w:val="00B634E6"/>
    <w:rsid w:val="00B63D72"/>
    <w:rsid w:val="00B641A6"/>
    <w:rsid w:val="00B65B57"/>
    <w:rsid w:val="00B65DAA"/>
    <w:rsid w:val="00B66126"/>
    <w:rsid w:val="00B66B2F"/>
    <w:rsid w:val="00B72B7A"/>
    <w:rsid w:val="00B74F7F"/>
    <w:rsid w:val="00B75B08"/>
    <w:rsid w:val="00B76B7F"/>
    <w:rsid w:val="00B8014B"/>
    <w:rsid w:val="00B87859"/>
    <w:rsid w:val="00B91395"/>
    <w:rsid w:val="00B91D47"/>
    <w:rsid w:val="00B95470"/>
    <w:rsid w:val="00BA0286"/>
    <w:rsid w:val="00BA3CB8"/>
    <w:rsid w:val="00BA5975"/>
    <w:rsid w:val="00BA7623"/>
    <w:rsid w:val="00BA76E6"/>
    <w:rsid w:val="00BB1A69"/>
    <w:rsid w:val="00BB4B41"/>
    <w:rsid w:val="00BC4318"/>
    <w:rsid w:val="00BD1DFB"/>
    <w:rsid w:val="00BD5220"/>
    <w:rsid w:val="00BD52CE"/>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97AE0"/>
    <w:rsid w:val="00CA27F8"/>
    <w:rsid w:val="00CA323A"/>
    <w:rsid w:val="00CA5386"/>
    <w:rsid w:val="00CB0679"/>
    <w:rsid w:val="00CB15ED"/>
    <w:rsid w:val="00CB6622"/>
    <w:rsid w:val="00CC20FA"/>
    <w:rsid w:val="00CC7815"/>
    <w:rsid w:val="00CC7881"/>
    <w:rsid w:val="00CD0C39"/>
    <w:rsid w:val="00CD1E5D"/>
    <w:rsid w:val="00CD39FD"/>
    <w:rsid w:val="00CD61EB"/>
    <w:rsid w:val="00CD7067"/>
    <w:rsid w:val="00CD71CA"/>
    <w:rsid w:val="00CD72D2"/>
    <w:rsid w:val="00CE2C06"/>
    <w:rsid w:val="00CF02F0"/>
    <w:rsid w:val="00CF2194"/>
    <w:rsid w:val="00CF48AE"/>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712B0"/>
    <w:rsid w:val="00D82889"/>
    <w:rsid w:val="00D83923"/>
    <w:rsid w:val="00D869CF"/>
    <w:rsid w:val="00D9419D"/>
    <w:rsid w:val="00D96F67"/>
    <w:rsid w:val="00D974A9"/>
    <w:rsid w:val="00DA17E8"/>
    <w:rsid w:val="00DA3531"/>
    <w:rsid w:val="00DC0D37"/>
    <w:rsid w:val="00DC1D05"/>
    <w:rsid w:val="00DC2671"/>
    <w:rsid w:val="00DC52D5"/>
    <w:rsid w:val="00DD12DF"/>
    <w:rsid w:val="00DE5107"/>
    <w:rsid w:val="00DF4E3E"/>
    <w:rsid w:val="00DF4FCA"/>
    <w:rsid w:val="00E034E8"/>
    <w:rsid w:val="00E0453D"/>
    <w:rsid w:val="00E05FA6"/>
    <w:rsid w:val="00E119C1"/>
    <w:rsid w:val="00E11CE3"/>
    <w:rsid w:val="00E152ED"/>
    <w:rsid w:val="00E15881"/>
    <w:rsid w:val="00E16203"/>
    <w:rsid w:val="00E20812"/>
    <w:rsid w:val="00E23DA9"/>
    <w:rsid w:val="00E248F2"/>
    <w:rsid w:val="00E25474"/>
    <w:rsid w:val="00E30720"/>
    <w:rsid w:val="00E31BC7"/>
    <w:rsid w:val="00E326F9"/>
    <w:rsid w:val="00E327E5"/>
    <w:rsid w:val="00E32F93"/>
    <w:rsid w:val="00E3661A"/>
    <w:rsid w:val="00E37489"/>
    <w:rsid w:val="00E42E3C"/>
    <w:rsid w:val="00E46D2A"/>
    <w:rsid w:val="00E47996"/>
    <w:rsid w:val="00E54B2B"/>
    <w:rsid w:val="00E54EEC"/>
    <w:rsid w:val="00E56A1E"/>
    <w:rsid w:val="00E57052"/>
    <w:rsid w:val="00E6184A"/>
    <w:rsid w:val="00E62E4C"/>
    <w:rsid w:val="00E6546C"/>
    <w:rsid w:val="00E65FA4"/>
    <w:rsid w:val="00E703EA"/>
    <w:rsid w:val="00E71036"/>
    <w:rsid w:val="00E86CFC"/>
    <w:rsid w:val="00E96C62"/>
    <w:rsid w:val="00E974D8"/>
    <w:rsid w:val="00EA1943"/>
    <w:rsid w:val="00EA1D89"/>
    <w:rsid w:val="00EA4586"/>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6376"/>
    <w:rsid w:val="00F4010B"/>
    <w:rsid w:val="00F4702C"/>
    <w:rsid w:val="00F4761B"/>
    <w:rsid w:val="00F505B8"/>
    <w:rsid w:val="00F53397"/>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yndham.vic.gov.au/kinder" TargetMode="External"/><Relationship Id="rId18" Type="http://schemas.openxmlformats.org/officeDocument/2006/relationships/image" Target="media/image6.svg"/><Relationship Id="rId26" Type="http://schemas.openxmlformats.org/officeDocument/2006/relationships/hyperlink" Target="https://www.wyndham.vic.gov.au/kinder"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yndham.vic.gov.au/services/childrens-services/immunisa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sv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kinderenrolment@wyndham.vic.gov.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yndham.vic.gov.au/services/childrens-services/kindergarten/step-2-kindergarten-locations-timetables-and-term-dates"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health.vic.gov.au/immunisation/before-enrolment-no-jab-no-play-requirements"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20.png"/></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2025-12-03T05:12:34Z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vA9186002</value>
    </field>
    <field name="Objective-Version">
      <value order="0">15.1</value>
    </field>
    <field name="Objective-VersionNumber">
      <value order="0">17</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6E2492FD-9BBC-4CD0-80A6-0174954D7F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0</TotalTime>
  <Pages>14</Pages>
  <Words>6339</Words>
  <Characters>26499</Characters>
  <Application>Microsoft Office Word</Application>
  <DocSecurity>4</DocSecurity>
  <Lines>5299</Lines>
  <Paragraphs>2985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cp:revision>
  <dcterms:created xsi:type="dcterms:W3CDTF">2025-12-03T22:55:00Z</dcterms:created>
  <dcterms:modified xsi:type="dcterms:W3CDTF">2025-12-03T22:55:00Z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2025-12-03T05:27:18Z</vt:filetime>
  </property>
  <property fmtid="{D5CDD505-2E9C-101B-9397-08002B2CF9AE}" pid="10" name="Objective-ModificationStamp">
    <vt:filetime>2025-12-03T05:27:18Z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vA9186002</vt:lpwstr>
  </property>
  <property fmtid="{D5CDD505-2E9C-101B-9397-08002B2CF9AE}" pid="16" name="Objective-Version">
    <vt:lpwstr>16.0</vt:lpwstr>
  </property>
  <property fmtid="{D5CDD505-2E9C-101B-9397-08002B2CF9AE}" pid="17" name="Objective-VersionNumber">
    <vt:r8>17</vt:r8>
  </property>
  <property fmtid="{D5CDD505-2E9C-101B-9397-08002B2CF9AE}" pid="18" name="Objective-VersionComment">
    <vt:lpwstr>Added Westgrove Primary School Kindergarten timetable</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ies>
</file>