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4B894745"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w:t>
            </w:r>
            <w:r w:rsidR="00061D79">
              <w:rPr>
                <w:rFonts w:cstheme="minorHAnsi"/>
                <w:bCs/>
                <w:noProof/>
              </w:rPr>
              <w:t>by The Preschool Field Officer Service</w:t>
            </w:r>
            <w:r w:rsidRPr="005E2372">
              <w:rPr>
                <w:rFonts w:cstheme="minorHAnsi"/>
                <w:bCs/>
                <w:noProof/>
              </w:rPr>
              <w:t xml:space="preserve">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126E9261">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4664F9">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4664F9">
        <w:trPr>
          <w:trHeight w:val="441"/>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2998783" w14:textId="57ED9BB3"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09E4B4" w14:textId="1B35A1C4"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Lavender</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4664F9">
        <w:trPr>
          <w:trHeight w:val="285"/>
        </w:trPr>
        <w:tc>
          <w:tcPr>
            <w:tcW w:w="2325" w:type="dxa"/>
            <w:vMerge w:val="restart"/>
            <w:tcBorders>
              <w:top w:val="nil"/>
              <w:left w:val="single" w:sz="12" w:space="0" w:color="auto"/>
              <w:right w:val="single" w:sz="12" w:space="0" w:color="auto"/>
            </w:tcBorders>
            <w:shd w:val="clear" w:color="auto" w:fill="FFFFCC"/>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4664F9">
        <w:trPr>
          <w:trHeight w:val="285"/>
        </w:trPr>
        <w:tc>
          <w:tcPr>
            <w:tcW w:w="2325" w:type="dxa"/>
            <w:vMerge/>
            <w:tcBorders>
              <w:left w:val="single" w:sz="12" w:space="0" w:color="auto"/>
              <w:right w:val="single" w:sz="12" w:space="0" w:color="auto"/>
            </w:tcBorders>
            <w:shd w:val="clear" w:color="auto" w:fill="FFFFCC"/>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00F06537" w:rsidRPr="00372970" w14:paraId="6BFE0BB1" w14:textId="77777777" w:rsidTr="004664F9">
        <w:trPr>
          <w:gridAfter w:val="1"/>
          <w:wAfter w:w="1080" w:type="dxa"/>
          <w:trHeight w:val="396"/>
        </w:trPr>
        <w:tc>
          <w:tcPr>
            <w:tcW w:w="2253"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567"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PREF</w:t>
            </w:r>
          </w:p>
        </w:tc>
        <w:tc>
          <w:tcPr>
            <w:tcW w:w="993"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HOURS</w:t>
            </w:r>
          </w:p>
        </w:tc>
        <w:tc>
          <w:tcPr>
            <w:tcW w:w="141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4664F9">
        <w:trPr>
          <w:gridAfter w:val="1"/>
          <w:wAfter w:w="1080" w:type="dxa"/>
          <w:trHeight w:val="473"/>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4664F9">
        <w:trPr>
          <w:gridAfter w:val="1"/>
          <w:wAfter w:w="1080" w:type="dxa"/>
          <w:trHeight w:val="474"/>
        </w:trPr>
        <w:tc>
          <w:tcPr>
            <w:tcW w:w="2253"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4664F9">
        <w:trPr>
          <w:gridAfter w:val="1"/>
          <w:wAfter w:w="1080" w:type="dxa"/>
          <w:trHeight w:val="252"/>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4664F9">
        <w:trPr>
          <w:trHeight w:val="571"/>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482C428E"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r w:rsidR="004664F9" w:rsidRPr="004664F9">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3D38B71C"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B886314"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5602D145"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63B55C0D"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31D7E15F"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r w:rsidR="00BD52CE"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614F14A5"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4664F9">
        <w:trPr>
          <w:gridAfter w:val="1"/>
          <w:wAfter w:w="1080" w:type="dxa"/>
          <w:trHeight w:val="571"/>
        </w:trPr>
        <w:tc>
          <w:tcPr>
            <w:tcW w:w="2253"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664F9">
        <w:trPr>
          <w:gridAfter w:val="1"/>
          <w:wAfter w:w="1080" w:type="dxa"/>
          <w:trHeight w:val="370"/>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4664F9">
        <w:trPr>
          <w:gridAfter w:val="1"/>
          <w:wAfter w:w="1080" w:type="dxa"/>
          <w:trHeight w:val="444"/>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38C63F88" w14:textId="0038E32F"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562667C8" w14:textId="53DE0481" w:rsidR="00BD52CE" w:rsidRPr="00D227DA" w:rsidRDefault="00706B6C" w:rsidP="004664F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706B6C" w:rsidRPr="00372970" w14:paraId="652EDAE8"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751B4AA" w14:textId="77777777" w:rsidR="00706B6C" w:rsidRPr="00D227DA" w:rsidRDefault="00706B6C"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8CA9CF" w14:textId="77777777" w:rsidR="00706B6C" w:rsidRPr="00372970" w:rsidRDefault="00706B6C" w:rsidP="00BD52CE">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335B520D" w14:textId="19B9E1B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1678D1F" w14:textId="4B582BF3"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0C9DB448" w14:textId="08272F4E"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919F5B7" w14:textId="5A475E15"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3F432DE"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A5029C5"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05F2A1C" w14:textId="53361D19"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2DDF28D9"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224694D3"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7F8195B6" w14:textId="07F38163"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63794228" w14:textId="4390F9E2"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1C4868CC" w14:textId="55480E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0E91574" w14:textId="5E07334E"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r w:rsidR="00BD52CE"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4664F9">
        <w:trPr>
          <w:gridAfter w:val="1"/>
          <w:wAfter w:w="1080" w:type="dxa"/>
          <w:trHeight w:val="399"/>
        </w:trPr>
        <w:tc>
          <w:tcPr>
            <w:tcW w:w="2253" w:type="dxa"/>
            <w:vMerge w:val="restart"/>
            <w:tcBorders>
              <w:top w:val="nil"/>
              <w:left w:val="single" w:sz="12" w:space="0" w:color="auto"/>
              <w:right w:val="single" w:sz="12" w:space="0" w:color="auto"/>
            </w:tcBorders>
            <w:shd w:val="clear" w:color="auto" w:fill="FFFFCC"/>
            <w:vAlign w:val="center"/>
          </w:tcPr>
          <w:p w14:paraId="107C4FF7" w14:textId="43F1019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Primary School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tcPr>
          <w:p w14:paraId="02D5F824" w14:textId="64286D7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tcPr>
          <w:p w14:paraId="598AB2B3" w14:textId="336AF106"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 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5785A720" w14:textId="17CD3465"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3D694A8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3A4CE5" w:rsidRPr="00372970" w14:paraId="271F5108" w14:textId="77777777" w:rsidTr="004664F9">
        <w:trPr>
          <w:gridAfter w:val="1"/>
          <w:wAfter w:w="1080" w:type="dxa"/>
          <w:trHeight w:val="399"/>
        </w:trPr>
        <w:tc>
          <w:tcPr>
            <w:tcW w:w="2253" w:type="dxa"/>
            <w:vMerge/>
            <w:tcBorders>
              <w:left w:val="single" w:sz="12" w:space="0" w:color="auto"/>
              <w:right w:val="single" w:sz="12" w:space="0" w:color="auto"/>
            </w:tcBorders>
            <w:shd w:val="clear" w:color="auto" w:fill="FFFFCC"/>
            <w:vAlign w:val="center"/>
          </w:tcPr>
          <w:p w14:paraId="4784B28B" w14:textId="77777777" w:rsidR="003A4CE5" w:rsidRPr="00D227DA" w:rsidRDefault="003A4CE5" w:rsidP="003A4CE5">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C2689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653370D9" w14:textId="365FB23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017D28AD" w14:textId="1045230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398E2148" w14:textId="475C9F3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Daisy – 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C9F95F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3149A6C9"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7190365F" w14:textId="475540F2"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4482D40C" w14:textId="2CA96BB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6A0D9BC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3A4CE5" w:rsidRPr="00372970" w14:paraId="29068459" w14:textId="77777777" w:rsidTr="004664F9">
        <w:trPr>
          <w:gridAfter w:val="1"/>
          <w:wAfter w:w="1080" w:type="dxa"/>
          <w:trHeight w:val="399"/>
        </w:trPr>
        <w:tc>
          <w:tcPr>
            <w:tcW w:w="2253" w:type="dxa"/>
            <w:vMerge/>
            <w:tcBorders>
              <w:left w:val="single" w:sz="12" w:space="0" w:color="auto"/>
              <w:bottom w:val="single" w:sz="12" w:space="0" w:color="auto"/>
              <w:right w:val="single" w:sz="12" w:space="0" w:color="auto"/>
            </w:tcBorders>
            <w:shd w:val="clear" w:color="auto" w:fill="FFFFCC"/>
            <w:vAlign w:val="center"/>
          </w:tcPr>
          <w:p w14:paraId="012A9665" w14:textId="77777777" w:rsidR="003A4CE5" w:rsidRPr="00D227DA" w:rsidRDefault="003A4CE5" w:rsidP="003A4CE5">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D84E52"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5A419161" w14:textId="7A952EB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207329A1" w14:textId="482E9612"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7D10D4D5" w14:textId="3E401E29"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Daisy – 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09C1FD4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721F0148" w14:textId="3CD1DAC5"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2A811B99"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360C7A8C" w14:textId="59C2832B"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17C62F05"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4664F9">
        <w:trPr>
          <w:gridAfter w:val="1"/>
          <w:wAfter w:w="1080" w:type="dxa"/>
          <w:trHeight w:val="287"/>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29">
                            <a:extLst>
                              <a:ext uri="{96DAC541-7B7A-43D3-8B79-37D633B846F1}">
                                <asvg:svgBlip xmlns:asvg="http://schemas.microsoft.com/office/drawing/2016/SVG/main" r:embed="rId33"/>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E54EEC"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44C4E" w14:textId="77777777" w:rsidR="00FA1B5D" w:rsidRDefault="00FA1B5D" w:rsidP="003C7941">
      <w:r>
        <w:separator/>
      </w:r>
    </w:p>
    <w:p w14:paraId="08002BA6" w14:textId="77777777" w:rsidR="00FA1B5D" w:rsidRDefault="00FA1B5D"/>
  </w:endnote>
  <w:endnote w:type="continuationSeparator" w:id="0">
    <w:p w14:paraId="08C8F13A" w14:textId="77777777" w:rsidR="00FA1B5D" w:rsidRDefault="00FA1B5D" w:rsidP="003C7941">
      <w:r>
        <w:continuationSeparator/>
      </w:r>
    </w:p>
    <w:p w14:paraId="1FDB0149" w14:textId="77777777" w:rsidR="00FA1B5D" w:rsidRDefault="00FA1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16C97884"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C9752F">
      <w:rPr>
        <w:noProof/>
      </w:rPr>
      <w:t>18 December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2DC1B0D5"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C9752F">
      <w:rPr>
        <w:noProof/>
      </w:rPr>
      <w:t>18 December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ACE9A" w14:textId="77777777" w:rsidR="00FA1B5D" w:rsidRDefault="00FA1B5D" w:rsidP="003C7941">
      <w:r>
        <w:separator/>
      </w:r>
    </w:p>
    <w:p w14:paraId="33C4939B" w14:textId="77777777" w:rsidR="00FA1B5D" w:rsidRDefault="00FA1B5D"/>
  </w:footnote>
  <w:footnote w:type="continuationSeparator" w:id="0">
    <w:p w14:paraId="44F8BE7F" w14:textId="77777777" w:rsidR="00FA1B5D" w:rsidRDefault="00FA1B5D" w:rsidP="003C7941">
      <w:r>
        <w:continuationSeparator/>
      </w:r>
    </w:p>
    <w:p w14:paraId="15B0E04C" w14:textId="77777777" w:rsidR="00FA1B5D" w:rsidRDefault="00FA1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61D79"/>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93"/>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2277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A4CE5"/>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664F9"/>
    <w:rsid w:val="004709EB"/>
    <w:rsid w:val="00471406"/>
    <w:rsid w:val="00475262"/>
    <w:rsid w:val="00481B4E"/>
    <w:rsid w:val="0049227E"/>
    <w:rsid w:val="00492B65"/>
    <w:rsid w:val="0049738C"/>
    <w:rsid w:val="004B2055"/>
    <w:rsid w:val="004B4060"/>
    <w:rsid w:val="004B609E"/>
    <w:rsid w:val="004B6809"/>
    <w:rsid w:val="004C20EB"/>
    <w:rsid w:val="004D0322"/>
    <w:rsid w:val="004D2FA7"/>
    <w:rsid w:val="004D619D"/>
    <w:rsid w:val="004E01C4"/>
    <w:rsid w:val="004E0833"/>
    <w:rsid w:val="004E106B"/>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2524"/>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25338"/>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5DD2"/>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000A"/>
    <w:rsid w:val="006F2AEA"/>
    <w:rsid w:val="006F2B4E"/>
    <w:rsid w:val="006F7349"/>
    <w:rsid w:val="00700AD4"/>
    <w:rsid w:val="00700C75"/>
    <w:rsid w:val="007018A8"/>
    <w:rsid w:val="0070342B"/>
    <w:rsid w:val="00706B6C"/>
    <w:rsid w:val="00714488"/>
    <w:rsid w:val="007254A7"/>
    <w:rsid w:val="007376C0"/>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4BF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C5A88"/>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2C69"/>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4E7F"/>
    <w:rsid w:val="00B3749D"/>
    <w:rsid w:val="00B43E65"/>
    <w:rsid w:val="00B501D9"/>
    <w:rsid w:val="00B536C5"/>
    <w:rsid w:val="00B5556A"/>
    <w:rsid w:val="00B55BBB"/>
    <w:rsid w:val="00B634E6"/>
    <w:rsid w:val="00B63D72"/>
    <w:rsid w:val="00B641A6"/>
    <w:rsid w:val="00B65B57"/>
    <w:rsid w:val="00B65DAA"/>
    <w:rsid w:val="00B66126"/>
    <w:rsid w:val="00B66B2F"/>
    <w:rsid w:val="00B72B7A"/>
    <w:rsid w:val="00B74F7F"/>
    <w:rsid w:val="00B75B08"/>
    <w:rsid w:val="00B76B7F"/>
    <w:rsid w:val="00B8014B"/>
    <w:rsid w:val="00B87859"/>
    <w:rsid w:val="00B91395"/>
    <w:rsid w:val="00B91D47"/>
    <w:rsid w:val="00B95470"/>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52F"/>
    <w:rsid w:val="00C97AE0"/>
    <w:rsid w:val="00CA27F8"/>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4EEC"/>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0596"/>
    <w:rsid w:val="00F36376"/>
    <w:rsid w:val="00F4010B"/>
    <w:rsid w:val="00F4702C"/>
    <w:rsid w:val="00F4761B"/>
    <w:rsid w:val="00F505B8"/>
    <w:rsid w:val="00F53397"/>
    <w:rsid w:val="00F55E4B"/>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1B5D"/>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2025-12-18T00:01:48Z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vA9214181</value>
    </field>
    <field name="Objective-Version">
      <value order="0">17.1</value>
    </field>
    <field name="Objective-VersionNumber">
      <value order="0">19</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3.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0</TotalTime>
  <Pages>14</Pages>
  <Words>6346</Words>
  <Characters>26591</Characters>
  <Application>Microsoft Office Word</Application>
  <DocSecurity>4</DocSecurity>
  <Lines>5318</Lines>
  <Paragraphs>2994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2025-12-18T00:22:00Z</dcterms:created>
  <dcterms:modified xsi:type="dcterms:W3CDTF">2025-12-18T00:22:00Z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2025-12-18T00:05:09Z</vt:filetime>
  </property>
  <property fmtid="{D5CDD505-2E9C-101B-9397-08002B2CF9AE}" pid="10" name="Objective-ModificationStamp">
    <vt:filetime>2025-12-18T00:05:09Z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vA9214181</vt:lpwstr>
  </property>
  <property fmtid="{D5CDD505-2E9C-101B-9397-08002B2CF9AE}" pid="16" name="Objective-Version">
    <vt:lpwstr>18.0</vt:lpwstr>
  </property>
  <property fmtid="{D5CDD505-2E9C-101B-9397-08002B2CF9AE}" pid="17" name="Objective-VersionNumber">
    <vt:r8>19</vt:r8>
  </property>
  <property fmtid="{D5CDD505-2E9C-101B-9397-08002B2CF9AE}" pid="18" name="Objective-VersionComment">
    <vt:lpwstr>Updated timetable for KU Birnbial - Galah to lavender</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