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(mm/yy):</w:t>
            </w:r>
          </w:p>
        </w:tc>
      </w:tr>
      <w:tr w:rsidR="00365A8D" w:rsidRPr="00AF6CD7" w14:paraId="4BCB4AAD" w14:textId="77777777" w:rsidTr="00B634E6">
        <w:tc>
          <w:tcPr>
            <w:tcW w:w="5080" w:type="dxa"/>
            <w:gridSpan w:val="5"/>
            <w:tcBorders>
              <w:top w:val="nil"/>
              <w:left w:val="single" w:sz="4" w:space="0" w:color="9C9E9F"/>
              <w:bottom w:val="nil"/>
              <w:right w:val="nil"/>
            </w:tcBorders>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1"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2"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0753A409" w14:textId="4B894745"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w:t>
            </w:r>
            <w:r w:rsidR="00061D79">
              <w:rPr>
                <w:rFonts w:cstheme="minorHAnsi"/>
                <w:bCs/>
                <w:noProof/>
              </w:rPr>
              <w:t>by The Preschool Field Officer Service</w:t>
            </w:r>
            <w:r w:rsidRPr="005E2372">
              <w:rPr>
                <w:rFonts w:cstheme="minorHAnsi"/>
                <w:bCs/>
                <w:noProof/>
              </w:rPr>
              <w:t xml:space="preserve"> </w:t>
            </w:r>
          </w:p>
        </w:tc>
        <w:tc>
          <w:tcPr>
            <w:tcW w:w="1418" w:type="dxa"/>
            <w:gridSpan w:val="2"/>
            <w:tcBorders>
              <w:top w:val="nil"/>
              <w:left w:val="nil"/>
              <w:bottom w:val="nil"/>
              <w:right w:val="nil"/>
            </w:tcBorders>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3A4CE5" w:rsidRPr="003B6681" w14:paraId="0118D2EF" w14:textId="77777777" w:rsidTr="00542524">
        <w:tc>
          <w:tcPr>
            <w:tcW w:w="2447" w:type="dxa"/>
            <w:shd w:val="clear" w:color="auto" w:fill="FFC000"/>
            <w:vAlign w:val="center"/>
          </w:tcPr>
          <w:p w14:paraId="37C25567" w14:textId="46B4AD08" w:rsidR="003A4CE5" w:rsidRPr="003B6681" w:rsidRDefault="003A4CE5" w:rsidP="003A4CE5">
            <w:pPr>
              <w:rPr>
                <w:szCs w:val="20"/>
              </w:rPr>
            </w:pPr>
            <w:r>
              <w:t>Rotational kindergarten groups</w:t>
            </w:r>
          </w:p>
        </w:tc>
        <w:tc>
          <w:tcPr>
            <w:tcW w:w="6162" w:type="dxa"/>
            <w:vAlign w:val="center"/>
          </w:tcPr>
          <w:p w14:paraId="35532F94" w14:textId="1C5EF196" w:rsidR="003A4CE5" w:rsidRPr="003B6681" w:rsidRDefault="003A4CE5" w:rsidP="003A4CE5">
            <w:pPr>
              <w:spacing w:line="276" w:lineRule="auto"/>
              <w:rPr>
                <w:szCs w:val="20"/>
              </w:rPr>
            </w:pPr>
            <w:r>
              <w:t>In rotational groups, your child will still enjoy 15 hours of kindergarten each week. The only difference is that your child’s group will socialise with other groups throughout the week, allowing your child to build friendships and connections with a wider group of peers.</w:t>
            </w:r>
          </w:p>
        </w:tc>
        <w:tc>
          <w:tcPr>
            <w:tcW w:w="2719" w:type="dxa"/>
            <w:shd w:val="clear" w:color="auto" w:fill="FFC000"/>
            <w:vAlign w:val="center"/>
          </w:tcPr>
          <w:p w14:paraId="53550E77" w14:textId="0166CDA1" w:rsidR="003A4CE5" w:rsidRPr="003B6681" w:rsidRDefault="003A4CE5" w:rsidP="003A4CE5">
            <w:pPr>
              <w:rPr>
                <w:szCs w:val="20"/>
              </w:rPr>
            </w:pPr>
            <w:r w:rsidRPr="00F318CD">
              <w:t>Indicated by a ‘</w:t>
            </w:r>
            <w:r>
              <w:t>Rotational</w:t>
            </w:r>
            <w:r w:rsidRPr="00F318CD">
              <w:t xml:space="preserve">’ in the age column and highlighted </w:t>
            </w:r>
            <w:r>
              <w:t xml:space="preserve">bright </w:t>
            </w:r>
            <w:r w:rsidRPr="00F318CD">
              <w:t>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04E9F6E6">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4664F9">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Quantin Binnah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4664F9">
        <w:trPr>
          <w:trHeight w:val="441"/>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398E76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02A25D3E"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highlight w:val="yellow"/>
                <w:lang w:eastAsia="en-AU"/>
              </w:rPr>
              <w:t>Orchid</w:t>
            </w:r>
            <w:r w:rsidR="00E54EEC" w:rsidRPr="00E54EEC">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4664F9">
        <w:trPr>
          <w:trHeight w:val="285"/>
        </w:trPr>
        <w:tc>
          <w:tcPr>
            <w:tcW w:w="2325" w:type="dxa"/>
            <w:vMerge w:val="restart"/>
            <w:tcBorders>
              <w:top w:val="nil"/>
              <w:left w:val="single" w:sz="12" w:space="0" w:color="auto"/>
              <w:right w:val="single" w:sz="12" w:space="0" w:color="auto"/>
            </w:tcBorders>
            <w:shd w:val="clear" w:color="auto" w:fill="FFFFCC"/>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4664F9">
        <w:trPr>
          <w:trHeight w:val="285"/>
        </w:trPr>
        <w:tc>
          <w:tcPr>
            <w:tcW w:w="2325" w:type="dxa"/>
            <w:vMerge/>
            <w:tcBorders>
              <w:left w:val="single" w:sz="12" w:space="0" w:color="auto"/>
              <w:right w:val="single" w:sz="12" w:space="0" w:color="auto"/>
            </w:tcBorders>
            <w:shd w:val="clear" w:color="auto" w:fill="FFFFCC"/>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253"/>
        <w:gridCol w:w="567"/>
        <w:gridCol w:w="993"/>
        <w:gridCol w:w="708"/>
        <w:gridCol w:w="1418"/>
        <w:gridCol w:w="1071"/>
        <w:gridCol w:w="1080"/>
        <w:gridCol w:w="1080"/>
        <w:gridCol w:w="1080"/>
        <w:gridCol w:w="1080"/>
        <w:gridCol w:w="1080"/>
      </w:tblGrid>
      <w:tr w:rsidR="00F06537" w:rsidRPr="00372970" w14:paraId="6BFE0BB1" w14:textId="77777777" w:rsidTr="004664F9">
        <w:trPr>
          <w:gridAfter w:val="1"/>
          <w:wAfter w:w="1080" w:type="dxa"/>
          <w:trHeight w:val="396"/>
        </w:trPr>
        <w:tc>
          <w:tcPr>
            <w:tcW w:w="2253"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567"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PREF</w:t>
            </w:r>
          </w:p>
        </w:tc>
        <w:tc>
          <w:tcPr>
            <w:tcW w:w="993"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AGE</w:t>
            </w:r>
          </w:p>
        </w:tc>
        <w:tc>
          <w:tcPr>
            <w:tcW w:w="70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HOURS</w:t>
            </w:r>
          </w:p>
        </w:tc>
        <w:tc>
          <w:tcPr>
            <w:tcW w:w="141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GROUP</w:t>
            </w:r>
          </w:p>
        </w:tc>
        <w:tc>
          <w:tcPr>
            <w:tcW w:w="1071"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FRIDAY</w:t>
            </w:r>
          </w:p>
        </w:tc>
      </w:tr>
      <w:tr w:rsidR="00F06537" w:rsidRPr="00372970" w14:paraId="29E18182"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E54EEC" w:rsidRPr="00372970" w14:paraId="23B3C76F"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F527316" w14:textId="77777777" w:rsidR="00E54EEC" w:rsidRPr="00D227DA" w:rsidRDefault="00E54EEC"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915ECAE" w14:textId="77777777" w:rsidR="00E54EEC" w:rsidRPr="00372970" w:rsidRDefault="00E54EEC" w:rsidP="001E6EFF">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925B94F" w14:textId="03013CE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42ED54" w14:textId="747A9C01"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5D97A35A" w14:textId="2EF421BE"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D62AD02"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D93DC1F" w14:textId="5010E1FB"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5C708C8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4CB9C83" w14:textId="32BA400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240316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r>
      <w:tr w:rsidR="00F06537" w:rsidRPr="00372970" w14:paraId="55354DE5"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3BBE32DB"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08B49BD2"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r w:rsidR="00F06537" w:rsidRPr="00D227DA">
              <w:rPr>
                <w:rFonts w:ascii="Calibri" w:eastAsia="Times New Roman" w:hAnsi="Calibri" w:cs="Calibri"/>
                <w:color w:val="000000"/>
                <w:sz w:val="16"/>
                <w:szCs w:val="16"/>
                <w:lang w:eastAsia="en-AU"/>
              </w:rPr>
              <w:t> </w:t>
            </w:r>
          </w:p>
        </w:tc>
      </w:tr>
      <w:tr w:rsidR="00F06537" w:rsidRPr="00372970" w14:paraId="17BF02B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4664F9">
        <w:trPr>
          <w:gridAfter w:val="1"/>
          <w:wAfter w:w="1080" w:type="dxa"/>
          <w:trHeight w:val="473"/>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4664F9">
        <w:trPr>
          <w:gridAfter w:val="1"/>
          <w:wAfter w:w="1080" w:type="dxa"/>
          <w:trHeight w:val="474"/>
        </w:trPr>
        <w:tc>
          <w:tcPr>
            <w:tcW w:w="2253"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4664F9">
        <w:trPr>
          <w:gridAfter w:val="1"/>
          <w:wAfter w:w="1080" w:type="dxa"/>
          <w:trHeight w:val="252"/>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4664F9">
        <w:trPr>
          <w:trHeight w:val="571"/>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482C428E"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r w:rsidR="004664F9" w:rsidRPr="004664F9">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3D38B71C"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B886314"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5602D145"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63B55C0D"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31D7E15F"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r w:rsidR="00BD52CE"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614F14A5"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4664F9">
        <w:trPr>
          <w:gridAfter w:val="1"/>
          <w:wAfter w:w="1080" w:type="dxa"/>
          <w:trHeight w:val="571"/>
        </w:trPr>
        <w:tc>
          <w:tcPr>
            <w:tcW w:w="2253"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664F9">
        <w:trPr>
          <w:gridAfter w:val="1"/>
          <w:wAfter w:w="1080" w:type="dxa"/>
          <w:trHeight w:val="370"/>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4664F9">
        <w:trPr>
          <w:gridAfter w:val="1"/>
          <w:wAfter w:w="1080" w:type="dxa"/>
          <w:trHeight w:val="444"/>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38C63F88" w14:textId="0038E32F"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562667C8" w14:textId="53DE0481" w:rsidR="00BD52CE" w:rsidRPr="00D227DA" w:rsidRDefault="00706B6C" w:rsidP="004664F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A</w:t>
            </w:r>
          </w:p>
        </w:tc>
        <w:tc>
          <w:tcPr>
            <w:tcW w:w="1071"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706B6C" w:rsidRPr="00372970" w14:paraId="652EDAE8"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751B4AA" w14:textId="77777777" w:rsidR="00706B6C" w:rsidRPr="00D227DA" w:rsidRDefault="00706B6C"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8CA9CF" w14:textId="77777777" w:rsidR="00706B6C" w:rsidRPr="00372970" w:rsidRDefault="00706B6C" w:rsidP="00BD52CE">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335B520D" w14:textId="19B9E1B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51678D1F" w14:textId="4B582BF3"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0C9DB448" w14:textId="08272F4E"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B</w:t>
            </w:r>
          </w:p>
        </w:tc>
        <w:tc>
          <w:tcPr>
            <w:tcW w:w="1071"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1919F5B7" w14:textId="5A475E15"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3F432DE"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A5029C5"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05F2A1C" w14:textId="53361D19"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2DDF28D9"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224694D3"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7F8195B6" w14:textId="07F38163"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63794228" w14:textId="4390F9E2"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1C4868CC" w14:textId="55480E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0E91574" w14:textId="5E07334E"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r w:rsidR="00BD52CE"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3A4CE5" w:rsidRPr="00372970" w14:paraId="21FAE7F2" w14:textId="77777777" w:rsidTr="004664F9">
        <w:trPr>
          <w:gridAfter w:val="1"/>
          <w:wAfter w:w="1080" w:type="dxa"/>
          <w:trHeight w:val="399"/>
        </w:trPr>
        <w:tc>
          <w:tcPr>
            <w:tcW w:w="2253" w:type="dxa"/>
            <w:vMerge w:val="restart"/>
            <w:tcBorders>
              <w:top w:val="nil"/>
              <w:left w:val="single" w:sz="12" w:space="0" w:color="auto"/>
              <w:right w:val="single" w:sz="12" w:space="0" w:color="auto"/>
            </w:tcBorders>
            <w:shd w:val="clear" w:color="auto" w:fill="FFFFCC"/>
            <w:vAlign w:val="center"/>
          </w:tcPr>
          <w:p w14:paraId="107C4FF7" w14:textId="43F1019B" w:rsidR="003A4CE5" w:rsidRPr="00192478" w:rsidRDefault="003A4CE5" w:rsidP="003A4CE5">
            <w:pPr>
              <w:spacing w:after="100" w:afterAutospacing="1" w:line="240" w:lineRule="auto"/>
              <w:jc w:val="center"/>
              <w:rPr>
                <w:rFonts w:ascii="Calibri" w:eastAsia="Times New Roman" w:hAnsi="Calibri" w:cs="Calibri"/>
                <w:b/>
                <w:bCs/>
                <w:color w:val="000000"/>
                <w:sz w:val="16"/>
                <w:szCs w:val="16"/>
                <w:lang w:eastAsia="en-AU"/>
              </w:rPr>
            </w:pPr>
            <w:r w:rsidRPr="00192478">
              <w:rPr>
                <w:rFonts w:ascii="Calibri" w:eastAsia="Times New Roman" w:hAnsi="Calibri" w:cs="Calibri"/>
                <w:b/>
                <w:bCs/>
                <w:color w:val="000000"/>
                <w:sz w:val="16"/>
                <w:szCs w:val="16"/>
                <w:lang w:eastAsia="en-AU"/>
              </w:rPr>
              <w:t>Westgrove Primary School Kindergarten</w:t>
            </w:r>
            <w:r w:rsidRPr="00192478">
              <w:rPr>
                <w:rFonts w:ascii="Calibri" w:eastAsia="Times New Roman" w:hAnsi="Calibri" w:cs="Calibri"/>
                <w:b/>
                <w:bCs/>
                <w:color w:val="000000"/>
                <w:sz w:val="16"/>
                <w:szCs w:val="16"/>
                <w:lang w:eastAsia="en-AU"/>
              </w:rPr>
              <w:br/>
            </w:r>
            <w:r w:rsidRPr="00192478">
              <w:rPr>
                <w:rFonts w:ascii="Calibri" w:eastAsia="Times New Roman" w:hAnsi="Calibri" w:cs="Calibri"/>
                <w:color w:val="000000"/>
                <w:sz w:val="16"/>
                <w:szCs w:val="16"/>
                <w:lang w:eastAsia="en-AU"/>
              </w:rPr>
              <w:t xml:space="preserve">37A Thames Blvd, Werribee </w:t>
            </w:r>
          </w:p>
          <w:p w14:paraId="5E3EC68A" w14:textId="0C145DFF" w:rsidR="003A4CE5" w:rsidRPr="00D227DA" w:rsidRDefault="003A4CE5" w:rsidP="003A4CE5">
            <w:pPr>
              <w:spacing w:after="100" w:afterAutospacing="1"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 xml:space="preserve">Operated </w:t>
            </w:r>
            <w:r w:rsidRPr="00B8132F">
              <w:rPr>
                <w:rFonts w:ascii="Calibri" w:eastAsia="Times New Roman" w:hAnsi="Calibri" w:cs="Calibri"/>
                <w:color w:val="000000"/>
                <w:sz w:val="16"/>
                <w:szCs w:val="16"/>
                <w:lang w:eastAsia="en-AU"/>
              </w:rPr>
              <w:t>by: BPA Children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9537C5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12" w:space="0" w:color="auto"/>
              <w:left w:val="single" w:sz="12" w:space="0" w:color="auto"/>
              <w:bottom w:val="single" w:sz="8" w:space="0" w:color="auto"/>
              <w:right w:val="single" w:sz="8" w:space="0" w:color="auto"/>
            </w:tcBorders>
            <w:shd w:val="clear" w:color="auto" w:fill="FFC000"/>
            <w:noWrap/>
            <w:vAlign w:val="center"/>
          </w:tcPr>
          <w:p w14:paraId="02D5F824" w14:textId="64286D7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12" w:space="0" w:color="auto"/>
              <w:left w:val="single" w:sz="8" w:space="0" w:color="auto"/>
              <w:bottom w:val="single" w:sz="8" w:space="0" w:color="auto"/>
              <w:right w:val="single" w:sz="8" w:space="0" w:color="auto"/>
            </w:tcBorders>
            <w:shd w:val="clear" w:color="auto" w:fill="FFC000"/>
            <w:noWrap/>
            <w:vAlign w:val="center"/>
          </w:tcPr>
          <w:p w14:paraId="659D2B15" w14:textId="7DFB795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C000"/>
            <w:noWrap/>
            <w:vAlign w:val="center"/>
          </w:tcPr>
          <w:p w14:paraId="598AB2B3" w14:textId="336AF106"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Daisy</w:t>
            </w:r>
            <w:r>
              <w:rPr>
                <w:rFonts w:ascii="Calibri" w:eastAsia="Times New Roman" w:hAnsi="Calibri" w:cs="Calibri"/>
                <w:color w:val="000000"/>
                <w:sz w:val="16"/>
                <w:szCs w:val="16"/>
                <w:lang w:eastAsia="en-AU"/>
              </w:rPr>
              <w:t xml:space="preserve"> – Group A</w:t>
            </w:r>
          </w:p>
        </w:tc>
        <w:tc>
          <w:tcPr>
            <w:tcW w:w="1071" w:type="dxa"/>
            <w:tcBorders>
              <w:top w:val="single" w:sz="12" w:space="0" w:color="auto"/>
              <w:left w:val="single" w:sz="12" w:space="0" w:color="auto"/>
              <w:bottom w:val="single" w:sz="8" w:space="0" w:color="auto"/>
              <w:right w:val="single" w:sz="8" w:space="0" w:color="auto"/>
            </w:tcBorders>
            <w:shd w:val="clear" w:color="auto" w:fill="FFC000"/>
            <w:noWrap/>
            <w:vAlign w:val="center"/>
          </w:tcPr>
          <w:p w14:paraId="38F6675A"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tcPr>
          <w:p w14:paraId="5FE7B7DE" w14:textId="28AD34BE"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tcPr>
          <w:p w14:paraId="5785A720" w14:textId="17CD3465"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tcPr>
          <w:p w14:paraId="3D694A8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auto" w:fill="FFC000"/>
            <w:noWrap/>
            <w:vAlign w:val="center"/>
          </w:tcPr>
          <w:p w14:paraId="0B5DA11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3A4CE5" w:rsidRPr="00372970" w14:paraId="271F5108" w14:textId="77777777" w:rsidTr="004664F9">
        <w:trPr>
          <w:gridAfter w:val="1"/>
          <w:wAfter w:w="1080" w:type="dxa"/>
          <w:trHeight w:val="399"/>
        </w:trPr>
        <w:tc>
          <w:tcPr>
            <w:tcW w:w="2253" w:type="dxa"/>
            <w:vMerge/>
            <w:tcBorders>
              <w:left w:val="single" w:sz="12" w:space="0" w:color="auto"/>
              <w:right w:val="single" w:sz="12" w:space="0" w:color="auto"/>
            </w:tcBorders>
            <w:shd w:val="clear" w:color="auto" w:fill="FFFFCC"/>
            <w:vAlign w:val="center"/>
          </w:tcPr>
          <w:p w14:paraId="4784B28B" w14:textId="77777777" w:rsidR="003A4CE5" w:rsidRPr="00D227DA" w:rsidRDefault="003A4CE5" w:rsidP="003A4CE5">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C2689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653370D9" w14:textId="365FB23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017D28AD" w14:textId="1045230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398E2148" w14:textId="475C9F3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Daisy – Group B</w:t>
            </w:r>
          </w:p>
        </w:tc>
        <w:tc>
          <w:tcPr>
            <w:tcW w:w="1071"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1C9F95F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3149A6C9"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7190365F" w14:textId="475540F2"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4482D40C" w14:textId="2CA96BB1"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6A0D9BC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3A4CE5" w:rsidRPr="00372970" w14:paraId="29068459" w14:textId="77777777" w:rsidTr="004664F9">
        <w:trPr>
          <w:gridAfter w:val="1"/>
          <w:wAfter w:w="1080" w:type="dxa"/>
          <w:trHeight w:val="399"/>
        </w:trPr>
        <w:tc>
          <w:tcPr>
            <w:tcW w:w="2253" w:type="dxa"/>
            <w:vMerge/>
            <w:tcBorders>
              <w:left w:val="single" w:sz="12" w:space="0" w:color="auto"/>
              <w:bottom w:val="single" w:sz="12" w:space="0" w:color="auto"/>
              <w:right w:val="single" w:sz="12" w:space="0" w:color="auto"/>
            </w:tcBorders>
            <w:shd w:val="clear" w:color="auto" w:fill="FFFFCC"/>
            <w:vAlign w:val="center"/>
          </w:tcPr>
          <w:p w14:paraId="012A9665" w14:textId="77777777" w:rsidR="003A4CE5" w:rsidRPr="00D227DA" w:rsidRDefault="003A4CE5" w:rsidP="003A4CE5">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D84E52"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5A419161" w14:textId="7A952EBA"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207329A1" w14:textId="482E9612"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7D10D4D5" w14:textId="3E401E29"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Daisy – 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tcPr>
          <w:p w14:paraId="09C1FD4C"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721F0148" w14:textId="3CD1DAC5"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2A811B99"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tcPr>
          <w:p w14:paraId="360C7A8C" w14:textId="59C2832B"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tcPr>
          <w:p w14:paraId="17C62F05"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BD52CE" w:rsidRPr="00372970" w14:paraId="2D196A17" w14:textId="77777777" w:rsidTr="004664F9">
        <w:trPr>
          <w:gridAfter w:val="1"/>
          <w:wAfter w:w="1080" w:type="dxa"/>
          <w:trHeight w:val="287"/>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7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7BC6663A" w14:textId="46D514DF" w:rsidR="000A7490" w:rsidRPr="00E54EEC" w:rsidRDefault="006F2AEA" w:rsidP="00751843">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5" o:title=""/>
                </v:shape>
                <w10:wrap type="topAndBottom" anchorx="page" anchory="page"/>
                <w10:anchorlock/>
              </v:group>
            </w:pict>
          </mc:Fallback>
        </mc:AlternateContent>
      </w:r>
    </w:p>
    <w:sectPr w:rsidR="000A7490" w:rsidRPr="00E54EEC" w:rsidSect="007B4667">
      <w:footerReference w:type="default" r:id="rId36"/>
      <w:headerReference w:type="first" r:id="rId37"/>
      <w:footerReference w:type="first" r:id="rId38"/>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D6344" w14:textId="77777777" w:rsidR="00F55E4B" w:rsidRDefault="00F55E4B" w:rsidP="003C7941">
      <w:r>
        <w:separator/>
      </w:r>
    </w:p>
    <w:p w14:paraId="028608AA" w14:textId="77777777" w:rsidR="00F55E4B" w:rsidRDefault="00F55E4B"/>
  </w:endnote>
  <w:endnote w:type="continuationSeparator" w:id="0">
    <w:p w14:paraId="0A05ADA1" w14:textId="77777777" w:rsidR="00F55E4B" w:rsidRDefault="00F55E4B" w:rsidP="003C7941">
      <w:r>
        <w:continuationSeparator/>
      </w:r>
    </w:p>
    <w:p w14:paraId="16E2B5A9" w14:textId="77777777" w:rsidR="00F55E4B" w:rsidRDefault="00F55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0B366B28"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783E47">
      <w:rPr>
        <w:noProof/>
      </w:rPr>
      <w:t>12 December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547B0954"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783E47">
      <w:rPr>
        <w:noProof/>
      </w:rPr>
      <w:t>12 December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E1F34" w14:textId="77777777" w:rsidR="00F55E4B" w:rsidRDefault="00F55E4B" w:rsidP="003C7941">
      <w:r>
        <w:separator/>
      </w:r>
    </w:p>
    <w:p w14:paraId="5CAFD466" w14:textId="77777777" w:rsidR="00F55E4B" w:rsidRDefault="00F55E4B"/>
  </w:footnote>
  <w:footnote w:type="continuationSeparator" w:id="0">
    <w:p w14:paraId="6294D5E8" w14:textId="77777777" w:rsidR="00F55E4B" w:rsidRDefault="00F55E4B" w:rsidP="003C7941">
      <w:r>
        <w:continuationSeparator/>
      </w:r>
    </w:p>
    <w:p w14:paraId="02DF05F1" w14:textId="77777777" w:rsidR="00F55E4B" w:rsidRDefault="00F55E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61D79"/>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93"/>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2277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85A9B"/>
    <w:rsid w:val="00393EB9"/>
    <w:rsid w:val="0039539D"/>
    <w:rsid w:val="0039547F"/>
    <w:rsid w:val="003960A8"/>
    <w:rsid w:val="0039706A"/>
    <w:rsid w:val="003A2430"/>
    <w:rsid w:val="003A4CE5"/>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26CE"/>
    <w:rsid w:val="004635FD"/>
    <w:rsid w:val="004664F9"/>
    <w:rsid w:val="004709EB"/>
    <w:rsid w:val="00475262"/>
    <w:rsid w:val="00481B4E"/>
    <w:rsid w:val="0049227E"/>
    <w:rsid w:val="00492B65"/>
    <w:rsid w:val="0049738C"/>
    <w:rsid w:val="004B2055"/>
    <w:rsid w:val="004B4060"/>
    <w:rsid w:val="004B609E"/>
    <w:rsid w:val="004B6809"/>
    <w:rsid w:val="004C20EB"/>
    <w:rsid w:val="004D0322"/>
    <w:rsid w:val="004D2FA7"/>
    <w:rsid w:val="004D619D"/>
    <w:rsid w:val="004E01C4"/>
    <w:rsid w:val="004E0833"/>
    <w:rsid w:val="004E106B"/>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2524"/>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25338"/>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5DD2"/>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000A"/>
    <w:rsid w:val="006F2AEA"/>
    <w:rsid w:val="006F2B4E"/>
    <w:rsid w:val="006F7349"/>
    <w:rsid w:val="00700AD4"/>
    <w:rsid w:val="00700C75"/>
    <w:rsid w:val="007018A8"/>
    <w:rsid w:val="0070342B"/>
    <w:rsid w:val="00706B6C"/>
    <w:rsid w:val="00714488"/>
    <w:rsid w:val="007254A7"/>
    <w:rsid w:val="007376C0"/>
    <w:rsid w:val="00741010"/>
    <w:rsid w:val="0074440E"/>
    <w:rsid w:val="007459BF"/>
    <w:rsid w:val="00751843"/>
    <w:rsid w:val="00753C33"/>
    <w:rsid w:val="007553E1"/>
    <w:rsid w:val="00767E82"/>
    <w:rsid w:val="0077366A"/>
    <w:rsid w:val="007739D6"/>
    <w:rsid w:val="00783E47"/>
    <w:rsid w:val="0078403D"/>
    <w:rsid w:val="00784202"/>
    <w:rsid w:val="0078504F"/>
    <w:rsid w:val="00785892"/>
    <w:rsid w:val="007901B7"/>
    <w:rsid w:val="0079502A"/>
    <w:rsid w:val="00797D3D"/>
    <w:rsid w:val="007A0363"/>
    <w:rsid w:val="007A4BF3"/>
    <w:rsid w:val="007A61C7"/>
    <w:rsid w:val="007B0F9B"/>
    <w:rsid w:val="007B1CC1"/>
    <w:rsid w:val="007B4667"/>
    <w:rsid w:val="007C155C"/>
    <w:rsid w:val="007C3969"/>
    <w:rsid w:val="007D1338"/>
    <w:rsid w:val="007D1394"/>
    <w:rsid w:val="007D220E"/>
    <w:rsid w:val="007D43D7"/>
    <w:rsid w:val="007D4C97"/>
    <w:rsid w:val="007E469D"/>
    <w:rsid w:val="007E613D"/>
    <w:rsid w:val="007E62F2"/>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C5A88"/>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2C69"/>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2EB8"/>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4E7F"/>
    <w:rsid w:val="00B3749D"/>
    <w:rsid w:val="00B43E65"/>
    <w:rsid w:val="00B501D9"/>
    <w:rsid w:val="00B536C5"/>
    <w:rsid w:val="00B5556A"/>
    <w:rsid w:val="00B55BBB"/>
    <w:rsid w:val="00B634E6"/>
    <w:rsid w:val="00B63D72"/>
    <w:rsid w:val="00B641A6"/>
    <w:rsid w:val="00B65B57"/>
    <w:rsid w:val="00B65DAA"/>
    <w:rsid w:val="00B66126"/>
    <w:rsid w:val="00B66B2F"/>
    <w:rsid w:val="00B72B7A"/>
    <w:rsid w:val="00B74F7F"/>
    <w:rsid w:val="00B75B08"/>
    <w:rsid w:val="00B76B7F"/>
    <w:rsid w:val="00B8014B"/>
    <w:rsid w:val="00B87859"/>
    <w:rsid w:val="00B91395"/>
    <w:rsid w:val="00B91D47"/>
    <w:rsid w:val="00B95470"/>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AE0"/>
    <w:rsid w:val="00CA27F8"/>
    <w:rsid w:val="00CA323A"/>
    <w:rsid w:val="00CA5386"/>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48F2"/>
    <w:rsid w:val="00E25474"/>
    <w:rsid w:val="00E30720"/>
    <w:rsid w:val="00E31BC7"/>
    <w:rsid w:val="00E326F9"/>
    <w:rsid w:val="00E327E5"/>
    <w:rsid w:val="00E32F93"/>
    <w:rsid w:val="00E3661A"/>
    <w:rsid w:val="00E37489"/>
    <w:rsid w:val="00E42E3C"/>
    <w:rsid w:val="00E46D2A"/>
    <w:rsid w:val="00E47996"/>
    <w:rsid w:val="00E54B2B"/>
    <w:rsid w:val="00E54EEC"/>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0596"/>
    <w:rsid w:val="00F36376"/>
    <w:rsid w:val="00F4010B"/>
    <w:rsid w:val="00F4702C"/>
    <w:rsid w:val="00F4761B"/>
    <w:rsid w:val="00F505B8"/>
    <w:rsid w:val="00F53397"/>
    <w:rsid w:val="00F55E4B"/>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yndham.vic.gov.au/services/childrens-services/immunisation" TargetMode="External"/><Relationship Id="rId34" Type="http://schemas.openxmlformats.org/officeDocument/2006/relationships/image" Target="media/image17.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20.pn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2025-12-12T00:51:42Z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vA9203373</value>
    </field>
    <field name="Objective-Version">
      <value order="0">16.1</value>
    </field>
    <field name="Objective-VersionNumber">
      <value order="0">18</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4.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2492FD-9BBC-4CD0-80A6-0174954D7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1</TotalTime>
  <Pages>14</Pages>
  <Words>6407</Words>
  <Characters>26525</Characters>
  <Application>Microsoft Office Word</Application>
  <DocSecurity>4</DocSecurity>
  <Lines>5305</Lines>
  <Paragraphs>3293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cp:revision>
  <dcterms:created xsi:type="dcterms:W3CDTF">2025-12-12T04:22:00Z</dcterms:created>
  <dcterms:modified xsi:type="dcterms:W3CDTF">2025-12-12T04:22:00Z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2025-12-12T01:29:05Z</vt:filetime>
  </property>
  <property fmtid="{D5CDD505-2E9C-101B-9397-08002B2CF9AE}" pid="10" name="Objective-ModificationStamp">
    <vt:filetime>2025-12-12T01:29:05Z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vA9203373</vt:lpwstr>
  </property>
  <property fmtid="{D5CDD505-2E9C-101B-9397-08002B2CF9AE}" pid="16" name="Objective-Version">
    <vt:lpwstr>17.0</vt:lpwstr>
  </property>
  <property fmtid="{D5CDD505-2E9C-101B-9397-08002B2CF9AE}" pid="17" name="Objective-VersionNumber">
    <vt:r8>18</vt:r8>
  </property>
  <property fmtid="{D5CDD505-2E9C-101B-9397-08002B2CF9AE}" pid="18" name="Objective-VersionComment">
    <vt:lpwstr>Updated Werribee West Timetable and highlight external partner sights</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ies>
</file>