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3F60" w14:textId="16E5415D" w:rsidR="00A67E58" w:rsidRPr="000D0236" w:rsidRDefault="002E0B8F" w:rsidP="002E0B8F">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14:paraId="053AEBBD" w14:textId="77777777" w:rsidTr="007D220E">
        <w:tc>
          <w:tcPr>
            <w:tcW w:w="11482" w:type="dxa"/>
            <w:gridSpan w:val="3"/>
            <w:tcBorders>
              <w:top w:val="nil"/>
            </w:tcBorders>
            <w:shd w:val="clear" w:color="auto" w:fill="F2F2F2" w:themeFill="background2" w:themeFillShade="F2"/>
          </w:tcPr>
          <w:p w14:paraId="06CF2B06" w14:textId="77777777" w:rsidR="009616A1" w:rsidRDefault="009616A1" w:rsidP="009616A1">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14:paraId="54B23B5A" w14:textId="77777777" w:rsidR="009616A1" w:rsidRPr="00855DBE" w:rsidRDefault="009616A1" w:rsidP="009616A1">
            <w:pPr>
              <w:spacing w:before="120"/>
              <w:ind w:left="1156"/>
              <w:rPr>
                <w:bCs/>
              </w:rPr>
            </w:pPr>
            <w:r w:rsidRPr="00855DBE">
              <w:t>To submit an online registration, please visit:</w:t>
            </w:r>
            <w:r w:rsidRPr="00855DBE">
              <w:rPr>
                <w:bCs/>
              </w:rPr>
              <w:t xml:space="preserve"> </w:t>
            </w:r>
            <w:hyperlink r:id="rId13" w:history="1">
              <w:r w:rsidRPr="00855DBE">
                <w:rPr>
                  <w:rStyle w:val="Hyperlink"/>
                  <w:bCs/>
                </w:rPr>
                <w:t>www.wyndham.vic.gov.au/kinder</w:t>
              </w:r>
            </w:hyperlink>
          </w:p>
          <w:p w14:paraId="36D785F5" w14:textId="549BD20C" w:rsidR="009616A1" w:rsidRPr="00DF3089" w:rsidRDefault="009616A1" w:rsidP="009616A1">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14:paraId="20C71DAA" w14:textId="77777777" w:rsidTr="007D220E">
        <w:trPr>
          <w:trHeight w:val="1665"/>
        </w:trPr>
        <w:tc>
          <w:tcPr>
            <w:tcW w:w="11482" w:type="dxa"/>
            <w:gridSpan w:val="3"/>
            <w:tcBorders>
              <w:top w:val="nil"/>
            </w:tcBorders>
            <w:shd w:val="clear" w:color="auto" w:fill="BFBFBF" w:themeFill="background1" w:themeFillShade="BF"/>
          </w:tcPr>
          <w:p w14:paraId="23031C5E" w14:textId="666DA816" w:rsidR="00D671F1" w:rsidRPr="008E047D" w:rsidRDefault="00D671F1" w:rsidP="00D671F1">
            <w:pPr>
              <w:spacing w:before="120"/>
              <w:ind w:left="1156" w:right="178"/>
              <w:rPr>
                <w:sz w:val="18"/>
                <w:szCs w:val="18"/>
              </w:rPr>
            </w:pPr>
            <w:r w:rsidRPr="00560F82">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Pr="00560F82">
              <w:t>If you require assistance with this document, the information can be translated by contacting</w:t>
            </w:r>
            <w:r w:rsidR="00560F82">
              <w:t xml:space="preserve"> </w:t>
            </w:r>
            <w:r w:rsidRPr="00560F82">
              <w:rPr>
                <w:b/>
              </w:rPr>
              <w:t>Translating and Interpreting Services on 131 450.</w:t>
            </w:r>
            <w:r w:rsidRPr="008E047D">
              <w:rPr>
                <w:b/>
                <w:sz w:val="18"/>
                <w:szCs w:val="18"/>
              </w:rPr>
              <w:br/>
            </w:r>
            <w:r w:rsidRPr="00560F82">
              <w:rPr>
                <w:sz w:val="18"/>
                <w:szCs w:val="18"/>
              </w:rPr>
              <w:t>(Ask to be connected to Wyndham City on 1300 370 567)</w:t>
            </w:r>
          </w:p>
          <w:p w14:paraId="5D159A23" w14:textId="17D643B7" w:rsidR="00D671F1" w:rsidRPr="00560F82" w:rsidRDefault="00560F82" w:rsidP="00560F82">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00D671F1" w:rsidRPr="00560F82">
              <w:t>If you require any assistance or have any further questions, please contact Child &amp; Family Support on 1300 370 567.</w:t>
            </w:r>
          </w:p>
        </w:tc>
      </w:tr>
      <w:tr w:rsidR="00D671F1" w14:paraId="1BD1DE0C" w14:textId="77777777" w:rsidTr="007D220E">
        <w:tc>
          <w:tcPr>
            <w:tcW w:w="11482" w:type="dxa"/>
            <w:gridSpan w:val="3"/>
            <w:tcBorders>
              <w:top w:val="nil"/>
            </w:tcBorders>
            <w:shd w:val="clear" w:color="auto" w:fill="1C3152" w:themeFill="text2" w:themeFillShade="BF"/>
          </w:tcPr>
          <w:p w14:paraId="373232C1" w14:textId="77777777" w:rsidR="00D671F1" w:rsidRDefault="00D671F1" w:rsidP="00D671F1">
            <w:pPr>
              <w:spacing w:before="60" w:after="60"/>
            </w:pPr>
            <w:r w:rsidRPr="00DF3089">
              <w:rPr>
                <w:rFonts w:cstheme="minorHAnsi"/>
                <w:b/>
                <w:color w:val="FFFFFF" w:themeColor="background1"/>
              </w:rPr>
              <w:t>COMPLETING THIS FORM</w:t>
            </w:r>
          </w:p>
        </w:tc>
      </w:tr>
      <w:tr w:rsidR="00D671F1" w:rsidRPr="00B6304C" w14:paraId="769B4FB6" w14:textId="77777777" w:rsidTr="007D220E">
        <w:tc>
          <w:tcPr>
            <w:tcW w:w="1296" w:type="dxa"/>
            <w:vAlign w:val="center"/>
          </w:tcPr>
          <w:p w14:paraId="5D403438"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14:paraId="03203B96" w14:textId="77777777" w:rsidR="00D671F1" w:rsidRPr="00B6304C" w:rsidRDefault="00D671F1" w:rsidP="00D671F1">
            <w:pPr>
              <w:rPr>
                <w:sz w:val="21"/>
                <w:szCs w:val="21"/>
              </w:rPr>
            </w:pPr>
            <w:r w:rsidRPr="00B6304C">
              <w:rPr>
                <w:rFonts w:cstheme="minorHAnsi"/>
                <w:b/>
                <w:sz w:val="21"/>
                <w:szCs w:val="21"/>
              </w:rPr>
              <w:t>Step 1</w:t>
            </w:r>
          </w:p>
        </w:tc>
        <w:tc>
          <w:tcPr>
            <w:tcW w:w="9214" w:type="dxa"/>
            <w:vAlign w:val="center"/>
          </w:tcPr>
          <w:p w14:paraId="069AAAE9" w14:textId="77777777" w:rsidR="00D671F1" w:rsidRPr="00B6304C" w:rsidRDefault="00D671F1" w:rsidP="00D671F1">
            <w:pPr>
              <w:rPr>
                <w:sz w:val="21"/>
                <w:szCs w:val="21"/>
              </w:rPr>
            </w:pPr>
            <w:r w:rsidRPr="00B6304C">
              <w:rPr>
                <w:rFonts w:cstheme="minorHAnsi"/>
                <w:sz w:val="21"/>
                <w:szCs w:val="21"/>
              </w:rPr>
              <w:t>Fill in all sections.</w:t>
            </w:r>
          </w:p>
        </w:tc>
      </w:tr>
      <w:tr w:rsidR="00D671F1" w:rsidRPr="00B6304C" w14:paraId="35977CD3" w14:textId="77777777" w:rsidTr="007D220E">
        <w:trPr>
          <w:trHeight w:val="1992"/>
        </w:trPr>
        <w:tc>
          <w:tcPr>
            <w:tcW w:w="1296" w:type="dxa"/>
            <w:vAlign w:val="center"/>
          </w:tcPr>
          <w:p w14:paraId="4BDAB0CD" w14:textId="53F44DD5" w:rsidR="00D671F1" w:rsidRPr="00B6304C" w:rsidRDefault="00D671F1" w:rsidP="00D671F1">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552450" cy="552450"/>
                          </a:xfrm>
                          <a:prstGeom prst="rect">
                            <a:avLst/>
                          </a:prstGeom>
                        </pic:spPr>
                      </pic:pic>
                    </a:graphicData>
                  </a:graphic>
                </wp:inline>
              </w:drawing>
            </w:r>
          </w:p>
        </w:tc>
        <w:tc>
          <w:tcPr>
            <w:tcW w:w="972" w:type="dxa"/>
            <w:vAlign w:val="center"/>
          </w:tcPr>
          <w:p w14:paraId="1FBD7ECB" w14:textId="222738F9" w:rsidR="00D671F1" w:rsidRPr="00B6304C" w:rsidRDefault="00D671F1" w:rsidP="00D671F1">
            <w:pPr>
              <w:rPr>
                <w:rFonts w:cstheme="minorHAnsi"/>
                <w:b/>
                <w:sz w:val="21"/>
                <w:szCs w:val="21"/>
              </w:rPr>
            </w:pPr>
            <w:r w:rsidRPr="00B6304C">
              <w:rPr>
                <w:rFonts w:cstheme="minorHAnsi"/>
                <w:b/>
                <w:sz w:val="21"/>
                <w:szCs w:val="21"/>
              </w:rPr>
              <w:t>Step 2</w:t>
            </w:r>
          </w:p>
        </w:tc>
        <w:tc>
          <w:tcPr>
            <w:tcW w:w="9214" w:type="dxa"/>
            <w:vAlign w:val="center"/>
          </w:tcPr>
          <w:p w14:paraId="0C2BE102" w14:textId="2DD44974" w:rsidR="00D671F1" w:rsidRPr="00033499" w:rsidRDefault="00D671F1" w:rsidP="00D671F1">
            <w:pPr>
              <w:spacing w:before="120"/>
              <w:rPr>
                <w:rFonts w:cstheme="minorHAnsi"/>
                <w:b/>
              </w:rPr>
            </w:pPr>
            <w:r w:rsidRPr="00033499">
              <w:rPr>
                <w:rFonts w:cstheme="minorHAnsi"/>
                <w:b/>
              </w:rPr>
              <w:t>Checklist</w:t>
            </w:r>
            <w:r>
              <w:rPr>
                <w:rFonts w:cstheme="minorHAnsi"/>
                <w:b/>
              </w:rPr>
              <w:t xml:space="preserve"> – Ensure all section</w:t>
            </w:r>
            <w:r w:rsidR="003221AD">
              <w:rPr>
                <w:rFonts w:cstheme="minorHAnsi"/>
                <w:b/>
              </w:rPr>
              <w:t>s</w:t>
            </w:r>
            <w:r>
              <w:rPr>
                <w:rFonts w:cstheme="minorHAnsi"/>
                <w:b/>
              </w:rPr>
              <w:t xml:space="preserve"> have been completed in full</w:t>
            </w:r>
          </w:p>
          <w:p w14:paraId="7E95745E" w14:textId="77777777" w:rsidR="00D671F1" w:rsidRDefault="00D671F1" w:rsidP="00D671F1">
            <w:pPr>
              <w:rPr>
                <w:rFonts w:cstheme="minorHAnsi"/>
                <w:bCs/>
              </w:rPr>
            </w:pPr>
          </w:p>
          <w:p w14:paraId="706A0111" w14:textId="4138654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Program Type</w:t>
            </w:r>
          </w:p>
          <w:p w14:paraId="7BE8FB38" w14:textId="69EB442D"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Child Details</w:t>
            </w:r>
          </w:p>
          <w:p w14:paraId="0320013C" w14:textId="533DA460"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Parent/Guardian Details</w:t>
            </w:r>
          </w:p>
          <w:p w14:paraId="1D30FD32" w14:textId="028BD29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Additional Information</w:t>
            </w:r>
          </w:p>
          <w:p w14:paraId="5E9AD8BE" w14:textId="1513C78C"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Siblings</w:t>
            </w:r>
          </w:p>
          <w:p w14:paraId="6465F015" w14:textId="2CB33F13"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Information about your child</w:t>
            </w:r>
          </w:p>
          <w:p w14:paraId="6CB4C81A" w14:textId="56326B18"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Kindergarten preferences</w:t>
            </w:r>
          </w:p>
          <w:p w14:paraId="3A0AD2E6" w14:textId="02E1812E"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 xml:space="preserve">Supporting documentation </w:t>
            </w:r>
            <w:r w:rsidR="00C5210C">
              <w:rPr>
                <w:rFonts w:cstheme="minorHAnsi"/>
                <w:bCs/>
              </w:rPr>
              <w:t xml:space="preserve">is </w:t>
            </w:r>
            <w:r>
              <w:rPr>
                <w:rFonts w:cstheme="minorHAnsi"/>
                <w:bCs/>
              </w:rPr>
              <w:t>attached if applicable</w:t>
            </w:r>
          </w:p>
          <w:p w14:paraId="43B5EED0" w14:textId="26210098" w:rsidR="00D671F1" w:rsidRPr="00266884" w:rsidRDefault="00D671F1" w:rsidP="00D671F1">
            <w:pPr>
              <w:spacing w:after="120"/>
              <w:rPr>
                <w:rFonts w:cstheme="minorHAnsi"/>
                <w:bCs/>
                <w:sz w:val="21"/>
                <w:szCs w:val="21"/>
              </w:rPr>
            </w:pPr>
            <w:r w:rsidRPr="00266884">
              <w:rPr>
                <w:rFonts w:cstheme="minorHAnsi"/>
                <w:bCs/>
              </w:rPr>
              <w:sym w:font="Wingdings" w:char="F06F"/>
            </w:r>
            <w:r w:rsidRPr="00266884">
              <w:rPr>
                <w:rFonts w:cstheme="minorHAnsi"/>
                <w:bCs/>
              </w:rPr>
              <w:t xml:space="preserve"> </w:t>
            </w:r>
            <w:r>
              <w:rPr>
                <w:rFonts w:cstheme="minorHAnsi"/>
                <w:bCs/>
              </w:rPr>
              <w:t>Signed and dated</w:t>
            </w:r>
          </w:p>
        </w:tc>
      </w:tr>
      <w:tr w:rsidR="00D671F1" w:rsidRPr="00B6304C" w14:paraId="31CBA6E2" w14:textId="77777777" w:rsidTr="007D220E">
        <w:tc>
          <w:tcPr>
            <w:tcW w:w="1296" w:type="dxa"/>
            <w:vAlign w:val="center"/>
          </w:tcPr>
          <w:p w14:paraId="3F4DEA40"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14:paraId="2B206E98" w14:textId="7829D7E3" w:rsidR="00D671F1" w:rsidRPr="00B6304C" w:rsidRDefault="00D671F1" w:rsidP="00D671F1">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14:paraId="1FEF137F" w14:textId="4C17F554" w:rsidR="00D671F1" w:rsidRPr="00B6304C" w:rsidRDefault="00C5210C" w:rsidP="00D671F1">
            <w:pPr>
              <w:rPr>
                <w:sz w:val="21"/>
                <w:szCs w:val="21"/>
              </w:rPr>
            </w:pPr>
            <w:r>
              <w:rPr>
                <w:sz w:val="21"/>
                <w:szCs w:val="21"/>
              </w:rPr>
              <w:t>To s</w:t>
            </w:r>
            <w:r w:rsidR="00510DF0">
              <w:rPr>
                <w:sz w:val="21"/>
                <w:szCs w:val="21"/>
              </w:rPr>
              <w:t xml:space="preserve">ubmit your completed registration form. Please refer to the below </w:t>
            </w:r>
          </w:p>
        </w:tc>
      </w:tr>
    </w:tbl>
    <w:tbl>
      <w:tblPr>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211"/>
        <w:gridCol w:w="6271"/>
      </w:tblGrid>
      <w:tr w:rsidR="00C338BC" w:rsidRPr="00DA0D4D" w14:paraId="02EEC0DF" w14:textId="77777777" w:rsidTr="00900BD7">
        <w:trPr>
          <w:trHeight w:val="296"/>
        </w:trPr>
        <w:tc>
          <w:tcPr>
            <w:tcW w:w="11482" w:type="dxa"/>
            <w:gridSpan w:val="2"/>
            <w:tcBorders>
              <w:top w:val="nil"/>
              <w:left w:val="nil"/>
              <w:right w:val="nil"/>
            </w:tcBorders>
            <w:shd w:val="clear" w:color="auto" w:fill="7DB08C" w:themeFill="accent2"/>
          </w:tcPr>
          <w:p w14:paraId="6226BB5D" w14:textId="77777777" w:rsidR="00C338BC" w:rsidRPr="00DA0D4D" w:rsidRDefault="00C338BC" w:rsidP="00D96BCA">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00C338BC" w:rsidRPr="00C2096F" w14:paraId="01DD6CBF" w14:textId="77777777" w:rsidTr="00ED53F1">
        <w:trPr>
          <w:trHeight w:val="3794"/>
        </w:trPr>
        <w:tc>
          <w:tcPr>
            <w:tcW w:w="5211" w:type="dxa"/>
            <w:tcBorders>
              <w:top w:val="nil"/>
              <w:left w:val="nil"/>
              <w:right w:val="nil"/>
            </w:tcBorders>
            <w:shd w:val="clear" w:color="auto" w:fill="7DB08C" w:themeFill="accent2"/>
          </w:tcPr>
          <w:p w14:paraId="1C69D593" w14:textId="4A47FA25" w:rsidR="00C338BC" w:rsidRPr="00ED53F1" w:rsidRDefault="00C338BC" w:rsidP="00255BCF">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14:paraId="2333227A" w14:textId="4B2F1022" w:rsidR="00C338BC" w:rsidRPr="00255BCF" w:rsidRDefault="00C338BC" w:rsidP="00ED53F1">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r:id="rId20" w:history="1">
              <w:r w:rsidRPr="00255BCF">
                <w:rPr>
                  <w:rStyle w:val="Hyperlink"/>
                  <w:sz w:val="18"/>
                  <w:szCs w:val="18"/>
                </w:rPr>
                <w:t>kinderenrolments@wyndham.vic.gov.au</w:t>
              </w:r>
            </w:hyperlink>
          </w:p>
          <w:p w14:paraId="54B94D20" w14:textId="77777777" w:rsidR="00ED53F1" w:rsidRDefault="00C338BC" w:rsidP="00ED53F1">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14:paraId="52106C35" w14:textId="4088A1F0" w:rsidR="00C338BC" w:rsidRPr="00ED53F1" w:rsidRDefault="00C338BC" w:rsidP="00ED53F1">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14:paraId="5B141D45" w14:textId="77777777" w:rsidR="00C338BC" w:rsidRPr="00255BCF" w:rsidRDefault="00C338BC" w:rsidP="00255BCF">
            <w:pPr>
              <w:pStyle w:val="NoSpacing"/>
              <w:spacing w:before="60" w:after="60"/>
              <w:rPr>
                <w:sz w:val="18"/>
                <w:szCs w:val="18"/>
              </w:rPr>
            </w:pPr>
          </w:p>
          <w:p w14:paraId="2DB3CF1D" w14:textId="77777777" w:rsidR="00C338BC" w:rsidRPr="00255BCF" w:rsidRDefault="00C338BC" w:rsidP="00255BCF">
            <w:pPr>
              <w:pStyle w:val="NoSpacing"/>
              <w:spacing w:before="60" w:after="60"/>
              <w:rPr>
                <w:sz w:val="18"/>
                <w:szCs w:val="18"/>
              </w:rPr>
            </w:pPr>
          </w:p>
        </w:tc>
        <w:tc>
          <w:tcPr>
            <w:tcW w:w="6271" w:type="dxa"/>
            <w:tcBorders>
              <w:top w:val="nil"/>
              <w:left w:val="nil"/>
              <w:right w:val="nil"/>
            </w:tcBorders>
            <w:shd w:val="clear" w:color="auto" w:fill="7DB08C" w:themeFill="accent2"/>
          </w:tcPr>
          <w:p w14:paraId="0C20DB17" w14:textId="1FE50FE8" w:rsidR="00C338BC" w:rsidRPr="00AE4CA3" w:rsidRDefault="00AE643B" w:rsidP="00255BCF">
            <w:pPr>
              <w:spacing w:before="60" w:after="60" w:line="240" w:lineRule="auto"/>
              <w:rPr>
                <w:b/>
                <w:bCs/>
                <w:sz w:val="20"/>
                <w:szCs w:val="20"/>
              </w:rPr>
            </w:pPr>
            <w:r>
              <w:rPr>
                <w:sz w:val="18"/>
                <w:szCs w:val="18"/>
              </w:rPr>
              <w:br/>
            </w:r>
            <w:r w:rsidR="00C338BC" w:rsidRPr="00AE4CA3">
              <w:rPr>
                <w:b/>
                <w:bCs/>
                <w:sz w:val="20"/>
                <w:szCs w:val="20"/>
              </w:rPr>
              <w:t>In person at any of the below Community Centres:</w:t>
            </w:r>
            <w:r w:rsidR="00C338BC" w:rsidRPr="00AE4CA3">
              <w:rPr>
                <w:b/>
                <w:bCs/>
                <w:sz w:val="20"/>
                <w:szCs w:val="20"/>
              </w:rPr>
              <w:br/>
            </w:r>
          </w:p>
          <w:p w14:paraId="6381C683"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14:paraId="04A98289"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14:paraId="7601674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14:paraId="2EE51B9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Lollypop Creek Community Centre, 104 Shipwright Parade, Werribee</w:t>
            </w:r>
          </w:p>
          <w:p w14:paraId="26612EA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14:paraId="7948781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14:paraId="6C34E57F"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14:paraId="445527C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14:paraId="11E4EE9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14:paraId="16A2E2A4"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14:paraId="52F045F9" w14:textId="77777777" w:rsidR="00255BCF" w:rsidRDefault="00255BCF"/>
    <w:tbl>
      <w:tblPr>
        <w:tblpPr w:leftFromText="180" w:rightFromText="180" w:vertAnchor="text" w:tblpX="-1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980"/>
        <w:gridCol w:w="1417"/>
        <w:gridCol w:w="1701"/>
        <w:gridCol w:w="1560"/>
        <w:gridCol w:w="4829"/>
      </w:tblGrid>
      <w:tr w:rsidR="005D1A94" w:rsidRPr="001058D9" w14:paraId="6D3BD6B3"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220321FE" w14:textId="2A28C1F1" w:rsidR="005D1A94" w:rsidRPr="006A685D" w:rsidRDefault="005D1A94" w:rsidP="008E7EE3">
            <w:pPr>
              <w:pStyle w:val="NoSpacing"/>
              <w:spacing w:before="60" w:after="120"/>
              <w:ind w:left="179"/>
              <w:rPr>
                <w:rFonts w:cstheme="minorHAnsi"/>
                <w:b/>
                <w:noProof/>
                <w:color w:val="FFFFFF" w:themeColor="background1"/>
              </w:rPr>
            </w:pPr>
            <w:r w:rsidRPr="006A685D">
              <w:rPr>
                <w:rFonts w:cstheme="minorHAnsi"/>
                <w:b/>
                <w:noProof/>
                <w:color w:val="FFFFFF" w:themeColor="background1"/>
              </w:rPr>
              <w:lastRenderedPageBreak/>
              <w:t>PROGRAM TYPE</w:t>
            </w:r>
            <w:r w:rsidR="00AE4AFB">
              <w:rPr>
                <w:rFonts w:cstheme="minorHAnsi"/>
                <w:b/>
                <w:noProof/>
                <w:color w:val="FFFFFF" w:themeColor="background1"/>
              </w:rPr>
              <w:t xml:space="preserve"> - </w:t>
            </w:r>
            <w:r w:rsidR="00AE4AFB" w:rsidRPr="009A5589">
              <w:rPr>
                <w:rFonts w:cstheme="minorHAnsi"/>
                <w:b/>
                <w:iCs/>
                <w:sz w:val="20"/>
                <w:szCs w:val="20"/>
              </w:rPr>
              <w:t>(Please tick one only – complete one form for each child)</w:t>
            </w:r>
          </w:p>
        </w:tc>
      </w:tr>
      <w:tr w:rsidR="005D1A94" w:rsidRPr="001058D9" w14:paraId="6646CB1F" w14:textId="77777777" w:rsidTr="005D1A94">
        <w:trPr>
          <w:trHeight w:val="260"/>
        </w:trPr>
        <w:tc>
          <w:tcPr>
            <w:tcW w:w="11487" w:type="dxa"/>
            <w:gridSpan w:val="5"/>
            <w:tcBorders>
              <w:top w:val="single" w:sz="4" w:space="0" w:color="auto"/>
              <w:bottom w:val="single" w:sz="4" w:space="0" w:color="9C9E9F"/>
            </w:tcBorders>
          </w:tcPr>
          <w:p w14:paraId="00A21D33" w14:textId="033FC6C5" w:rsidR="005D1A94" w:rsidRPr="006A685D" w:rsidRDefault="006A685D" w:rsidP="006A685D">
            <w:pPr>
              <w:spacing w:before="120" w:after="120"/>
              <w:ind w:left="142" w:right="241"/>
              <w:rPr>
                <w:rFonts w:cstheme="minorHAnsi"/>
                <w:b/>
                <w:noProof/>
                <w:color w:val="FFFFFF" w:themeColor="background1"/>
              </w:rPr>
            </w:pPr>
            <w:r w:rsidRPr="006A685D">
              <w:rPr>
                <w:rFonts w:cstheme="minorHAnsi"/>
                <w:b/>
              </w:rPr>
              <w:sym w:font="Wingdings" w:char="F06F"/>
            </w:r>
            <w:r w:rsidRPr="006A685D">
              <w:rPr>
                <w:rFonts w:cstheme="minorHAnsi"/>
                <w:b/>
              </w:rPr>
              <w:t xml:space="preserve"> Three-Year-Old Kindergarten to start in 2026 </w:t>
            </w:r>
            <w:r w:rsidRPr="00FF3767">
              <w:rPr>
                <w:rFonts w:cstheme="minorHAnsi"/>
                <w:b/>
                <w:sz w:val="20"/>
                <w:szCs w:val="20"/>
              </w:rPr>
              <w:t>(child must turn three by 30 April 202</w:t>
            </w:r>
            <w:r w:rsidR="00FF3767" w:rsidRPr="00FF3767">
              <w:rPr>
                <w:rFonts w:cstheme="minorHAnsi"/>
                <w:b/>
                <w:sz w:val="20"/>
                <w:szCs w:val="20"/>
              </w:rPr>
              <w:t>6)</w:t>
            </w:r>
          </w:p>
        </w:tc>
      </w:tr>
      <w:tr w:rsidR="005D1A94" w:rsidRPr="001058D9" w14:paraId="727E00B0" w14:textId="77777777" w:rsidTr="005D1A94">
        <w:trPr>
          <w:trHeight w:val="260"/>
        </w:trPr>
        <w:tc>
          <w:tcPr>
            <w:tcW w:w="11487" w:type="dxa"/>
            <w:gridSpan w:val="5"/>
            <w:tcBorders>
              <w:top w:val="single" w:sz="4" w:space="0" w:color="auto"/>
              <w:bottom w:val="single" w:sz="4" w:space="0" w:color="9C9E9F"/>
            </w:tcBorders>
          </w:tcPr>
          <w:p w14:paraId="5736F5BC" w14:textId="40B9223F" w:rsidR="005D1A94" w:rsidRPr="006A685D" w:rsidRDefault="006A685D" w:rsidP="006A685D">
            <w:pPr>
              <w:pStyle w:val="NoSpacing"/>
              <w:spacing w:before="120" w:after="120"/>
              <w:ind w:left="142" w:right="-244"/>
              <w:rPr>
                <w:rFonts w:cstheme="minorHAnsi"/>
                <w:b/>
                <w:noProof/>
                <w:color w:val="FFFFFF" w:themeColor="background1"/>
              </w:rPr>
            </w:pPr>
            <w:r w:rsidRPr="006A685D">
              <w:rPr>
                <w:rFonts w:cstheme="minorHAnsi"/>
                <w:b/>
              </w:rPr>
              <w:sym w:font="Wingdings" w:char="F06F"/>
            </w:r>
            <w:r w:rsidRPr="006A685D">
              <w:rPr>
                <w:rFonts w:cstheme="minorHAnsi"/>
                <w:b/>
              </w:rPr>
              <w:t xml:space="preserve"> Four-Year-Old Kindergarten to start in 2026 </w:t>
            </w:r>
            <w:r w:rsidRPr="00FF3767">
              <w:rPr>
                <w:rFonts w:cstheme="minorHAnsi"/>
                <w:b/>
                <w:sz w:val="20"/>
                <w:szCs w:val="20"/>
              </w:rPr>
              <w:t>(child must turn four by 30 April 2026</w:t>
            </w:r>
            <w:r w:rsidR="00FF3767" w:rsidRPr="00FF3767">
              <w:rPr>
                <w:rFonts w:cstheme="minorHAnsi"/>
                <w:b/>
                <w:sz w:val="20"/>
                <w:szCs w:val="20"/>
              </w:rPr>
              <w:t>)</w:t>
            </w:r>
          </w:p>
        </w:tc>
      </w:tr>
      <w:tr w:rsidR="00E65FA4" w:rsidRPr="001058D9" w14:paraId="1F22B188"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1699A384" w14:textId="1B1274BD" w:rsidR="00E65FA4" w:rsidRPr="00C2096F" w:rsidRDefault="00E65FA4" w:rsidP="008E7EE3">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00E65FA4" w:rsidRPr="00AF6CD7" w14:paraId="0092E48F" w14:textId="77777777" w:rsidTr="004D2FA7">
        <w:tc>
          <w:tcPr>
            <w:tcW w:w="11487" w:type="dxa"/>
            <w:gridSpan w:val="5"/>
            <w:tcBorders>
              <w:top w:val="single" w:sz="4" w:space="0" w:color="9C9E9F"/>
              <w:bottom w:val="single" w:sz="4" w:space="0" w:color="9C9E9F"/>
            </w:tcBorders>
          </w:tcPr>
          <w:p w14:paraId="11017930" w14:textId="06C3074C" w:rsidR="00E65FA4" w:rsidRPr="00AF6CD7"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Given Name</w:t>
            </w:r>
            <w:r w:rsidR="00E65FA4" w:rsidRPr="000177C6">
              <w:rPr>
                <w:rFonts w:cstheme="minorHAnsi"/>
                <w:b/>
                <w:noProof/>
              </w:rPr>
              <w:t xml:space="preserve"> </w:t>
            </w:r>
            <w:r w:rsidR="00E65FA4" w:rsidRPr="009A5589">
              <w:rPr>
                <w:rFonts w:cstheme="minorHAnsi"/>
                <w:iCs/>
                <w:noProof/>
                <w:sz w:val="18"/>
              </w:rPr>
              <w:t>(as stated on their birth certificate)</w:t>
            </w:r>
            <w:r w:rsidR="00E65FA4" w:rsidRPr="009A5589">
              <w:rPr>
                <w:rFonts w:cstheme="minorHAnsi"/>
                <w:b/>
                <w:iCs/>
                <w:noProof/>
              </w:rPr>
              <w:t>:</w:t>
            </w:r>
          </w:p>
        </w:tc>
      </w:tr>
      <w:tr w:rsidR="00E65FA4" w:rsidRPr="00AF6CD7" w14:paraId="06A82414" w14:textId="77777777" w:rsidTr="004D2FA7">
        <w:tc>
          <w:tcPr>
            <w:tcW w:w="11487" w:type="dxa"/>
            <w:gridSpan w:val="5"/>
            <w:tcBorders>
              <w:top w:val="single" w:sz="4" w:space="0" w:color="9C9E9F"/>
              <w:bottom w:val="single" w:sz="4" w:space="0" w:color="9C9E9F"/>
            </w:tcBorders>
          </w:tcPr>
          <w:p w14:paraId="1E56E551" w14:textId="6BEB7852" w:rsidR="00E65FA4" w:rsidRPr="00C2096F"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Family Name/Surname:</w:t>
            </w:r>
          </w:p>
        </w:tc>
      </w:tr>
      <w:tr w:rsidR="00E65FA4" w:rsidRPr="00541988" w14:paraId="0C5525AF" w14:textId="77777777" w:rsidTr="00041377">
        <w:tc>
          <w:tcPr>
            <w:tcW w:w="3397" w:type="dxa"/>
            <w:gridSpan w:val="2"/>
            <w:tcBorders>
              <w:top w:val="single" w:sz="4" w:space="0" w:color="9C9E9F"/>
              <w:bottom w:val="single" w:sz="4" w:space="0" w:color="9C9E9F"/>
            </w:tcBorders>
          </w:tcPr>
          <w:p w14:paraId="7B7CD576" w14:textId="77777777" w:rsidR="00E65FA4" w:rsidRPr="00C2096F" w:rsidRDefault="00E65FA4" w:rsidP="004D2FA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3"/>
            <w:tcBorders>
              <w:top w:val="single" w:sz="4" w:space="0" w:color="9C9E9F"/>
              <w:bottom w:val="single" w:sz="4" w:space="0" w:color="9C9E9F"/>
            </w:tcBorders>
          </w:tcPr>
          <w:p w14:paraId="7F160F47" w14:textId="77777777" w:rsidR="00E65FA4" w:rsidRPr="00541988" w:rsidRDefault="00E65FA4" w:rsidP="000177C6">
            <w:pPr>
              <w:spacing w:before="60" w:after="0"/>
              <w:ind w:left="142" w:right="241"/>
              <w:rPr>
                <w:rFonts w:cstheme="minorHAnsi"/>
                <w:iCs/>
                <w:noProof/>
                <w:sz w:val="18"/>
                <w:szCs w:val="18"/>
              </w:rPr>
            </w:pPr>
            <w:r w:rsidRPr="00541988">
              <w:rPr>
                <w:rFonts w:cstheme="minorHAnsi"/>
                <w:iCs/>
                <w:noProof/>
                <w:sz w:val="18"/>
                <w:szCs w:val="18"/>
              </w:rPr>
              <w:t>Please note: Children turning six during their kindergarten year require an Exemption from School form approved by the Department of Education. Children turning three during their kindergarten year can only commence once they have turned three years of age. For more information, please call Child &amp; Family Support on 1300 370 567</w:t>
            </w:r>
          </w:p>
        </w:tc>
      </w:tr>
      <w:tr w:rsidR="000177C6" w:rsidRPr="00541988" w14:paraId="739B2479" w14:textId="77777777" w:rsidTr="000177C6">
        <w:tc>
          <w:tcPr>
            <w:tcW w:w="1980" w:type="dxa"/>
            <w:tcBorders>
              <w:top w:val="single" w:sz="4" w:space="0" w:color="9C9E9F"/>
              <w:bottom w:val="single" w:sz="4" w:space="0" w:color="9C9E9F"/>
            </w:tcBorders>
          </w:tcPr>
          <w:p w14:paraId="52D1450C" w14:textId="511ECEFC" w:rsidR="000177C6" w:rsidRPr="00C2096F" w:rsidRDefault="000177C6" w:rsidP="000177C6">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sz="4" w:space="0" w:color="9C9E9F"/>
              <w:bottom w:val="single" w:sz="4" w:space="0" w:color="9C9E9F"/>
            </w:tcBorders>
          </w:tcPr>
          <w:p w14:paraId="4152D23F" w14:textId="0ADB83ED"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Male </w:t>
            </w:r>
          </w:p>
        </w:tc>
        <w:tc>
          <w:tcPr>
            <w:tcW w:w="1701" w:type="dxa"/>
            <w:tcBorders>
              <w:top w:val="single" w:sz="4" w:space="0" w:color="9C9E9F"/>
              <w:bottom w:val="single" w:sz="4" w:space="0" w:color="9C9E9F"/>
            </w:tcBorders>
          </w:tcPr>
          <w:p w14:paraId="2158A284" w14:textId="7236FE94"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Female </w:t>
            </w:r>
          </w:p>
        </w:tc>
        <w:tc>
          <w:tcPr>
            <w:tcW w:w="6389" w:type="dxa"/>
            <w:gridSpan w:val="2"/>
            <w:tcBorders>
              <w:top w:val="single" w:sz="4" w:space="0" w:color="9C9E9F"/>
              <w:bottom w:val="single" w:sz="4" w:space="0" w:color="9C9E9F"/>
            </w:tcBorders>
          </w:tcPr>
          <w:p w14:paraId="32E76F07" w14:textId="7A3DB0D2" w:rsidR="000177C6" w:rsidRPr="00210DAF" w:rsidRDefault="000177C6" w:rsidP="000177C6">
            <w:pPr>
              <w:spacing w:before="60" w:after="0"/>
              <w:ind w:left="142" w:right="241"/>
              <w:rPr>
                <w:rFonts w:cstheme="minorHAnsi"/>
                <w:iCs/>
                <w:noProof/>
              </w:rPr>
            </w:pPr>
            <w:r w:rsidRPr="00210DAF">
              <w:rPr>
                <w:rFonts w:cstheme="minorHAnsi"/>
              </w:rPr>
              <w:sym w:font="Wingdings" w:char="F06F"/>
            </w:r>
            <w:r w:rsidRPr="00210DAF">
              <w:rPr>
                <w:rFonts w:cstheme="minorHAnsi"/>
              </w:rPr>
              <w:t xml:space="preserve"> or specify: __________________          </w:t>
            </w:r>
          </w:p>
        </w:tc>
      </w:tr>
      <w:tr w:rsidR="000177C6" w:rsidRPr="00541988" w14:paraId="60D8FDAF" w14:textId="77777777" w:rsidTr="00A10609">
        <w:tc>
          <w:tcPr>
            <w:tcW w:w="11487" w:type="dxa"/>
            <w:gridSpan w:val="5"/>
            <w:tcBorders>
              <w:top w:val="single" w:sz="4" w:space="0" w:color="9C9E9F"/>
              <w:bottom w:val="single" w:sz="4" w:space="0" w:color="9C9E9F"/>
            </w:tcBorders>
          </w:tcPr>
          <w:p w14:paraId="72812E45" w14:textId="13B333CF" w:rsidR="000177C6" w:rsidRPr="00210DAF" w:rsidRDefault="000177C6" w:rsidP="000177C6">
            <w:pPr>
              <w:spacing w:before="60" w:after="60"/>
              <w:ind w:left="142" w:right="241"/>
              <w:rPr>
                <w:rFonts w:cstheme="minorHAnsi"/>
                <w:b/>
                <w:bCs/>
              </w:rPr>
            </w:pPr>
            <w:r w:rsidRPr="00210DAF">
              <w:rPr>
                <w:rFonts w:cstheme="minorHAnsi"/>
                <w:b/>
                <w:bCs/>
              </w:rPr>
              <w:t>Language spoken at home:</w:t>
            </w:r>
          </w:p>
        </w:tc>
      </w:tr>
      <w:tr w:rsidR="000177C6" w:rsidRPr="00541988" w14:paraId="12FB0680" w14:textId="77777777" w:rsidTr="00A10609">
        <w:tc>
          <w:tcPr>
            <w:tcW w:w="11487" w:type="dxa"/>
            <w:gridSpan w:val="5"/>
            <w:tcBorders>
              <w:top w:val="single" w:sz="4" w:space="0" w:color="9C9E9F"/>
              <w:bottom w:val="single" w:sz="4" w:space="0" w:color="9C9E9F"/>
            </w:tcBorders>
          </w:tcPr>
          <w:p w14:paraId="00352C8E" w14:textId="51D847E7" w:rsidR="000177C6" w:rsidRPr="00210DAF" w:rsidRDefault="000177C6" w:rsidP="000177C6">
            <w:pPr>
              <w:spacing w:before="60" w:after="60"/>
              <w:ind w:left="142" w:right="241"/>
              <w:rPr>
                <w:rFonts w:cstheme="minorHAnsi"/>
                <w:b/>
                <w:bCs/>
              </w:rPr>
            </w:pPr>
            <w:r w:rsidRPr="00210DAF">
              <w:rPr>
                <w:rFonts w:cstheme="minorHAnsi"/>
                <w:b/>
                <w:noProof/>
              </w:rPr>
              <w:t xml:space="preserve">Is your child of Australian Aboriginal or Torres Strait Islander descent? </w:t>
            </w:r>
            <w:r w:rsidRPr="00210DAF">
              <w:rPr>
                <w:rFonts w:cstheme="minorHAnsi"/>
                <w:iCs/>
                <w:noProof/>
              </w:rPr>
              <w:t>(Please tick one box only)</w:t>
            </w:r>
          </w:p>
        </w:tc>
      </w:tr>
      <w:tr w:rsidR="00C2096F" w:rsidRPr="00541988" w14:paraId="7CD97A43" w14:textId="77777777" w:rsidTr="00210DAF">
        <w:tc>
          <w:tcPr>
            <w:tcW w:w="6658" w:type="dxa"/>
            <w:gridSpan w:val="4"/>
            <w:tcBorders>
              <w:top w:val="single" w:sz="4" w:space="0" w:color="9C9E9F"/>
              <w:bottom w:val="single" w:sz="4" w:space="0" w:color="9C9E9F"/>
            </w:tcBorders>
          </w:tcPr>
          <w:p w14:paraId="16A95107" w14:textId="41D055C4"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Australian Aboriginal </w:t>
            </w:r>
          </w:p>
        </w:tc>
        <w:tc>
          <w:tcPr>
            <w:tcW w:w="4829" w:type="dxa"/>
            <w:tcBorders>
              <w:top w:val="single" w:sz="4" w:space="0" w:color="9C9E9F"/>
              <w:bottom w:val="single" w:sz="4" w:space="0" w:color="9C9E9F"/>
            </w:tcBorders>
          </w:tcPr>
          <w:p w14:paraId="1792FBFB" w14:textId="16AFF62A"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Torres Strait Islander </w:t>
            </w:r>
            <w:r w:rsidRPr="00210DAF">
              <w:rPr>
                <w:rFonts w:cstheme="minorHAnsi"/>
              </w:rPr>
              <w:tab/>
              <w:t xml:space="preserve">             </w:t>
            </w:r>
          </w:p>
        </w:tc>
      </w:tr>
      <w:tr w:rsidR="00C2096F" w:rsidRPr="00541988" w14:paraId="6873909C" w14:textId="77777777" w:rsidTr="00E3661A">
        <w:tc>
          <w:tcPr>
            <w:tcW w:w="6658" w:type="dxa"/>
            <w:gridSpan w:val="4"/>
            <w:tcBorders>
              <w:top w:val="single" w:sz="4" w:space="0" w:color="9C9E9F"/>
              <w:bottom w:val="nil"/>
            </w:tcBorders>
          </w:tcPr>
          <w:p w14:paraId="1F4CB50F" w14:textId="015A9299"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Yes, both Australian Aboriginal and Torres Strait Islander</w:t>
            </w:r>
          </w:p>
        </w:tc>
        <w:tc>
          <w:tcPr>
            <w:tcW w:w="4829" w:type="dxa"/>
            <w:tcBorders>
              <w:top w:val="single" w:sz="4" w:space="0" w:color="9C9E9F"/>
              <w:bottom w:val="nil"/>
            </w:tcBorders>
          </w:tcPr>
          <w:p w14:paraId="5CCABAF7" w14:textId="5DBB7634"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No</w:t>
            </w:r>
          </w:p>
        </w:tc>
      </w:tr>
      <w:tr w:rsidR="00C2096F" w:rsidRPr="00541988" w14:paraId="68F3B30F" w14:textId="77777777" w:rsidTr="00E3661A">
        <w:tc>
          <w:tcPr>
            <w:tcW w:w="11487" w:type="dxa"/>
            <w:gridSpan w:val="5"/>
            <w:tcBorders>
              <w:top w:val="nil"/>
              <w:bottom w:val="single" w:sz="4" w:space="0" w:color="9C9E9F"/>
            </w:tcBorders>
          </w:tcPr>
          <w:p w14:paraId="1BBE273B" w14:textId="6906F55C" w:rsidR="00C2096F" w:rsidRPr="00C2096F" w:rsidRDefault="00895D35" w:rsidP="00C2096F">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801"/>
        <w:gridCol w:w="279"/>
        <w:gridCol w:w="2558"/>
        <w:gridCol w:w="277"/>
        <w:gridCol w:w="1144"/>
        <w:gridCol w:w="1428"/>
      </w:tblGrid>
      <w:tr w:rsidR="00210DAF" w:rsidRPr="00AF6CD7" w14:paraId="5ADF5A6E" w14:textId="77777777" w:rsidTr="007459BF">
        <w:tc>
          <w:tcPr>
            <w:tcW w:w="11487" w:type="dxa"/>
            <w:gridSpan w:val="6"/>
            <w:tcBorders>
              <w:top w:val="nil"/>
              <w:bottom w:val="single" w:sz="4" w:space="0" w:color="9C9E9F"/>
            </w:tcBorders>
            <w:shd w:val="clear" w:color="auto" w:fill="1C3152" w:themeFill="text2" w:themeFillShade="BF"/>
          </w:tcPr>
          <w:p w14:paraId="2C6C8963" w14:textId="77777777" w:rsidR="00210DAF" w:rsidRPr="00AF6CD7" w:rsidRDefault="00210DAF" w:rsidP="008E7EE3">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 all correspondence will be sent to Parent 1)</w:t>
            </w:r>
          </w:p>
        </w:tc>
      </w:tr>
      <w:tr w:rsidR="00210DAF" w:rsidRPr="00B7316B" w14:paraId="3363BF1B" w14:textId="77777777" w:rsidTr="007459BF">
        <w:trPr>
          <w:trHeight w:val="329"/>
        </w:trPr>
        <w:tc>
          <w:tcPr>
            <w:tcW w:w="11487" w:type="dxa"/>
            <w:gridSpan w:val="6"/>
            <w:shd w:val="clear" w:color="auto" w:fill="1C3152" w:themeFill="text2" w:themeFillShade="BF"/>
          </w:tcPr>
          <w:p w14:paraId="459D0208" w14:textId="77777777" w:rsidR="00210DAF" w:rsidRPr="00B7316B" w:rsidRDefault="00210DAF" w:rsidP="00B22C21">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00210DAF" w:rsidRPr="00AF6CD7" w14:paraId="6C596AFD" w14:textId="77777777" w:rsidTr="00210DAF">
        <w:tc>
          <w:tcPr>
            <w:tcW w:w="11487" w:type="dxa"/>
            <w:gridSpan w:val="6"/>
            <w:tcBorders>
              <w:top w:val="single" w:sz="4" w:space="0" w:color="9C9E9F"/>
              <w:bottom w:val="single" w:sz="4" w:space="0" w:color="9C9E9F"/>
            </w:tcBorders>
          </w:tcPr>
          <w:p w14:paraId="14A72C41" w14:textId="19E8D16B" w:rsidR="00210DAF" w:rsidRPr="00AF6CD7" w:rsidRDefault="00210DAF" w:rsidP="00F25A70">
            <w:pPr>
              <w:spacing w:before="60" w:after="60"/>
              <w:ind w:left="142" w:right="-244"/>
              <w:rPr>
                <w:rFonts w:cstheme="minorHAnsi"/>
              </w:rPr>
            </w:pPr>
            <w:r w:rsidRPr="00AF6CD7">
              <w:rPr>
                <w:rFonts w:cstheme="minorHAnsi"/>
                <w:b/>
                <w:noProof/>
              </w:rPr>
              <w:t>Given Name:</w:t>
            </w:r>
          </w:p>
        </w:tc>
      </w:tr>
      <w:tr w:rsidR="00210DAF" w:rsidRPr="00AF6CD7" w14:paraId="350A9A25" w14:textId="77777777" w:rsidTr="00210DAF">
        <w:tc>
          <w:tcPr>
            <w:tcW w:w="11487" w:type="dxa"/>
            <w:gridSpan w:val="6"/>
            <w:tcBorders>
              <w:top w:val="single" w:sz="4" w:space="0" w:color="9C9E9F"/>
              <w:bottom w:val="single" w:sz="4" w:space="0" w:color="9C9E9F"/>
            </w:tcBorders>
          </w:tcPr>
          <w:p w14:paraId="3D6A60A6" w14:textId="77777777" w:rsidR="00210DAF" w:rsidRPr="00AF6CD7" w:rsidRDefault="00210DAF" w:rsidP="00F25A70">
            <w:pPr>
              <w:spacing w:before="60" w:after="60"/>
              <w:ind w:left="142" w:right="-244"/>
              <w:rPr>
                <w:rFonts w:cstheme="minorHAnsi"/>
              </w:rPr>
            </w:pPr>
            <w:r w:rsidRPr="00AF6CD7">
              <w:rPr>
                <w:rFonts w:cstheme="minorHAnsi"/>
                <w:b/>
                <w:noProof/>
              </w:rPr>
              <w:t>Family Name / Surname:</w:t>
            </w:r>
          </w:p>
        </w:tc>
      </w:tr>
      <w:tr w:rsidR="00210DAF" w:rsidRPr="00AF6CD7" w14:paraId="098FE4EE" w14:textId="77777777" w:rsidTr="0079502A">
        <w:tc>
          <w:tcPr>
            <w:tcW w:w="11487" w:type="dxa"/>
            <w:gridSpan w:val="6"/>
            <w:tcBorders>
              <w:top w:val="single" w:sz="4" w:space="0" w:color="9C9E9F"/>
              <w:bottom w:val="single" w:sz="4" w:space="0" w:color="9C9E9F"/>
            </w:tcBorders>
          </w:tcPr>
          <w:p w14:paraId="72C84F1C" w14:textId="77777777" w:rsidR="00210DAF" w:rsidRPr="00AF6CD7" w:rsidRDefault="00210DAF" w:rsidP="00F25A70">
            <w:pPr>
              <w:spacing w:before="60" w:after="60"/>
              <w:ind w:left="142" w:right="-244"/>
              <w:rPr>
                <w:rFonts w:cstheme="minorHAnsi"/>
              </w:rPr>
            </w:pPr>
            <w:r w:rsidRPr="00AF6CD7">
              <w:rPr>
                <w:rFonts w:cstheme="minorHAnsi"/>
                <w:b/>
                <w:noProof/>
              </w:rPr>
              <w:t>Date of Birth (dd/mm/yy):</w:t>
            </w:r>
          </w:p>
        </w:tc>
      </w:tr>
      <w:tr w:rsidR="00210DAF" w:rsidRPr="00AF6CD7" w14:paraId="0123E9C8" w14:textId="77777777" w:rsidTr="0079502A">
        <w:tc>
          <w:tcPr>
            <w:tcW w:w="11487" w:type="dxa"/>
            <w:gridSpan w:val="6"/>
            <w:tcBorders>
              <w:top w:val="single" w:sz="4" w:space="0" w:color="9C9E9F"/>
              <w:bottom w:val="single" w:sz="4" w:space="0" w:color="9C9E9F"/>
            </w:tcBorders>
          </w:tcPr>
          <w:p w14:paraId="704E2665" w14:textId="77777777" w:rsidR="00210DAF" w:rsidRPr="00AF6CD7" w:rsidRDefault="00210DAF" w:rsidP="00F25A70">
            <w:pPr>
              <w:spacing w:before="60" w:after="60"/>
              <w:ind w:left="142" w:right="-244"/>
              <w:rPr>
                <w:rFonts w:cstheme="minorHAnsi"/>
              </w:rPr>
            </w:pPr>
            <w:r w:rsidRPr="00AF6CD7">
              <w:rPr>
                <w:rFonts w:cstheme="minorHAnsi"/>
                <w:b/>
                <w:noProof/>
              </w:rPr>
              <w:t>Relationship to child:</w:t>
            </w:r>
          </w:p>
        </w:tc>
      </w:tr>
      <w:tr w:rsidR="00210DAF" w:rsidRPr="00AF6CD7" w14:paraId="4723AABB" w14:textId="77777777" w:rsidTr="0028704F">
        <w:tc>
          <w:tcPr>
            <w:tcW w:w="6080" w:type="dxa"/>
            <w:gridSpan w:val="2"/>
            <w:tcBorders>
              <w:top w:val="single" w:sz="4" w:space="0" w:color="9C9E9F"/>
              <w:bottom w:val="single" w:sz="4" w:space="0" w:color="9C9E9F"/>
            </w:tcBorders>
          </w:tcPr>
          <w:p w14:paraId="787047BF" w14:textId="77777777" w:rsidR="00210DAF" w:rsidRDefault="00210DAF" w:rsidP="00F25A70">
            <w:pPr>
              <w:spacing w:before="60" w:after="60"/>
              <w:ind w:left="142" w:right="-244"/>
              <w:rPr>
                <w:rFonts w:cstheme="minorHAnsi"/>
                <w:b/>
                <w:noProof/>
              </w:rPr>
            </w:pPr>
            <w:r>
              <w:rPr>
                <w:rFonts w:cstheme="minorHAnsi"/>
                <w:b/>
                <w:noProof/>
              </w:rPr>
              <w:t>Address:</w:t>
            </w:r>
          </w:p>
          <w:p w14:paraId="15F8C2D0" w14:textId="77777777" w:rsidR="00210DAF" w:rsidRDefault="00210DAF" w:rsidP="00F25A70">
            <w:pPr>
              <w:spacing w:before="60" w:after="60"/>
              <w:ind w:left="142" w:right="-244"/>
              <w:rPr>
                <w:rFonts w:cstheme="minorHAnsi"/>
                <w:b/>
                <w:noProof/>
              </w:rPr>
            </w:pPr>
          </w:p>
          <w:p w14:paraId="492A163B" w14:textId="03566375" w:rsidR="00210DAF" w:rsidRPr="00AF6CD7" w:rsidRDefault="00210DAF" w:rsidP="00F25A7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440E839" w14:textId="0AEC1A1C" w:rsidR="00CA323A" w:rsidRDefault="00CA323A" w:rsidP="00860200">
            <w:pPr>
              <w:spacing w:before="60" w:after="60"/>
              <w:ind w:left="142" w:right="-244"/>
              <w:rPr>
                <w:rFonts w:cstheme="minorHAnsi"/>
                <w:b/>
                <w:noProof/>
              </w:rPr>
            </w:pPr>
            <w:r>
              <w:rPr>
                <w:rFonts w:cstheme="minorHAnsi"/>
                <w:b/>
                <w:noProof/>
              </w:rPr>
              <w:t>Suburb:</w:t>
            </w:r>
          </w:p>
          <w:p w14:paraId="6EA3B617" w14:textId="34D96D3F" w:rsidR="00210DAF" w:rsidRPr="00AF6CD7" w:rsidRDefault="00210DAF"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6437AE39" w14:textId="28F1DE8D" w:rsidR="00210DAF" w:rsidRPr="00AF6CD7" w:rsidRDefault="00210DAF" w:rsidP="00860200">
            <w:pPr>
              <w:spacing w:before="60" w:after="60"/>
              <w:ind w:left="142" w:right="-244"/>
              <w:rPr>
                <w:rFonts w:cstheme="minorHAnsi"/>
                <w:b/>
                <w:noProof/>
              </w:rPr>
            </w:pPr>
            <w:r w:rsidRPr="00AF6CD7">
              <w:rPr>
                <w:rFonts w:cstheme="minorHAnsi"/>
                <w:b/>
              </w:rPr>
              <w:t>Postcode:</w:t>
            </w:r>
          </w:p>
        </w:tc>
      </w:tr>
      <w:tr w:rsidR="00CA323A" w:rsidRPr="00AF6CD7" w14:paraId="50812671" w14:textId="77777777" w:rsidTr="00991021">
        <w:tc>
          <w:tcPr>
            <w:tcW w:w="11487" w:type="dxa"/>
            <w:gridSpan w:val="6"/>
            <w:tcBorders>
              <w:top w:val="single" w:sz="4" w:space="0" w:color="9C9E9F"/>
              <w:bottom w:val="single" w:sz="4" w:space="0" w:color="9C9E9F"/>
            </w:tcBorders>
          </w:tcPr>
          <w:p w14:paraId="26EC40DD" w14:textId="08A30D65"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EB23A3E" w14:textId="77777777" w:rsidTr="00991021">
        <w:tc>
          <w:tcPr>
            <w:tcW w:w="11487" w:type="dxa"/>
            <w:gridSpan w:val="6"/>
            <w:tcBorders>
              <w:top w:val="single" w:sz="4" w:space="0" w:color="9C9E9F"/>
              <w:bottom w:val="single" w:sz="4" w:space="0" w:color="9C9E9F"/>
            </w:tcBorders>
          </w:tcPr>
          <w:p w14:paraId="7BDD2A71" w14:textId="1F375A24" w:rsidR="00CA323A" w:rsidRDefault="00CA323A" w:rsidP="00860200">
            <w:pPr>
              <w:spacing w:before="60" w:after="60"/>
              <w:ind w:left="142" w:right="-244"/>
              <w:rPr>
                <w:rFonts w:cstheme="minorHAnsi"/>
                <w:b/>
              </w:rPr>
            </w:pPr>
            <w:r w:rsidRPr="00AF6CD7">
              <w:rPr>
                <w:rFonts w:cstheme="minorHAnsi"/>
                <w:b/>
              </w:rPr>
              <w:t>Email:</w:t>
            </w:r>
          </w:p>
        </w:tc>
      </w:tr>
      <w:tr w:rsidR="00210DAF" w:rsidRPr="00AF6CD7" w14:paraId="3174829D" w14:textId="77777777" w:rsidTr="0028704F">
        <w:tc>
          <w:tcPr>
            <w:tcW w:w="5801" w:type="dxa"/>
            <w:tcBorders>
              <w:top w:val="single" w:sz="4" w:space="0" w:color="9C9E9F"/>
              <w:bottom w:val="single" w:sz="4" w:space="0" w:color="9C9E9F"/>
            </w:tcBorders>
          </w:tcPr>
          <w:p w14:paraId="17BFFCD1" w14:textId="77777777" w:rsidR="00210DAF" w:rsidRPr="00AF6CD7" w:rsidRDefault="00210DAF" w:rsidP="00860200">
            <w:pPr>
              <w:spacing w:before="60" w:after="60"/>
              <w:ind w:left="142" w:right="174"/>
              <w:rPr>
                <w:rFonts w:cstheme="minorHAnsi"/>
                <w:b/>
                <w:noProof/>
              </w:rPr>
            </w:pPr>
            <w:r w:rsidRPr="00AF6CD7">
              <w:rPr>
                <w:rFonts w:cstheme="minorHAnsi"/>
                <w:b/>
                <w:noProof/>
              </w:rPr>
              <w:t>Language spoken at home:</w:t>
            </w:r>
          </w:p>
        </w:tc>
        <w:tc>
          <w:tcPr>
            <w:tcW w:w="2837" w:type="dxa"/>
            <w:gridSpan w:val="2"/>
            <w:tcBorders>
              <w:top w:val="single" w:sz="4" w:space="0" w:color="9C9E9F"/>
            </w:tcBorders>
          </w:tcPr>
          <w:p w14:paraId="3B529A3E" w14:textId="77777777" w:rsidR="00210DAF" w:rsidRPr="00AF6CD7" w:rsidRDefault="00210DAF" w:rsidP="00860200">
            <w:pPr>
              <w:spacing w:before="60" w:after="60"/>
              <w:ind w:left="142" w:right="174"/>
              <w:rPr>
                <w:rFonts w:cstheme="minorHAnsi"/>
                <w:b/>
                <w:noProof/>
              </w:rPr>
            </w:pPr>
            <w:r w:rsidRPr="00AF6CD7">
              <w:rPr>
                <w:rFonts w:cstheme="minorHAnsi"/>
                <w:b/>
                <w:noProof/>
              </w:rPr>
              <w:t>Interpreter Required:</w:t>
            </w:r>
          </w:p>
        </w:tc>
        <w:tc>
          <w:tcPr>
            <w:tcW w:w="1421" w:type="dxa"/>
            <w:gridSpan w:val="2"/>
            <w:tcBorders>
              <w:top w:val="single" w:sz="4" w:space="0" w:color="9C9E9F"/>
            </w:tcBorders>
          </w:tcPr>
          <w:p w14:paraId="6AF41ED4" w14:textId="77777777" w:rsidR="00210DAF" w:rsidRPr="00AF6CD7" w:rsidRDefault="00210DAF" w:rsidP="00860200">
            <w:pPr>
              <w:spacing w:before="60" w:after="60"/>
              <w:ind w:left="142" w:right="360"/>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tcBorders>
          </w:tcPr>
          <w:p w14:paraId="324F90D8" w14:textId="77777777" w:rsidR="00210DAF" w:rsidRPr="00AF6CD7" w:rsidRDefault="00210DAF" w:rsidP="00860200">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CA323A" w:rsidRPr="00AF6CD7" w14:paraId="3FA5DF5A" w14:textId="77777777" w:rsidTr="007459BF">
        <w:tc>
          <w:tcPr>
            <w:tcW w:w="11487" w:type="dxa"/>
            <w:gridSpan w:val="6"/>
            <w:tcBorders>
              <w:top w:val="single" w:sz="4" w:space="0" w:color="9C9E9F"/>
              <w:bottom w:val="single" w:sz="4" w:space="0" w:color="9C9E9F"/>
            </w:tcBorders>
            <w:shd w:val="clear" w:color="auto" w:fill="1C3152" w:themeFill="text2" w:themeFillShade="BF"/>
          </w:tcPr>
          <w:p w14:paraId="34C689EB" w14:textId="3F3E6B4F" w:rsidR="00CA323A" w:rsidRPr="00AF6CD7" w:rsidRDefault="00CA323A" w:rsidP="00B22C21">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00CA323A" w:rsidRPr="00AF6CD7" w14:paraId="1388143C" w14:textId="77777777" w:rsidTr="00CA323A">
        <w:tc>
          <w:tcPr>
            <w:tcW w:w="11487" w:type="dxa"/>
            <w:gridSpan w:val="6"/>
            <w:tcBorders>
              <w:top w:val="single" w:sz="4" w:space="0" w:color="9C9E9F"/>
              <w:bottom w:val="single" w:sz="4" w:space="0" w:color="9C9E9F"/>
            </w:tcBorders>
          </w:tcPr>
          <w:p w14:paraId="30AA6241" w14:textId="06F19693" w:rsidR="00CA323A" w:rsidRPr="00CD5705" w:rsidRDefault="00CA323A" w:rsidP="00860200">
            <w:pPr>
              <w:spacing w:before="60" w:after="60"/>
              <w:ind w:left="142" w:right="-244"/>
              <w:rPr>
                <w:rFonts w:cstheme="minorHAnsi"/>
                <w:b/>
                <w:noProof/>
                <w:color w:val="FFFFFF" w:themeColor="background1"/>
                <w:sz w:val="20"/>
                <w:szCs w:val="20"/>
              </w:rPr>
            </w:pPr>
            <w:r w:rsidRPr="00AF6CD7">
              <w:rPr>
                <w:rFonts w:cstheme="minorHAnsi"/>
                <w:b/>
                <w:noProof/>
              </w:rPr>
              <w:t>Given Name:</w:t>
            </w:r>
          </w:p>
        </w:tc>
      </w:tr>
      <w:tr w:rsidR="00CA323A" w:rsidRPr="00AF6CD7" w14:paraId="79A360AD" w14:textId="77777777" w:rsidTr="00CA323A">
        <w:tc>
          <w:tcPr>
            <w:tcW w:w="11487" w:type="dxa"/>
            <w:gridSpan w:val="6"/>
            <w:tcBorders>
              <w:top w:val="single" w:sz="4" w:space="0" w:color="9C9E9F"/>
              <w:bottom w:val="single" w:sz="4" w:space="0" w:color="9C9E9F"/>
            </w:tcBorders>
          </w:tcPr>
          <w:p w14:paraId="5664F1F6" w14:textId="5CA2C56D" w:rsidR="00CA323A" w:rsidRPr="00AF6CD7" w:rsidRDefault="00CA323A" w:rsidP="00860200">
            <w:pPr>
              <w:spacing w:before="60" w:after="60"/>
              <w:ind w:left="142" w:right="-244"/>
              <w:rPr>
                <w:rFonts w:cstheme="minorHAnsi"/>
                <w:b/>
                <w:noProof/>
              </w:rPr>
            </w:pPr>
            <w:r w:rsidRPr="00AF6CD7">
              <w:rPr>
                <w:rFonts w:cstheme="minorHAnsi"/>
                <w:b/>
                <w:noProof/>
              </w:rPr>
              <w:t>Family Name / Surname:</w:t>
            </w:r>
          </w:p>
        </w:tc>
      </w:tr>
      <w:tr w:rsidR="00CA323A" w:rsidRPr="00AF6CD7" w14:paraId="5A8F7FE8" w14:textId="77777777" w:rsidTr="00CA323A">
        <w:tc>
          <w:tcPr>
            <w:tcW w:w="11487" w:type="dxa"/>
            <w:gridSpan w:val="6"/>
            <w:tcBorders>
              <w:top w:val="single" w:sz="4" w:space="0" w:color="9C9E9F"/>
              <w:bottom w:val="single" w:sz="4" w:space="0" w:color="9C9E9F"/>
            </w:tcBorders>
          </w:tcPr>
          <w:p w14:paraId="5090B57E" w14:textId="14FA64BC" w:rsidR="00CA323A" w:rsidRPr="00AF6CD7" w:rsidRDefault="00CA323A" w:rsidP="00860200">
            <w:pPr>
              <w:spacing w:before="60" w:after="60"/>
              <w:ind w:left="142" w:right="-244"/>
              <w:rPr>
                <w:rFonts w:cstheme="minorHAnsi"/>
                <w:b/>
                <w:noProof/>
              </w:rPr>
            </w:pPr>
            <w:r w:rsidRPr="006114FE">
              <w:rPr>
                <w:rFonts w:cstheme="minorHAnsi"/>
                <w:b/>
                <w:noProof/>
              </w:rPr>
              <w:t>Date of Birth (dd/mm/yy):</w:t>
            </w:r>
          </w:p>
        </w:tc>
      </w:tr>
      <w:tr w:rsidR="00CA323A" w:rsidRPr="00AF6CD7" w14:paraId="58E5EE22" w14:textId="77777777" w:rsidTr="00CA323A">
        <w:tc>
          <w:tcPr>
            <w:tcW w:w="11487" w:type="dxa"/>
            <w:gridSpan w:val="6"/>
            <w:tcBorders>
              <w:top w:val="single" w:sz="4" w:space="0" w:color="9C9E9F"/>
              <w:bottom w:val="single" w:sz="4" w:space="0" w:color="9C9E9F"/>
            </w:tcBorders>
          </w:tcPr>
          <w:p w14:paraId="7AA9A32D" w14:textId="73352B47" w:rsidR="00CA323A" w:rsidRPr="006114FE" w:rsidRDefault="00CA323A" w:rsidP="00860200">
            <w:pPr>
              <w:spacing w:before="60" w:after="60"/>
              <w:ind w:left="142" w:right="-244"/>
              <w:rPr>
                <w:rFonts w:cstheme="minorHAnsi"/>
                <w:b/>
                <w:noProof/>
              </w:rPr>
            </w:pPr>
            <w:r w:rsidRPr="00AF6CD7">
              <w:rPr>
                <w:rFonts w:cstheme="minorHAnsi"/>
                <w:b/>
                <w:noProof/>
              </w:rPr>
              <w:t>Relationship to child:</w:t>
            </w:r>
          </w:p>
        </w:tc>
      </w:tr>
      <w:tr w:rsidR="00CA323A" w:rsidRPr="00AF6CD7" w14:paraId="13426655" w14:textId="77777777" w:rsidTr="0028704F">
        <w:tc>
          <w:tcPr>
            <w:tcW w:w="6080" w:type="dxa"/>
            <w:gridSpan w:val="2"/>
            <w:tcBorders>
              <w:top w:val="single" w:sz="4" w:space="0" w:color="9C9E9F"/>
              <w:bottom w:val="single" w:sz="4" w:space="0" w:color="9C9E9F"/>
            </w:tcBorders>
          </w:tcPr>
          <w:p w14:paraId="4921E84B" w14:textId="77777777" w:rsidR="00CA323A" w:rsidRDefault="00CA323A" w:rsidP="00860200">
            <w:pPr>
              <w:spacing w:before="60" w:after="60"/>
              <w:ind w:left="142" w:right="-244"/>
              <w:rPr>
                <w:rFonts w:cstheme="minorHAnsi"/>
                <w:b/>
                <w:noProof/>
              </w:rPr>
            </w:pPr>
            <w:r>
              <w:rPr>
                <w:rFonts w:cstheme="minorHAnsi"/>
                <w:b/>
                <w:noProof/>
              </w:rPr>
              <w:t>Address:</w:t>
            </w:r>
          </w:p>
          <w:p w14:paraId="14EA26F3" w14:textId="77777777" w:rsidR="00CA323A" w:rsidRDefault="00CA323A" w:rsidP="00860200">
            <w:pPr>
              <w:spacing w:before="60" w:after="60"/>
              <w:ind w:left="142" w:right="-244"/>
              <w:rPr>
                <w:rFonts w:cstheme="minorHAnsi"/>
                <w:b/>
                <w:noProof/>
              </w:rPr>
            </w:pPr>
          </w:p>
          <w:p w14:paraId="001B2279" w14:textId="75E4F9B0" w:rsidR="00CA323A" w:rsidRPr="00AF6CD7" w:rsidRDefault="00CA323A" w:rsidP="0086020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919A07C" w14:textId="74F14319" w:rsidR="00CA323A" w:rsidRDefault="00CA323A" w:rsidP="00860200">
            <w:pPr>
              <w:spacing w:before="60" w:after="60"/>
              <w:ind w:left="142" w:right="-244"/>
              <w:rPr>
                <w:rFonts w:cstheme="minorHAnsi"/>
                <w:b/>
                <w:noProof/>
              </w:rPr>
            </w:pPr>
            <w:r>
              <w:rPr>
                <w:rFonts w:cstheme="minorHAnsi"/>
                <w:b/>
                <w:noProof/>
              </w:rPr>
              <w:t>Suburb:</w:t>
            </w:r>
          </w:p>
          <w:p w14:paraId="2C063D39" w14:textId="77777777" w:rsidR="00CA323A" w:rsidRPr="00AF6CD7" w:rsidRDefault="00CA323A"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40C9A818" w14:textId="0F4C1F78" w:rsidR="00CA323A" w:rsidRPr="00AF6CD7" w:rsidRDefault="00CA323A" w:rsidP="00860200">
            <w:pPr>
              <w:spacing w:before="60" w:after="60"/>
              <w:ind w:left="142" w:right="-244"/>
              <w:rPr>
                <w:rFonts w:cstheme="minorHAnsi"/>
                <w:b/>
                <w:noProof/>
              </w:rPr>
            </w:pPr>
            <w:r w:rsidRPr="00AF6CD7">
              <w:rPr>
                <w:rFonts w:cstheme="minorHAnsi"/>
                <w:b/>
              </w:rPr>
              <w:t>Postcode:</w:t>
            </w:r>
          </w:p>
        </w:tc>
      </w:tr>
      <w:tr w:rsidR="00CA323A" w:rsidRPr="00AF6CD7" w14:paraId="375F7650" w14:textId="77777777" w:rsidTr="00CB0550">
        <w:tc>
          <w:tcPr>
            <w:tcW w:w="11487" w:type="dxa"/>
            <w:gridSpan w:val="6"/>
            <w:tcBorders>
              <w:top w:val="single" w:sz="4" w:space="0" w:color="9C9E9F"/>
              <w:bottom w:val="single" w:sz="4" w:space="0" w:color="9C9E9F"/>
            </w:tcBorders>
          </w:tcPr>
          <w:p w14:paraId="57B434EE" w14:textId="178C3B58"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9E32F78" w14:textId="77777777" w:rsidTr="00CB0550">
        <w:tc>
          <w:tcPr>
            <w:tcW w:w="11487" w:type="dxa"/>
            <w:gridSpan w:val="6"/>
            <w:tcBorders>
              <w:top w:val="single" w:sz="4" w:space="0" w:color="9C9E9F"/>
              <w:bottom w:val="single" w:sz="4" w:space="0" w:color="9C9E9F"/>
            </w:tcBorders>
          </w:tcPr>
          <w:p w14:paraId="556DA1C0" w14:textId="3986B5A6" w:rsidR="00CA323A" w:rsidRDefault="00CA323A" w:rsidP="00860200">
            <w:pPr>
              <w:spacing w:before="60" w:after="60"/>
              <w:ind w:left="142" w:right="-244"/>
              <w:rPr>
                <w:rFonts w:cstheme="minorHAnsi"/>
                <w:b/>
              </w:rPr>
            </w:pPr>
            <w:r w:rsidRPr="00AF6CD7">
              <w:rPr>
                <w:rFonts w:cstheme="minorHAnsi"/>
                <w:b/>
              </w:rPr>
              <w:t>Email:</w:t>
            </w:r>
          </w:p>
        </w:tc>
      </w:tr>
      <w:tr w:rsidR="00365A8D" w:rsidRPr="00AF6CD7" w14:paraId="611BAA10" w14:textId="77777777" w:rsidTr="0028704F">
        <w:tc>
          <w:tcPr>
            <w:tcW w:w="5801" w:type="dxa"/>
            <w:tcBorders>
              <w:top w:val="single" w:sz="4" w:space="0" w:color="9C9E9F"/>
              <w:bottom w:val="single" w:sz="4" w:space="0" w:color="9C9E9F"/>
            </w:tcBorders>
          </w:tcPr>
          <w:p w14:paraId="006D6794" w14:textId="6BB755DB" w:rsidR="00365A8D" w:rsidRPr="00AF6CD7" w:rsidRDefault="00365A8D" w:rsidP="00860200">
            <w:pPr>
              <w:spacing w:before="60" w:after="60"/>
              <w:ind w:left="142" w:right="-244"/>
              <w:rPr>
                <w:rFonts w:cstheme="minorHAnsi"/>
                <w:b/>
              </w:rPr>
            </w:pPr>
            <w:r w:rsidRPr="00AF6CD7">
              <w:rPr>
                <w:rFonts w:cstheme="minorHAnsi"/>
                <w:b/>
                <w:noProof/>
              </w:rPr>
              <w:t>Language spoken at home:</w:t>
            </w:r>
          </w:p>
        </w:tc>
        <w:tc>
          <w:tcPr>
            <w:tcW w:w="2837" w:type="dxa"/>
            <w:gridSpan w:val="2"/>
            <w:tcBorders>
              <w:top w:val="single" w:sz="4" w:space="0" w:color="9C9E9F"/>
              <w:bottom w:val="single" w:sz="4" w:space="0" w:color="9C9E9F"/>
            </w:tcBorders>
          </w:tcPr>
          <w:p w14:paraId="002B4F52" w14:textId="16E5B354" w:rsidR="00365A8D" w:rsidRPr="00AF6CD7" w:rsidRDefault="00365A8D" w:rsidP="00860200">
            <w:pPr>
              <w:spacing w:before="60" w:after="60"/>
              <w:ind w:left="142" w:right="-244"/>
              <w:rPr>
                <w:rFonts w:cstheme="minorHAnsi"/>
                <w:b/>
              </w:rPr>
            </w:pPr>
            <w:r w:rsidRPr="00AF6CD7">
              <w:rPr>
                <w:rFonts w:cstheme="minorHAnsi"/>
                <w:b/>
                <w:noProof/>
              </w:rPr>
              <w:t>Interpreter Required:</w:t>
            </w:r>
          </w:p>
        </w:tc>
        <w:tc>
          <w:tcPr>
            <w:tcW w:w="1421" w:type="dxa"/>
            <w:gridSpan w:val="2"/>
            <w:tcBorders>
              <w:top w:val="single" w:sz="4" w:space="0" w:color="9C9E9F"/>
              <w:bottom w:val="single" w:sz="4" w:space="0" w:color="9C9E9F"/>
            </w:tcBorders>
          </w:tcPr>
          <w:p w14:paraId="188E9E65" w14:textId="03559B24"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bottom w:val="single" w:sz="4" w:space="0" w:color="9C9E9F"/>
            </w:tcBorders>
          </w:tcPr>
          <w:p w14:paraId="37E82D39" w14:textId="12558078"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bl>
    <w:p w14:paraId="689FB448" w14:textId="752E294C" w:rsidR="00365A8D" w:rsidRDefault="00365A8D">
      <w:r>
        <w:br w:type="page"/>
      </w:r>
    </w:p>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7"/>
      </w:tblGrid>
      <w:tr w:rsidR="00365A8D" w:rsidRPr="00AF6CD7" w14:paraId="47D5F9D0" w14:textId="77777777" w:rsidTr="007459BF">
        <w:tc>
          <w:tcPr>
            <w:tcW w:w="11487" w:type="dxa"/>
            <w:tcBorders>
              <w:top w:val="single" w:sz="4" w:space="0" w:color="9C9E9F"/>
              <w:left w:val="single" w:sz="4" w:space="0" w:color="9C9E9F"/>
              <w:bottom w:val="single" w:sz="4" w:space="0" w:color="9C9E9F"/>
            </w:tcBorders>
            <w:shd w:val="clear" w:color="auto" w:fill="1C3152" w:themeFill="text2" w:themeFillShade="BF"/>
          </w:tcPr>
          <w:p w14:paraId="24BB7DCD" w14:textId="77777777" w:rsidR="00365A8D" w:rsidRPr="00AF6CD7" w:rsidRDefault="00365A8D" w:rsidP="008E7EE3">
            <w:pPr>
              <w:spacing w:before="60" w:after="120"/>
              <w:ind w:left="142" w:right="-244"/>
              <w:rPr>
                <w:rFonts w:cstheme="minorHAnsi"/>
                <w:b/>
                <w:color w:val="FFFFFF" w:themeColor="background1"/>
              </w:rPr>
            </w:pPr>
            <w:r>
              <w:rPr>
                <w:rFonts w:cstheme="minorHAnsi"/>
                <w:b/>
                <w:color w:val="FFFFFF" w:themeColor="background1"/>
              </w:rPr>
              <w:lastRenderedPageBreak/>
              <w:t>ADDITIONAL INFORMATION</w:t>
            </w:r>
          </w:p>
        </w:tc>
      </w:tr>
    </w:tbl>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9"/>
        <w:gridCol w:w="1559"/>
        <w:gridCol w:w="1559"/>
        <w:gridCol w:w="272"/>
        <w:gridCol w:w="271"/>
        <w:gridCol w:w="1010"/>
        <w:gridCol w:w="693"/>
        <w:gridCol w:w="22"/>
        <w:gridCol w:w="1843"/>
        <w:gridCol w:w="425"/>
        <w:gridCol w:w="274"/>
        <w:gridCol w:w="10"/>
        <w:gridCol w:w="992"/>
        <w:gridCol w:w="1134"/>
      </w:tblGrid>
      <w:tr w:rsidR="00650FC7" w:rsidRPr="00AF6CD7" w14:paraId="69AD8DD4" w14:textId="77777777" w:rsidTr="00650FC7">
        <w:tc>
          <w:tcPr>
            <w:tcW w:w="9347" w:type="dxa"/>
            <w:gridSpan w:val="11"/>
            <w:tcBorders>
              <w:top w:val="single" w:sz="4" w:space="0" w:color="9C9E9F"/>
              <w:left w:val="single" w:sz="4" w:space="0" w:color="9C9E9F"/>
              <w:bottom w:val="nil"/>
              <w:right w:val="nil"/>
            </w:tcBorders>
          </w:tcPr>
          <w:p w14:paraId="76DD8051" w14:textId="77777777" w:rsidR="00365A8D" w:rsidRPr="00AF6CD7" w:rsidRDefault="00365A8D" w:rsidP="00665854">
            <w:pPr>
              <w:spacing w:before="60" w:after="60"/>
              <w:ind w:left="142" w:right="174"/>
              <w:rPr>
                <w:rFonts w:cstheme="minorHAnsi"/>
                <w:b/>
              </w:rPr>
            </w:pPr>
            <w:r w:rsidRPr="00AF6CD7">
              <w:rPr>
                <w:rFonts w:cstheme="minorHAnsi"/>
                <w:b/>
              </w:rPr>
              <w:t>Do you or your child have one of the following Cards/Visas?</w:t>
            </w:r>
          </w:p>
          <w:p w14:paraId="2A90A8E0" w14:textId="77777777" w:rsidR="00365A8D" w:rsidRPr="00541988" w:rsidRDefault="00365A8D" w:rsidP="00665854">
            <w:pPr>
              <w:spacing w:before="60" w:after="60"/>
              <w:ind w:left="142" w:right="174"/>
              <w:rPr>
                <w:rFonts w:cstheme="minorHAnsi"/>
                <w:iCs/>
              </w:rPr>
            </w:pPr>
            <w:r w:rsidRPr="00B518AA">
              <w:rPr>
                <w:rFonts w:cstheme="minorHAnsi"/>
                <w:iCs/>
                <w:sz w:val="18"/>
                <w:szCs w:val="18"/>
              </w:rPr>
              <w:t>If yes, please include details below and provide a photocopy of your Card/Visa.</w:t>
            </w:r>
          </w:p>
        </w:tc>
        <w:tc>
          <w:tcPr>
            <w:tcW w:w="1002" w:type="dxa"/>
            <w:gridSpan w:val="2"/>
            <w:tcBorders>
              <w:top w:val="single" w:sz="4" w:space="0" w:color="9C9E9F"/>
              <w:left w:val="nil"/>
              <w:bottom w:val="nil"/>
              <w:right w:val="nil"/>
            </w:tcBorders>
          </w:tcPr>
          <w:p w14:paraId="0AAB6030" w14:textId="77777777" w:rsidR="00365A8D" w:rsidRPr="00AF6CD7" w:rsidRDefault="00365A8D" w:rsidP="00650FC7">
            <w:pPr>
              <w:spacing w:before="60" w:after="60"/>
              <w:ind w:right="-244"/>
              <w:rPr>
                <w:rFonts w:cstheme="minorHAnsi"/>
              </w:rPr>
            </w:pPr>
            <w:r w:rsidRPr="00AF6CD7">
              <w:rPr>
                <w:rFonts w:cstheme="minorHAnsi"/>
              </w:rPr>
              <w:t xml:space="preserve">Yes  </w:t>
            </w:r>
            <w:r w:rsidRPr="00AF6CD7">
              <w:rPr>
                <w:rFonts w:cstheme="minorHAnsi"/>
              </w:rPr>
              <w:sym w:font="Wingdings" w:char="F06F"/>
            </w:r>
          </w:p>
        </w:tc>
        <w:tc>
          <w:tcPr>
            <w:tcW w:w="1134" w:type="dxa"/>
            <w:tcBorders>
              <w:top w:val="single" w:sz="4" w:space="0" w:color="9C9E9F"/>
              <w:left w:val="nil"/>
              <w:bottom w:val="nil"/>
              <w:right w:val="single" w:sz="4" w:space="0" w:color="9C9E9F"/>
            </w:tcBorders>
          </w:tcPr>
          <w:p w14:paraId="6B95B780" w14:textId="77777777" w:rsidR="00365A8D" w:rsidRPr="00AF6CD7" w:rsidRDefault="00365A8D" w:rsidP="00665854">
            <w:pPr>
              <w:spacing w:before="60" w:after="60"/>
              <w:ind w:left="142" w:right="-244"/>
              <w:rPr>
                <w:rFonts w:cstheme="minorHAnsi"/>
              </w:rPr>
            </w:pPr>
            <w:r w:rsidRPr="00AF6CD7">
              <w:rPr>
                <w:rFonts w:cstheme="minorHAnsi"/>
              </w:rPr>
              <w:t xml:space="preserve">No  </w:t>
            </w:r>
            <w:r w:rsidRPr="00AF6CD7">
              <w:rPr>
                <w:rFonts w:cstheme="minorHAnsi"/>
              </w:rPr>
              <w:sym w:font="Wingdings" w:char="F06F"/>
            </w:r>
          </w:p>
        </w:tc>
      </w:tr>
      <w:tr w:rsidR="00365A8D" w:rsidRPr="00AF6CD7" w14:paraId="05E40A95" w14:textId="77777777" w:rsidTr="00B634E6">
        <w:tc>
          <w:tcPr>
            <w:tcW w:w="5080" w:type="dxa"/>
            <w:gridSpan w:val="5"/>
            <w:tcBorders>
              <w:top w:val="nil"/>
              <w:left w:val="single" w:sz="4" w:space="0" w:color="9C9E9F"/>
              <w:bottom w:val="nil"/>
              <w:right w:val="nil"/>
            </w:tcBorders>
          </w:tcPr>
          <w:p w14:paraId="4226E03F"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403" w:type="dxa"/>
            <w:gridSpan w:val="9"/>
            <w:tcBorders>
              <w:top w:val="nil"/>
              <w:left w:val="nil"/>
              <w:bottom w:val="nil"/>
              <w:right w:val="single" w:sz="4" w:space="0" w:color="9C9E9F"/>
            </w:tcBorders>
          </w:tcPr>
          <w:p w14:paraId="6875AFBE" w14:textId="77777777" w:rsidR="00365A8D" w:rsidRPr="00AF6CD7" w:rsidRDefault="00365A8D" w:rsidP="00665854">
            <w:pPr>
              <w:spacing w:before="6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65A8D" w:rsidRPr="00AF6CD7" w14:paraId="206DE446" w14:textId="77777777" w:rsidTr="00B634E6">
        <w:tc>
          <w:tcPr>
            <w:tcW w:w="5080" w:type="dxa"/>
            <w:gridSpan w:val="5"/>
            <w:tcBorders>
              <w:top w:val="nil"/>
              <w:left w:val="single" w:sz="4" w:space="0" w:color="9C9E9F"/>
              <w:bottom w:val="nil"/>
              <w:right w:val="nil"/>
            </w:tcBorders>
          </w:tcPr>
          <w:p w14:paraId="1876A197"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403" w:type="dxa"/>
            <w:gridSpan w:val="9"/>
            <w:tcBorders>
              <w:top w:val="nil"/>
              <w:left w:val="nil"/>
              <w:bottom w:val="nil"/>
              <w:right w:val="single" w:sz="4" w:space="0" w:color="9C9E9F"/>
            </w:tcBorders>
          </w:tcPr>
          <w:p w14:paraId="1A21DED2" w14:textId="77777777" w:rsidR="00365A8D" w:rsidRPr="00AF6CD7" w:rsidRDefault="00365A8D" w:rsidP="00665854">
            <w:pPr>
              <w:spacing w:before="6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65A8D" w:rsidRPr="00AF6CD7" w14:paraId="0760D684" w14:textId="77777777" w:rsidTr="00B634E6">
        <w:tc>
          <w:tcPr>
            <w:tcW w:w="6783" w:type="dxa"/>
            <w:gridSpan w:val="7"/>
            <w:tcBorders>
              <w:top w:val="nil"/>
              <w:left w:val="single" w:sz="4" w:space="0" w:color="9C9E9F"/>
              <w:bottom w:val="nil"/>
              <w:right w:val="nil"/>
            </w:tcBorders>
            <w:shd w:val="clear" w:color="auto" w:fill="FFFFFF" w:themeFill="background2"/>
          </w:tcPr>
          <w:p w14:paraId="32DB1DEF" w14:textId="77777777" w:rsidR="00365A8D" w:rsidRPr="00AE7D5B" w:rsidRDefault="00365A8D" w:rsidP="00665854">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(applicable to above):</w:t>
            </w:r>
          </w:p>
        </w:tc>
        <w:tc>
          <w:tcPr>
            <w:tcW w:w="4700" w:type="dxa"/>
            <w:gridSpan w:val="7"/>
            <w:tcBorders>
              <w:top w:val="nil"/>
              <w:left w:val="nil"/>
              <w:bottom w:val="nil"/>
              <w:right w:val="single" w:sz="4" w:space="0" w:color="9C9E9F"/>
            </w:tcBorders>
            <w:shd w:val="clear" w:color="auto" w:fill="FFFFFF" w:themeFill="background2"/>
          </w:tcPr>
          <w:p w14:paraId="1B181EC3" w14:textId="77777777" w:rsidR="00365A8D" w:rsidRPr="00AF6CD7" w:rsidRDefault="00365A8D" w:rsidP="00665854">
            <w:pPr>
              <w:spacing w:before="60" w:after="60"/>
              <w:ind w:left="61" w:right="-244"/>
              <w:rPr>
                <w:rFonts w:cstheme="minorHAnsi"/>
              </w:rPr>
            </w:pPr>
            <w:r w:rsidRPr="00AF6CD7">
              <w:rPr>
                <w:rFonts w:cstheme="minorHAnsi"/>
                <w:b/>
              </w:rPr>
              <w:t>Expiry Date (mm/yy):</w:t>
            </w:r>
          </w:p>
        </w:tc>
      </w:tr>
      <w:tr w:rsidR="00365A8D" w:rsidRPr="00AF6CD7" w14:paraId="4BCB4AAD" w14:textId="77777777" w:rsidTr="00B634E6">
        <w:tc>
          <w:tcPr>
            <w:tcW w:w="5080" w:type="dxa"/>
            <w:gridSpan w:val="5"/>
            <w:tcBorders>
              <w:top w:val="nil"/>
              <w:left w:val="single" w:sz="4" w:space="0" w:color="9C9E9F"/>
              <w:bottom w:val="nil"/>
              <w:right w:val="nil"/>
            </w:tcBorders>
          </w:tcPr>
          <w:p w14:paraId="291237DB" w14:textId="77777777" w:rsidR="00365A8D" w:rsidRPr="00AE7D5B" w:rsidRDefault="00365A8D" w:rsidP="00665854">
            <w:pPr>
              <w:spacing w:before="60" w:after="60"/>
              <w:ind w:left="142"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3AF5A559" w14:textId="77777777" w:rsidR="00365A8D" w:rsidRDefault="00365A8D" w:rsidP="00665854">
            <w:pPr>
              <w:spacing w:before="60" w:after="60"/>
              <w:ind w:left="142"/>
              <w:rPr>
                <w:rFonts w:cstheme="minorHAnsi"/>
                <w:b/>
              </w:rPr>
            </w:pPr>
            <w:r>
              <w:rPr>
                <w:rFonts w:cstheme="minorHAnsi"/>
                <w:b/>
              </w:rPr>
              <w:t>(200, 201, 202, 203, 204, 449, 785, 786, 790 or 866)</w:t>
            </w:r>
          </w:p>
          <w:p w14:paraId="7CD52A89" w14:textId="271A77A5" w:rsidR="00365A8D" w:rsidRPr="00AF6CD7" w:rsidRDefault="00365A8D" w:rsidP="00665854">
            <w:pPr>
              <w:spacing w:before="60" w:after="60"/>
              <w:ind w:left="142"/>
              <w:rPr>
                <w:rFonts w:cstheme="minorHAnsi"/>
              </w:rPr>
            </w:pPr>
            <w:r>
              <w:rPr>
                <w:rFonts w:cstheme="minorHAnsi"/>
              </w:rPr>
              <w:sym w:font="Wingdings" w:char="F06F"/>
            </w:r>
            <w:r>
              <w:rPr>
                <w:rFonts w:cstheme="minorHAnsi"/>
              </w:rPr>
              <w:t xml:space="preserve"> </w:t>
            </w:r>
            <w:r>
              <w:rPr>
                <w:rFonts w:cstheme="minorHAnsi"/>
                <w:b/>
              </w:rPr>
              <w:t>Immi Card (Current or Expired)</w:t>
            </w:r>
          </w:p>
        </w:tc>
        <w:tc>
          <w:tcPr>
            <w:tcW w:w="6403" w:type="dxa"/>
            <w:gridSpan w:val="9"/>
            <w:tcBorders>
              <w:top w:val="nil"/>
              <w:left w:val="nil"/>
              <w:bottom w:val="nil"/>
              <w:right w:val="single" w:sz="4" w:space="0" w:color="9C9E9F"/>
            </w:tcBorders>
          </w:tcPr>
          <w:p w14:paraId="26DEC8D5" w14:textId="4438F2AF" w:rsidR="00365A8D" w:rsidRPr="001122DD" w:rsidRDefault="00365A8D" w:rsidP="00665854">
            <w:pPr>
              <w:spacing w:before="60" w:after="60"/>
              <w:ind w:left="61" w:right="-244"/>
              <w:rPr>
                <w:rFonts w:cstheme="minorHAnsi"/>
                <w:b/>
              </w:rPr>
            </w:pPr>
            <w:r w:rsidRPr="00AF6CD7">
              <w:rPr>
                <w:rFonts w:cstheme="minorHAnsi"/>
              </w:rPr>
              <w:sym w:font="Wingdings" w:char="F06F"/>
            </w:r>
            <w:r w:rsidRPr="00AF6CD7">
              <w:rPr>
                <w:rFonts w:cstheme="minorHAnsi"/>
              </w:rPr>
              <w:t xml:space="preserve"> </w:t>
            </w:r>
            <w:r w:rsidRPr="00AF6CD7">
              <w:rPr>
                <w:rFonts w:cstheme="minorHAnsi"/>
                <w:b/>
              </w:rPr>
              <w:t xml:space="preserve">Bridging </w:t>
            </w:r>
            <w:r w:rsidR="001122DD">
              <w:rPr>
                <w:rFonts w:cstheme="minorHAnsi"/>
                <w:b/>
              </w:rPr>
              <w:t>v</w:t>
            </w:r>
            <w:r w:rsidRPr="00AF6CD7">
              <w:rPr>
                <w:rFonts w:cstheme="minorHAnsi"/>
                <w:b/>
              </w:rPr>
              <w:t>isa</w:t>
            </w:r>
            <w:r w:rsidR="001122DD">
              <w:rPr>
                <w:rFonts w:cstheme="minorHAnsi"/>
                <w:b/>
              </w:rPr>
              <w:t>’</w:t>
            </w:r>
            <w:r w:rsidRPr="00AF6CD7">
              <w:rPr>
                <w:rFonts w:cstheme="minorHAnsi"/>
                <w:b/>
              </w:rPr>
              <w:t>s for any of the Refugee or Asylum Seeker visas</w:t>
            </w:r>
            <w:r>
              <w:rPr>
                <w:rFonts w:cstheme="minorHAnsi"/>
                <w:b/>
              </w:rPr>
              <w:t xml:space="preserve"> listed to the left</w:t>
            </w:r>
          </w:p>
        </w:tc>
      </w:tr>
      <w:tr w:rsidR="001122DD" w:rsidRPr="00AF6CD7" w14:paraId="281E4E5B" w14:textId="77777777" w:rsidTr="0082087E">
        <w:tc>
          <w:tcPr>
            <w:tcW w:w="4809" w:type="dxa"/>
            <w:gridSpan w:val="4"/>
            <w:tcBorders>
              <w:top w:val="single" w:sz="4" w:space="0" w:color="9C9E9F"/>
              <w:left w:val="single" w:sz="4" w:space="0" w:color="9C9E9F"/>
              <w:bottom w:val="single" w:sz="4" w:space="0" w:color="FFFFFF" w:themeColor="background1"/>
              <w:right w:val="nil"/>
            </w:tcBorders>
          </w:tcPr>
          <w:p w14:paraId="1F602CA7" w14:textId="77777777" w:rsidR="001122DD" w:rsidRPr="00AF6CD7" w:rsidRDefault="001122DD" w:rsidP="00665854">
            <w:pPr>
              <w:spacing w:before="60" w:after="60"/>
              <w:ind w:left="142" w:right="-244"/>
              <w:rPr>
                <w:rFonts w:cstheme="minorHAnsi"/>
                <w:b/>
              </w:rPr>
            </w:pPr>
            <w:r>
              <w:rPr>
                <w:rFonts w:cstheme="minorHAnsi"/>
                <w:b/>
                <w:noProof/>
              </w:rPr>
              <w:t>This visa/card belongs to:</w:t>
            </w:r>
          </w:p>
          <w:p w14:paraId="13287D8A" w14:textId="6CD853AC" w:rsidR="001122DD" w:rsidRDefault="001122DD" w:rsidP="00665854">
            <w:pPr>
              <w:spacing w:before="60" w:after="60"/>
              <w:ind w:right="-254"/>
              <w:rPr>
                <w:rFonts w:cstheme="minorHAnsi"/>
              </w:rPr>
            </w:pPr>
          </w:p>
        </w:tc>
        <w:tc>
          <w:tcPr>
            <w:tcW w:w="1996" w:type="dxa"/>
            <w:gridSpan w:val="4"/>
            <w:tcBorders>
              <w:top w:val="single" w:sz="4" w:space="0" w:color="9C9E9F"/>
              <w:left w:val="nil"/>
              <w:bottom w:val="nil"/>
              <w:right w:val="nil"/>
            </w:tcBorders>
          </w:tcPr>
          <w:p w14:paraId="0BDC9007" w14:textId="795AEF5B" w:rsidR="001122DD" w:rsidRPr="00AF6CD7" w:rsidRDefault="001122DD" w:rsidP="00665854">
            <w:pPr>
              <w:spacing w:before="60" w:after="60"/>
              <w:ind w:left="-108" w:right="-254"/>
              <w:rPr>
                <w:rFonts w:cstheme="minorHAnsi"/>
              </w:rPr>
            </w:pPr>
            <w:r>
              <w:rPr>
                <w:rFonts w:cstheme="minorHAnsi"/>
              </w:rPr>
              <w:t xml:space="preserve"> </w:t>
            </w:r>
            <w:r w:rsidRPr="00AF6CD7">
              <w:rPr>
                <w:rFonts w:cstheme="minorHAnsi"/>
              </w:rPr>
              <w:sym w:font="Wingdings" w:char="F06F"/>
            </w:r>
            <w:r w:rsidR="00041377">
              <w:rPr>
                <w:rFonts w:cstheme="minorHAnsi"/>
              </w:rPr>
              <w:t xml:space="preserve"> </w:t>
            </w:r>
            <w:r w:rsidRPr="00AF6CD7">
              <w:rPr>
                <w:rFonts w:cstheme="minorHAnsi"/>
              </w:rPr>
              <w:t>Child</w:t>
            </w:r>
          </w:p>
        </w:tc>
        <w:tc>
          <w:tcPr>
            <w:tcW w:w="2268" w:type="dxa"/>
            <w:gridSpan w:val="2"/>
            <w:tcBorders>
              <w:top w:val="single" w:sz="4" w:space="0" w:color="9C9E9F"/>
              <w:left w:val="nil"/>
              <w:bottom w:val="nil"/>
              <w:right w:val="nil"/>
            </w:tcBorders>
          </w:tcPr>
          <w:p w14:paraId="08EEC9F3" w14:textId="309D5E36" w:rsidR="001122DD" w:rsidRDefault="001122DD" w:rsidP="00665854">
            <w:pPr>
              <w:spacing w:before="60" w:after="60"/>
              <w:ind w:right="-244"/>
              <w:rPr>
                <w:rFonts w:cstheme="minorHAnsi"/>
              </w:rPr>
            </w:pPr>
            <w:r w:rsidRPr="00AF6CD7">
              <w:rPr>
                <w:rFonts w:cstheme="minorHAnsi"/>
              </w:rPr>
              <w:sym w:font="Wingdings" w:char="F06F"/>
            </w:r>
            <w:r w:rsidR="00041377">
              <w:rPr>
                <w:rFonts w:cstheme="minorHAnsi"/>
              </w:rPr>
              <w:t xml:space="preserve"> </w:t>
            </w:r>
            <w:r w:rsidRPr="00AF6CD7">
              <w:rPr>
                <w:rFonts w:cstheme="minorHAnsi"/>
              </w:rPr>
              <w:t>Parent/Guardian 1</w:t>
            </w:r>
          </w:p>
        </w:tc>
        <w:tc>
          <w:tcPr>
            <w:tcW w:w="2410" w:type="dxa"/>
            <w:gridSpan w:val="4"/>
            <w:tcBorders>
              <w:top w:val="single" w:sz="4" w:space="0" w:color="9C9E9F"/>
              <w:left w:val="nil"/>
              <w:bottom w:val="single" w:sz="4" w:space="0" w:color="FFFFFF" w:themeColor="background1"/>
              <w:right w:val="single" w:sz="4" w:space="0" w:color="9C9E9F"/>
            </w:tcBorders>
          </w:tcPr>
          <w:p w14:paraId="6667686F" w14:textId="6E9944BC" w:rsidR="001122DD" w:rsidRPr="00AF6CD7" w:rsidRDefault="001122DD" w:rsidP="00665854">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Parent/Guardian 2   </w:t>
            </w:r>
          </w:p>
        </w:tc>
      </w:tr>
      <w:tr w:rsidR="00365A8D" w:rsidRPr="00AF6CD7" w14:paraId="70A954F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2DB0BF58" w14:textId="38227B4D" w:rsidR="00365A8D" w:rsidRPr="00D132E0" w:rsidRDefault="00EC7BCA" w:rsidP="00365A8D">
            <w:pPr>
              <w:pStyle w:val="NoSpacing"/>
              <w:jc w:val="cente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1122DD" w:rsidRPr="00AF6CD7" w14:paraId="227BE814" w14:textId="77777777" w:rsidTr="007459BF">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1C3152" w:themeFill="text2" w:themeFillShade="BF"/>
          </w:tcPr>
          <w:p w14:paraId="0F253C03" w14:textId="77777777" w:rsidR="001122DD" w:rsidRPr="0077366A" w:rsidRDefault="001122DD" w:rsidP="008E7EE3">
            <w:pPr>
              <w:pStyle w:val="NoSpacing"/>
              <w:spacing w:before="60" w:after="120"/>
              <w:ind w:left="142" w:right="-244"/>
              <w:rPr>
                <w:rFonts w:cstheme="minorHAnsi"/>
                <w:b/>
                <w:bCs/>
                <w:color w:val="FFFFFF" w:themeColor="background2"/>
              </w:rPr>
            </w:pPr>
            <w:r w:rsidRPr="0077366A">
              <w:rPr>
                <w:rFonts w:cstheme="minorHAnsi"/>
                <w:b/>
                <w:bCs/>
                <w:color w:val="FFFFFF" w:themeColor="background1"/>
              </w:rPr>
              <w:t>SIBLINGS</w:t>
            </w:r>
          </w:p>
        </w:tc>
      </w:tr>
      <w:tr w:rsidR="00650FC7" w:rsidRPr="00AF6CD7" w14:paraId="00FF72C9" w14:textId="77777777" w:rsidTr="00650FC7">
        <w:tc>
          <w:tcPr>
            <w:tcW w:w="9347" w:type="dxa"/>
            <w:gridSpan w:val="11"/>
            <w:tcBorders>
              <w:top w:val="single" w:sz="4" w:space="0" w:color="9C9E9F"/>
              <w:left w:val="single" w:sz="4" w:space="0" w:color="9C9E9F"/>
              <w:bottom w:val="single" w:sz="4" w:space="0" w:color="9C9E9F"/>
              <w:right w:val="nil"/>
            </w:tcBorders>
          </w:tcPr>
          <w:p w14:paraId="06830875" w14:textId="77777777" w:rsidR="001122DD" w:rsidRDefault="001122DD" w:rsidP="00665854">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14:paraId="6BE82507" w14:textId="77777777" w:rsidR="001122DD" w:rsidRPr="00AF6CD7" w:rsidRDefault="001122DD" w:rsidP="00665854">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14:paraId="43E1640C" w14:textId="77777777" w:rsidR="001122DD" w:rsidRPr="00AF6CD7" w:rsidRDefault="001122DD" w:rsidP="005B2B4B">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1002" w:type="dxa"/>
            <w:gridSpan w:val="2"/>
            <w:tcBorders>
              <w:top w:val="single" w:sz="4" w:space="0" w:color="9C9E9F"/>
              <w:left w:val="nil"/>
              <w:bottom w:val="single" w:sz="4" w:space="0" w:color="9C9E9F"/>
              <w:right w:val="nil"/>
            </w:tcBorders>
          </w:tcPr>
          <w:p w14:paraId="38C7E66B"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single" w:sz="4" w:space="0" w:color="9C9E9F"/>
              <w:right w:val="single" w:sz="4" w:space="0" w:color="9C9E9F"/>
            </w:tcBorders>
          </w:tcPr>
          <w:p w14:paraId="67DF6A57" w14:textId="01F2B12C"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67748AA9" w14:textId="77777777" w:rsidTr="00650FC7">
        <w:tc>
          <w:tcPr>
            <w:tcW w:w="9347" w:type="dxa"/>
            <w:gridSpan w:val="11"/>
            <w:tcBorders>
              <w:top w:val="single" w:sz="4" w:space="0" w:color="9C9E9F"/>
              <w:left w:val="single" w:sz="4" w:space="0" w:color="9C9E9F"/>
              <w:bottom w:val="nil"/>
              <w:right w:val="nil"/>
            </w:tcBorders>
          </w:tcPr>
          <w:p w14:paraId="62E34110" w14:textId="77777777" w:rsidR="001122DD" w:rsidRPr="007E2932" w:rsidRDefault="001122DD" w:rsidP="005B2B4B">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1002" w:type="dxa"/>
            <w:gridSpan w:val="2"/>
            <w:tcBorders>
              <w:top w:val="single" w:sz="4" w:space="0" w:color="9C9E9F"/>
              <w:left w:val="nil"/>
              <w:bottom w:val="nil"/>
              <w:right w:val="nil"/>
            </w:tcBorders>
          </w:tcPr>
          <w:p w14:paraId="4343FDEC"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nil"/>
              <w:right w:val="single" w:sz="4" w:space="0" w:color="9C9E9F"/>
            </w:tcBorders>
          </w:tcPr>
          <w:p w14:paraId="22711663"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77366A" w:rsidRPr="00AF6CD7" w14:paraId="20AF9199" w14:textId="77777777" w:rsidTr="00650FC7">
        <w:tc>
          <w:tcPr>
            <w:tcW w:w="6805" w:type="dxa"/>
            <w:gridSpan w:val="8"/>
            <w:tcBorders>
              <w:top w:val="nil"/>
              <w:left w:val="single" w:sz="4" w:space="0" w:color="9C9E9F"/>
              <w:bottom w:val="nil"/>
              <w:right w:val="single" w:sz="4" w:space="0" w:color="9C9E9F"/>
            </w:tcBorders>
          </w:tcPr>
          <w:p w14:paraId="3EA73D73" w14:textId="36B8B1C6" w:rsidR="0077366A" w:rsidRPr="0077366A" w:rsidRDefault="0077366A" w:rsidP="005B2B4B">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1843" w:type="dxa"/>
            <w:tcBorders>
              <w:top w:val="nil"/>
              <w:left w:val="single" w:sz="4" w:space="0" w:color="9C9E9F"/>
              <w:bottom w:val="nil"/>
              <w:right w:val="single" w:sz="4" w:space="0" w:color="9C9E9F"/>
            </w:tcBorders>
          </w:tcPr>
          <w:p w14:paraId="05E7A2C5" w14:textId="6425DE1E"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3YO</w:t>
            </w:r>
            <w:r w:rsidRPr="00AF6CD7">
              <w:rPr>
                <w:rFonts w:cstheme="minorHAnsi"/>
              </w:rPr>
              <w:t xml:space="preserve">  </w:t>
            </w:r>
          </w:p>
        </w:tc>
        <w:tc>
          <w:tcPr>
            <w:tcW w:w="2835" w:type="dxa"/>
            <w:gridSpan w:val="5"/>
            <w:tcBorders>
              <w:top w:val="nil"/>
              <w:left w:val="single" w:sz="4" w:space="0" w:color="9C9E9F"/>
              <w:bottom w:val="nil"/>
              <w:right w:val="single" w:sz="4" w:space="0" w:color="9C9E9F"/>
            </w:tcBorders>
          </w:tcPr>
          <w:p w14:paraId="549985D1" w14:textId="3F9702C2"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4YO</w:t>
            </w:r>
            <w:r w:rsidRPr="00AF6CD7">
              <w:rPr>
                <w:rFonts w:cstheme="minorHAnsi"/>
              </w:rPr>
              <w:t xml:space="preserve">  </w:t>
            </w:r>
          </w:p>
        </w:tc>
      </w:tr>
      <w:tr w:rsidR="001122DD" w:rsidRPr="00541988" w14:paraId="396D345F" w14:textId="77777777" w:rsidTr="00B634E6">
        <w:tc>
          <w:tcPr>
            <w:tcW w:w="11483" w:type="dxa"/>
            <w:gridSpan w:val="14"/>
            <w:tcBorders>
              <w:top w:val="nil"/>
              <w:left w:val="single" w:sz="4" w:space="0" w:color="9C9E9F"/>
              <w:bottom w:val="single" w:sz="4" w:space="0" w:color="9C9E9F"/>
              <w:right w:val="single" w:sz="4" w:space="0" w:color="9C9E9F"/>
            </w:tcBorders>
          </w:tcPr>
          <w:p w14:paraId="0A7158ED" w14:textId="77777777" w:rsidR="001122DD" w:rsidRPr="00541988" w:rsidRDefault="001122DD" w:rsidP="00665854">
            <w:pPr>
              <w:spacing w:before="60" w:after="60"/>
              <w:ind w:left="142" w:right="172"/>
              <w:jc w:val="center"/>
              <w:rPr>
                <w:rFonts w:cstheme="minorHAnsi"/>
                <w:sz w:val="20"/>
                <w:szCs w:val="20"/>
              </w:rPr>
            </w:pPr>
            <w:r w:rsidRPr="00541988">
              <w:rPr>
                <w:rFonts w:cstheme="minorHAnsi"/>
                <w:b/>
                <w:sz w:val="18"/>
                <w:szCs w:val="18"/>
              </w:rPr>
              <w:t xml:space="preserve">Please Note: </w:t>
            </w:r>
            <w:r w:rsidRPr="00541988">
              <w:rPr>
                <w:rFonts w:cstheme="minorHAnsi"/>
                <w:sz w:val="18"/>
                <w:szCs w:val="18"/>
              </w:rPr>
              <w:t xml:space="preserve">A separate form for each child needs to be completed. </w:t>
            </w:r>
          </w:p>
        </w:tc>
      </w:tr>
      <w:tr w:rsidR="0077366A" w:rsidRPr="00AF6CD7" w14:paraId="41902F7F" w14:textId="77777777" w:rsidTr="007459BF">
        <w:tc>
          <w:tcPr>
            <w:tcW w:w="11483" w:type="dxa"/>
            <w:gridSpan w:val="14"/>
            <w:tcBorders>
              <w:top w:val="nil"/>
              <w:left w:val="single" w:sz="4" w:space="0" w:color="9C9E9F"/>
              <w:bottom w:val="single" w:sz="4" w:space="0" w:color="9C9E9F"/>
              <w:right w:val="single" w:sz="4" w:space="0" w:color="9C9E9F"/>
            </w:tcBorders>
            <w:shd w:val="clear" w:color="auto" w:fill="1C3152" w:themeFill="text2" w:themeFillShade="BF"/>
          </w:tcPr>
          <w:p w14:paraId="2E605B02" w14:textId="77777777" w:rsidR="0077366A" w:rsidRPr="0077366A" w:rsidRDefault="0077366A" w:rsidP="008E7EE3">
            <w:pPr>
              <w:spacing w:before="60" w:after="120"/>
              <w:ind w:left="142" w:right="172"/>
              <w:rPr>
                <w:rFonts w:cstheme="minorHAnsi"/>
                <w:b/>
                <w:color w:val="FFFFFF" w:themeColor="background1"/>
              </w:rPr>
            </w:pPr>
            <w:r w:rsidRPr="0077366A">
              <w:rPr>
                <w:rFonts w:cstheme="minorHAnsi"/>
                <w:b/>
                <w:color w:val="FFFFFF" w:themeColor="background1"/>
              </w:rPr>
              <w:t>INFORMATION ABOUT YOUR CHILD</w:t>
            </w:r>
          </w:p>
        </w:tc>
      </w:tr>
      <w:tr w:rsidR="0077366A" w14:paraId="2D3246E5" w14:textId="77777777" w:rsidTr="00B634E6">
        <w:tc>
          <w:tcPr>
            <w:tcW w:w="11483" w:type="dxa"/>
            <w:gridSpan w:val="14"/>
            <w:tcBorders>
              <w:top w:val="single" w:sz="4" w:space="0" w:color="FFFFFF" w:themeColor="background1"/>
              <w:left w:val="single" w:sz="4" w:space="0" w:color="9C9E9F"/>
              <w:bottom w:val="single" w:sz="4" w:space="0" w:color="FFFFFF" w:themeColor="background1"/>
              <w:right w:val="single" w:sz="4" w:space="0" w:color="9C9E9F"/>
            </w:tcBorders>
          </w:tcPr>
          <w:p w14:paraId="4866DCD2" w14:textId="2B7398AD" w:rsidR="0077366A" w:rsidRPr="00AE6F9D" w:rsidRDefault="0077366A" w:rsidP="009C401C">
            <w:pPr>
              <w:spacing w:before="60" w:after="60"/>
              <w:ind w:left="142" w:right="-244"/>
              <w:rPr>
                <w:rFonts w:cstheme="minorHAnsi"/>
                <w:b/>
              </w:rPr>
            </w:pPr>
            <w:r w:rsidRPr="00AE6F9D">
              <w:rPr>
                <w:rFonts w:cstheme="minorHAnsi"/>
                <w:b/>
              </w:rPr>
              <w:t>Has your child already attended kindergarten in 2025?</w:t>
            </w:r>
          </w:p>
        </w:tc>
      </w:tr>
      <w:tr w:rsidR="00AE6F9D" w14:paraId="7F1BB1EF" w14:textId="77777777" w:rsidTr="00650FC7">
        <w:tc>
          <w:tcPr>
            <w:tcW w:w="4537"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1C6FE447" w14:textId="1E3AE1A1"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Three-Year Old Kindergarten</w:t>
            </w:r>
          </w:p>
        </w:tc>
        <w:tc>
          <w:tcPr>
            <w:tcW w:w="4111" w:type="dxa"/>
            <w:gridSpan w:val="6"/>
            <w:tcBorders>
              <w:top w:val="single" w:sz="4" w:space="0" w:color="FFFFFF" w:themeColor="background1"/>
              <w:left w:val="single" w:sz="4" w:space="0" w:color="9C9E9F"/>
              <w:bottom w:val="single" w:sz="4" w:space="0" w:color="FFFFFF" w:themeColor="background1"/>
              <w:right w:val="single" w:sz="4" w:space="0" w:color="9C9E9F"/>
            </w:tcBorders>
          </w:tcPr>
          <w:p w14:paraId="0B953C0E" w14:textId="355B7ADE"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Four-Year Old Kindergarten</w:t>
            </w:r>
          </w:p>
        </w:tc>
        <w:tc>
          <w:tcPr>
            <w:tcW w:w="2835" w:type="dxa"/>
            <w:gridSpan w:val="5"/>
            <w:tcBorders>
              <w:top w:val="single" w:sz="4" w:space="0" w:color="FFFFFF" w:themeColor="background1"/>
              <w:left w:val="single" w:sz="4" w:space="0" w:color="9C9E9F"/>
              <w:bottom w:val="single" w:sz="4" w:space="0" w:color="FFFFFF" w:themeColor="background1"/>
              <w:right w:val="single" w:sz="4" w:space="0" w:color="9C9E9F"/>
            </w:tcBorders>
          </w:tcPr>
          <w:p w14:paraId="22B11913" w14:textId="4963F991" w:rsidR="00AE6F9D" w:rsidRPr="00AE6F9D" w:rsidRDefault="00AE6F9D" w:rsidP="00AE6F9D">
            <w:pPr>
              <w:spacing w:before="120" w:after="12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r w:rsidR="00AE6F9D" w14:paraId="7DA24D1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381E4DFA" w14:textId="6D448831" w:rsidR="00AE6F9D" w:rsidRPr="00AF6CD7" w:rsidRDefault="00AE6F9D" w:rsidP="009C401C">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00BC4318" w:rsidRPr="00AF6CD7" w14:paraId="162E2020" w14:textId="77777777" w:rsidTr="00650FC7">
        <w:tc>
          <w:tcPr>
            <w:tcW w:w="6090" w:type="dxa"/>
            <w:gridSpan w:val="6"/>
            <w:tcBorders>
              <w:top w:val="single" w:sz="4" w:space="0" w:color="9C9E9F"/>
              <w:left w:val="single" w:sz="4" w:space="0" w:color="9C9E9F"/>
              <w:bottom w:val="dashed" w:sz="4" w:space="0" w:color="9C9E9F"/>
              <w:right w:val="single" w:sz="4" w:space="0" w:color="9C9E9F"/>
            </w:tcBorders>
          </w:tcPr>
          <w:p w14:paraId="46FBD78F" w14:textId="2D3EED70" w:rsidR="00BC4318" w:rsidRPr="00AF6CD7" w:rsidRDefault="00BC4318" w:rsidP="009C401C">
            <w:pPr>
              <w:spacing w:before="60" w:after="60"/>
              <w:ind w:left="142"/>
              <w:rPr>
                <w:rFonts w:cstheme="minorHAnsi"/>
                <w:i/>
                <w:noProof/>
              </w:rPr>
            </w:pPr>
            <w:r w:rsidRPr="00AF6CD7">
              <w:rPr>
                <w:rFonts w:cstheme="minorHAnsi"/>
                <w:b/>
                <w:noProof/>
              </w:rPr>
              <w:t xml:space="preserve">Is your child’s immunisation history up to date? </w:t>
            </w:r>
          </w:p>
        </w:tc>
        <w:tc>
          <w:tcPr>
            <w:tcW w:w="2558" w:type="dxa"/>
            <w:gridSpan w:val="3"/>
            <w:tcBorders>
              <w:top w:val="single" w:sz="4" w:space="0" w:color="9C9E9F"/>
              <w:left w:val="single" w:sz="4" w:space="0" w:color="9C9E9F"/>
              <w:bottom w:val="dashed" w:sz="4" w:space="0" w:color="9C9E9F"/>
              <w:right w:val="single" w:sz="4" w:space="0" w:color="9C9E9F"/>
            </w:tcBorders>
          </w:tcPr>
          <w:p w14:paraId="7B5C3340" w14:textId="24D09504" w:rsidR="00BC4318" w:rsidRPr="00AF6CD7" w:rsidRDefault="00BC4318" w:rsidP="009C401C">
            <w:pPr>
              <w:spacing w:before="60" w:after="60"/>
              <w:ind w:right="-244"/>
              <w:rPr>
                <w:rFonts w:cstheme="minorHAnsi"/>
              </w:rPr>
            </w:pPr>
            <w:r w:rsidRPr="00AF6CD7">
              <w:rPr>
                <w:rFonts w:cstheme="minorHAnsi"/>
              </w:rPr>
              <w:sym w:font="Wingdings" w:char="F06F"/>
            </w:r>
            <w:r>
              <w:rPr>
                <w:rFonts w:cstheme="minorHAnsi"/>
              </w:rPr>
              <w:t xml:space="preserve"> Yes</w:t>
            </w:r>
          </w:p>
        </w:tc>
        <w:tc>
          <w:tcPr>
            <w:tcW w:w="2835" w:type="dxa"/>
            <w:gridSpan w:val="5"/>
            <w:tcBorders>
              <w:top w:val="single" w:sz="4" w:space="0" w:color="9C9E9F"/>
              <w:left w:val="single" w:sz="4" w:space="0" w:color="9C9E9F"/>
              <w:bottom w:val="dashed" w:sz="4" w:space="0" w:color="9C9E9F"/>
              <w:right w:val="single" w:sz="4" w:space="0" w:color="9C9E9F"/>
            </w:tcBorders>
          </w:tcPr>
          <w:p w14:paraId="3CCCC1A8" w14:textId="3D6A5F71" w:rsidR="00BC4318" w:rsidRPr="00AF6CD7" w:rsidRDefault="00BC4318" w:rsidP="009C401C">
            <w:pPr>
              <w:spacing w:before="60" w:after="60"/>
              <w:ind w:left="142" w:right="-244"/>
              <w:rPr>
                <w:rFonts w:cstheme="minorHAnsi"/>
              </w:rPr>
            </w:pPr>
            <w:r>
              <w:rPr>
                <w:rFonts w:cstheme="minorHAnsi"/>
              </w:rPr>
              <w:t xml:space="preserve">      </w:t>
            </w:r>
            <w:r w:rsidRPr="00AF6CD7">
              <w:rPr>
                <w:rFonts w:cstheme="minorHAnsi"/>
              </w:rPr>
              <w:sym w:font="Wingdings" w:char="F06F"/>
            </w:r>
            <w:r>
              <w:rPr>
                <w:rFonts w:cstheme="minorHAnsi"/>
              </w:rPr>
              <w:t xml:space="preserve"> No</w:t>
            </w:r>
          </w:p>
        </w:tc>
      </w:tr>
      <w:tr w:rsidR="00BC4318" w:rsidRPr="00AF6CD7" w14:paraId="26E613AA" w14:textId="77777777" w:rsidTr="00B634E6">
        <w:tc>
          <w:tcPr>
            <w:tcW w:w="11483" w:type="dxa"/>
            <w:gridSpan w:val="14"/>
            <w:tcBorders>
              <w:top w:val="dashed" w:sz="4" w:space="0" w:color="9C9E9F"/>
              <w:left w:val="single" w:sz="4" w:space="0" w:color="9C9E9F"/>
              <w:bottom w:val="nil"/>
              <w:right w:val="single" w:sz="4" w:space="0" w:color="9C9E9F"/>
            </w:tcBorders>
          </w:tcPr>
          <w:p w14:paraId="4F939D5F" w14:textId="77777777" w:rsidR="00BC4318" w:rsidRDefault="006E2CC6" w:rsidP="009C401C">
            <w:pPr>
              <w:spacing w:before="60" w:after="60"/>
              <w:ind w:left="142" w:right="-244"/>
              <w:rPr>
                <w:rFonts w:cstheme="minorHAnsi"/>
                <w:sz w:val="18"/>
                <w:szCs w:val="18"/>
              </w:rPr>
            </w:pPr>
            <w:r>
              <w:rPr>
                <w:rFonts w:cstheme="minorHAnsi"/>
                <w:sz w:val="18"/>
                <w:szCs w:val="18"/>
              </w:rPr>
              <w:t xml:space="preserve">If you have answered </w:t>
            </w:r>
            <w:r w:rsidRPr="002C0902">
              <w:rPr>
                <w:rFonts w:cstheme="minorHAnsi"/>
                <w:b/>
                <w:bCs/>
                <w:sz w:val="18"/>
                <w:szCs w:val="18"/>
              </w:rPr>
              <w:t>no</w:t>
            </w:r>
            <w:r>
              <w:rPr>
                <w:rFonts w:cstheme="minorHAnsi"/>
                <w:sz w:val="18"/>
                <w:szCs w:val="18"/>
              </w:rPr>
              <w:t>, please talk to your doctor or our immunisation team to organise your immunisations before kindergarten starts.</w:t>
            </w:r>
          </w:p>
          <w:p w14:paraId="2647ADDF" w14:textId="39271EAB" w:rsidR="006E2CC6" w:rsidRPr="006E2CC6" w:rsidRDefault="006E2CC6" w:rsidP="009C401C">
            <w:pPr>
              <w:spacing w:before="60" w:after="60"/>
              <w:ind w:left="142" w:right="-244"/>
              <w:jc w:val="center"/>
              <w:rPr>
                <w:rFonts w:cstheme="minorHAnsi"/>
                <w:i/>
                <w:iCs/>
                <w:sz w:val="18"/>
                <w:szCs w:val="18"/>
              </w:rPr>
            </w:pPr>
            <w:hyperlink r:id="rId21" w:history="1">
              <w:r w:rsidRPr="00CC2AAE">
                <w:rPr>
                  <w:rStyle w:val="Hyperlink"/>
                  <w:rFonts w:cstheme="minorHAnsi"/>
                  <w:i/>
                  <w:iCs/>
                  <w:sz w:val="18"/>
                  <w:szCs w:val="18"/>
                </w:rPr>
                <w:t>https://www.wyndham.vic.gov.au/services/childrens-services/immunisation</w:t>
              </w:r>
            </w:hyperlink>
          </w:p>
        </w:tc>
      </w:tr>
      <w:tr w:rsidR="00AE6F9D" w:rsidRPr="004A030B" w14:paraId="5464574F" w14:textId="77777777" w:rsidTr="00B634E6">
        <w:tc>
          <w:tcPr>
            <w:tcW w:w="11483" w:type="dxa"/>
            <w:gridSpan w:val="14"/>
            <w:tcBorders>
              <w:top w:val="nil"/>
              <w:left w:val="single" w:sz="4" w:space="0" w:color="9C9E9F"/>
              <w:bottom w:val="single" w:sz="4" w:space="0" w:color="9C9E9F"/>
              <w:right w:val="single" w:sz="4" w:space="0" w:color="9C9E9F"/>
            </w:tcBorders>
          </w:tcPr>
          <w:p w14:paraId="02933A27" w14:textId="2F12EBBE" w:rsidR="00AE6F9D" w:rsidRDefault="006E2CC6" w:rsidP="009C401C">
            <w:pPr>
              <w:spacing w:before="60" w:after="60"/>
              <w:ind w:left="142" w:right="-244"/>
              <w:rPr>
                <w:rFonts w:cstheme="minorHAnsi"/>
                <w:iCs/>
                <w:noProof/>
                <w:sz w:val="18"/>
                <w:szCs w:val="18"/>
              </w:rPr>
            </w:pPr>
            <w:r w:rsidRPr="00AF6CD7">
              <w:rPr>
                <w:rFonts w:cstheme="minorHAnsi"/>
              </w:rPr>
              <w:sym w:font="Wingdings" w:char="F06F"/>
            </w:r>
            <w:r>
              <w:rPr>
                <w:rFonts w:cstheme="minorHAnsi"/>
              </w:rPr>
              <w:t xml:space="preserve"> </w:t>
            </w:r>
            <w:r w:rsidR="00AE6F9D">
              <w:rPr>
                <w:rFonts w:cstheme="minorHAnsi"/>
                <w:iCs/>
                <w:noProof/>
                <w:sz w:val="18"/>
                <w:szCs w:val="18"/>
              </w:rPr>
              <w:t>I acknowledge I will need to provide the kindergarten with an up-to-date Immunisation History Statement as part of the No-Jab No-Play legislation.</w:t>
            </w:r>
          </w:p>
          <w:p w14:paraId="652AAB6E" w14:textId="07691E29" w:rsidR="00AE6F9D" w:rsidRPr="006E2CC6" w:rsidRDefault="006E2CC6" w:rsidP="009C401C">
            <w:pPr>
              <w:spacing w:before="60" w:after="60"/>
              <w:ind w:left="142"/>
              <w:jc w:val="center"/>
              <w:rPr>
                <w:rStyle w:val="Hyperlink"/>
                <w:rFonts w:cstheme="minorHAnsi"/>
                <w:i/>
                <w:iCs/>
                <w:noProof/>
                <w:sz w:val="18"/>
                <w:szCs w:val="18"/>
              </w:rPr>
            </w:pPr>
            <w:hyperlink r:id="rId22" w:history="1">
              <w:r w:rsidRPr="00CC2AAE">
                <w:rPr>
                  <w:rStyle w:val="Hyperlink"/>
                  <w:rFonts w:cstheme="minorHAnsi"/>
                  <w:i/>
                  <w:iCs/>
                  <w:noProof/>
                  <w:sz w:val="18"/>
                  <w:szCs w:val="18"/>
                </w:rPr>
                <w:t>https://www.health.vic.gov.au/immunisation/before-enrolment-no-jab-no-play-requirements</w:t>
              </w:r>
            </w:hyperlink>
          </w:p>
          <w:p w14:paraId="30FF7CD2" w14:textId="77777777" w:rsidR="00AE6F9D" w:rsidRPr="004A030B" w:rsidRDefault="00AE6F9D" w:rsidP="009C401C">
            <w:pPr>
              <w:spacing w:before="60" w:after="60"/>
              <w:ind w:left="142"/>
              <w:jc w:val="center"/>
              <w:rPr>
                <w:rFonts w:cstheme="minorHAnsi"/>
                <w:iCs/>
                <w:noProof/>
                <w:sz w:val="6"/>
                <w:szCs w:val="6"/>
              </w:rPr>
            </w:pPr>
          </w:p>
        </w:tc>
      </w:tr>
      <w:tr w:rsidR="00677FC5" w:rsidRPr="00AF6CD7" w14:paraId="69FE9E04" w14:textId="77777777" w:rsidTr="00A756FB">
        <w:tc>
          <w:tcPr>
            <w:tcW w:w="11483" w:type="dxa"/>
            <w:gridSpan w:val="14"/>
            <w:tcBorders>
              <w:top w:val="single" w:sz="4" w:space="0" w:color="9C9E9F"/>
              <w:bottom w:val="nil"/>
            </w:tcBorders>
          </w:tcPr>
          <w:p w14:paraId="0C1057A2" w14:textId="2B37B555" w:rsidR="00677FC5" w:rsidRPr="00AF6CD7" w:rsidRDefault="00677FC5" w:rsidP="00185D26">
            <w:pPr>
              <w:spacing w:before="60" w:after="60"/>
              <w:ind w:left="142" w:right="-244"/>
              <w:rPr>
                <w:rFonts w:cstheme="minorHAnsi"/>
              </w:rPr>
            </w:pPr>
            <w:r w:rsidRPr="00AF6CD7">
              <w:rPr>
                <w:rFonts w:cstheme="minorHAnsi"/>
                <w:b/>
                <w:noProof/>
              </w:rPr>
              <w:t>Does your child have any of the following medical conditions?</w:t>
            </w:r>
          </w:p>
        </w:tc>
      </w:tr>
      <w:tr w:rsidR="00B634E6" w:rsidRPr="00AF6CD7" w14:paraId="3D01B460" w14:textId="77777777" w:rsidTr="00650FC7">
        <w:tc>
          <w:tcPr>
            <w:tcW w:w="1419" w:type="dxa"/>
            <w:tcBorders>
              <w:top w:val="nil"/>
              <w:bottom w:val="single" w:sz="4" w:space="0" w:color="9C9E9F"/>
            </w:tcBorders>
          </w:tcPr>
          <w:p w14:paraId="6800FA2F"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Asthma</w:t>
            </w:r>
          </w:p>
        </w:tc>
        <w:tc>
          <w:tcPr>
            <w:tcW w:w="1559" w:type="dxa"/>
            <w:tcBorders>
              <w:top w:val="nil"/>
              <w:bottom w:val="single" w:sz="4" w:space="0" w:color="9C9E9F"/>
            </w:tcBorders>
          </w:tcPr>
          <w:p w14:paraId="088ACB26"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Epilepsy</w:t>
            </w:r>
          </w:p>
        </w:tc>
        <w:tc>
          <w:tcPr>
            <w:tcW w:w="1559" w:type="dxa"/>
            <w:tcBorders>
              <w:top w:val="nil"/>
              <w:bottom w:val="single" w:sz="4" w:space="0" w:color="9C9E9F"/>
            </w:tcBorders>
          </w:tcPr>
          <w:p w14:paraId="4FA01DC3"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Diabetes</w:t>
            </w:r>
          </w:p>
        </w:tc>
        <w:tc>
          <w:tcPr>
            <w:tcW w:w="2268" w:type="dxa"/>
            <w:gridSpan w:val="5"/>
            <w:tcBorders>
              <w:top w:val="nil"/>
              <w:bottom w:val="single" w:sz="4" w:space="0" w:color="9C9E9F"/>
            </w:tcBorders>
          </w:tcPr>
          <w:p w14:paraId="4CA29B14"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Anaphylaxis</w:t>
            </w:r>
          </w:p>
        </w:tc>
        <w:tc>
          <w:tcPr>
            <w:tcW w:w="3544" w:type="dxa"/>
            <w:gridSpan w:val="5"/>
            <w:tcBorders>
              <w:top w:val="nil"/>
              <w:bottom w:val="single" w:sz="4" w:space="0" w:color="9C9E9F"/>
            </w:tcBorders>
          </w:tcPr>
          <w:p w14:paraId="152434EC" w14:textId="77777777" w:rsidR="00B634E6" w:rsidRPr="00AF6CD7" w:rsidRDefault="00B634E6" w:rsidP="00650FC7">
            <w:pPr>
              <w:spacing w:before="60" w:after="60"/>
              <w:ind w:right="-244"/>
              <w:rPr>
                <w:rFonts w:cstheme="minorHAnsi"/>
                <w:i/>
              </w:rPr>
            </w:pPr>
            <w:r w:rsidRPr="00AF6CD7">
              <w:rPr>
                <w:rFonts w:cstheme="minorHAnsi"/>
              </w:rPr>
              <w:sym w:font="Wingdings" w:char="F06F"/>
            </w:r>
            <w:r w:rsidRPr="00AF6CD7">
              <w:rPr>
                <w:rFonts w:cstheme="minorHAnsi"/>
              </w:rPr>
              <w:t xml:space="preserve"> Other </w:t>
            </w:r>
            <w:r w:rsidRPr="00B518AA">
              <w:rPr>
                <w:rFonts w:cstheme="minorHAnsi"/>
                <w:iCs/>
              </w:rPr>
              <w:t>Please specify:</w:t>
            </w:r>
          </w:p>
        </w:tc>
        <w:tc>
          <w:tcPr>
            <w:tcW w:w="1134" w:type="dxa"/>
            <w:tcBorders>
              <w:top w:val="nil"/>
              <w:bottom w:val="single" w:sz="4" w:space="0" w:color="9C9E9F"/>
            </w:tcBorders>
          </w:tcPr>
          <w:p w14:paraId="290EEF5E" w14:textId="77777777" w:rsidR="00B634E6" w:rsidRPr="00AF6CD7" w:rsidRDefault="00B634E6" w:rsidP="00185D26">
            <w:pPr>
              <w:spacing w:before="60" w:after="60"/>
              <w:ind w:right="-244"/>
              <w:rPr>
                <w:rFonts w:cstheme="minorHAnsi"/>
                <w: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30CAFA89" w14:textId="77777777" w:rsidTr="00650FC7">
        <w:trPr>
          <w:trHeight w:val="1164"/>
        </w:trPr>
        <w:tc>
          <w:tcPr>
            <w:tcW w:w="6805" w:type="dxa"/>
            <w:gridSpan w:val="8"/>
            <w:tcBorders>
              <w:top w:val="single" w:sz="4" w:space="0" w:color="9C9E9F"/>
              <w:bottom w:val="single" w:sz="4" w:space="0" w:color="A6A6A6" w:themeColor="background1" w:themeShade="A6"/>
            </w:tcBorders>
          </w:tcPr>
          <w:p w14:paraId="0571AECE" w14:textId="77777777" w:rsidR="00B634E6" w:rsidRPr="00AF6CD7" w:rsidRDefault="00B634E6" w:rsidP="00185D26">
            <w:pPr>
              <w:spacing w:before="60" w:after="60"/>
              <w:ind w:left="142" w:right="33"/>
              <w:rPr>
                <w:rFonts w:cstheme="minorHAnsi"/>
                <w:b/>
                <w:noProof/>
              </w:rPr>
            </w:pPr>
            <w:r w:rsidRPr="00AF6CD7">
              <w:rPr>
                <w:rFonts w:cstheme="minorHAnsi"/>
                <w:b/>
                <w:noProof/>
              </w:rPr>
              <w:t>Does your child have a diagnosed disability</w:t>
            </w:r>
            <w:r>
              <w:rPr>
                <w:rFonts w:cstheme="minorHAnsi"/>
                <w:b/>
                <w:noProof/>
              </w:rPr>
              <w:t>/</w:t>
            </w:r>
            <w:r w:rsidRPr="00AF6CD7">
              <w:rPr>
                <w:rFonts w:cstheme="minorHAnsi"/>
                <w:b/>
                <w:noProof/>
              </w:rPr>
              <w:t>disorder</w:t>
            </w:r>
            <w:r>
              <w:rPr>
                <w:rFonts w:cstheme="minorHAnsi"/>
                <w:b/>
                <w:noProof/>
              </w:rPr>
              <w:t>/condition</w:t>
            </w:r>
            <w:r w:rsidRPr="00AF6CD7">
              <w:rPr>
                <w:rFonts w:cstheme="minorHAnsi"/>
                <w:b/>
                <w:noProof/>
              </w:rPr>
              <w:t>?</w:t>
            </w:r>
          </w:p>
          <w:p w14:paraId="76F19B00" w14:textId="0F2679C2" w:rsidR="00B634E6" w:rsidRPr="00185D26" w:rsidRDefault="00B634E6" w:rsidP="00185D26">
            <w:pPr>
              <w:spacing w:before="60" w:after="60"/>
              <w:ind w:left="142" w:right="-114"/>
              <w:rPr>
                <w:rFonts w:cstheme="minorHAnsi"/>
                <w:iCs/>
                <w:noProof/>
              </w:rPr>
            </w:pPr>
            <w:r w:rsidRPr="009A5589">
              <w:rPr>
                <w:rFonts w:cstheme="minorHAnsi"/>
                <w:iCs/>
                <w:noProof/>
              </w:rPr>
              <w:t xml:space="preserve">If </w:t>
            </w:r>
            <w:r>
              <w:rPr>
                <w:rFonts w:cstheme="minorHAnsi"/>
                <w:iCs/>
                <w:noProof/>
              </w:rPr>
              <w:t>y</w:t>
            </w:r>
            <w:r w:rsidRPr="009A5589">
              <w:rPr>
                <w:rFonts w:cstheme="minorHAnsi"/>
                <w:iCs/>
                <w:noProof/>
              </w:rPr>
              <w:t>es, please provide any supporting documentation</w:t>
            </w:r>
          </w:p>
          <w:p w14:paraId="2DD43D5F" w14:textId="77777777" w:rsidR="00B634E6" w:rsidRPr="00AF6CD7" w:rsidRDefault="00B634E6" w:rsidP="00D96BCA">
            <w:pPr>
              <w:spacing w:before="120" w:after="120"/>
              <w:ind w:right="-114"/>
              <w:rPr>
                <w:rFonts w:cstheme="minorHAnsi"/>
                <w:i/>
                <w:noProof/>
              </w:rPr>
            </w:pPr>
          </w:p>
        </w:tc>
        <w:tc>
          <w:tcPr>
            <w:tcW w:w="2552" w:type="dxa"/>
            <w:gridSpan w:val="4"/>
            <w:tcBorders>
              <w:top w:val="single" w:sz="4" w:space="0" w:color="9C9E9F"/>
              <w:bottom w:val="single" w:sz="4" w:space="0" w:color="A6A6A6" w:themeColor="background1" w:themeShade="A6"/>
            </w:tcBorders>
          </w:tcPr>
          <w:p w14:paraId="42432E6B" w14:textId="77777777" w:rsidR="00B634E6" w:rsidRPr="00AF6CD7" w:rsidRDefault="00B634E6" w:rsidP="00650FC7">
            <w:pPr>
              <w:spacing w:before="60" w:after="60"/>
              <w:ind w:right="33"/>
              <w:rPr>
                <w:rFonts w:cstheme="minorHAnsi"/>
                <w:b/>
                <w:noProof/>
              </w:rPr>
            </w:pPr>
            <w:r w:rsidRPr="00AF6CD7">
              <w:rPr>
                <w:rFonts w:cstheme="minorHAnsi"/>
              </w:rPr>
              <w:sym w:font="Wingdings" w:char="F06F"/>
            </w:r>
            <w:r>
              <w:rPr>
                <w:rFonts w:cstheme="minorHAnsi"/>
              </w:rPr>
              <w:t xml:space="preserve"> </w:t>
            </w:r>
            <w:r w:rsidRPr="00AF6CD7">
              <w:rPr>
                <w:rFonts w:cstheme="minorHAnsi"/>
              </w:rPr>
              <w:t xml:space="preserve">Awaiting a diagnosis </w:t>
            </w:r>
          </w:p>
        </w:tc>
        <w:tc>
          <w:tcPr>
            <w:tcW w:w="992" w:type="dxa"/>
            <w:tcBorders>
              <w:top w:val="single" w:sz="4" w:space="0" w:color="9C9E9F"/>
              <w:bottom w:val="single" w:sz="4" w:space="0" w:color="A6A6A6" w:themeColor="background1" w:themeShade="A6"/>
            </w:tcBorders>
          </w:tcPr>
          <w:p w14:paraId="26588E99" w14:textId="65B836FB"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bottom w:val="single" w:sz="4" w:space="0" w:color="A6A6A6" w:themeColor="background1" w:themeShade="A6"/>
            </w:tcBorders>
          </w:tcPr>
          <w:p w14:paraId="2E634140" w14:textId="77777777"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7D349532" w14:textId="77777777" w:rsidR="006D4F8C" w:rsidRDefault="006D4F8C" w:rsidP="000177C6">
      <w:pPr>
        <w:tabs>
          <w:tab w:val="left" w:pos="2025"/>
        </w:tabs>
      </w:pPr>
    </w:p>
    <w:p w14:paraId="2BDB03B2" w14:textId="77777777" w:rsidR="00E57052" w:rsidRDefault="00E57052" w:rsidP="000177C6">
      <w:pPr>
        <w:tabs>
          <w:tab w:val="left" w:pos="2025"/>
        </w:tabs>
      </w:pPr>
    </w:p>
    <w:p w14:paraId="2DE56418" w14:textId="77777777" w:rsidR="00475262" w:rsidRDefault="00475262" w:rsidP="000177C6">
      <w:pPr>
        <w:tabs>
          <w:tab w:val="left" w:pos="2025"/>
        </w:tabs>
      </w:pP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6"/>
        <w:gridCol w:w="3117"/>
        <w:gridCol w:w="710"/>
        <w:gridCol w:w="1420"/>
        <w:gridCol w:w="1406"/>
        <w:gridCol w:w="12"/>
        <w:gridCol w:w="992"/>
      </w:tblGrid>
      <w:tr w:rsidR="007459BF" w:rsidRPr="00AF6CD7" w14:paraId="150DC6C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1C3152" w:themeFill="text2" w:themeFillShade="BF"/>
          </w:tcPr>
          <w:p w14:paraId="56C3151C" w14:textId="089FF27D" w:rsidR="007459BF" w:rsidRPr="00AF6CD7" w:rsidRDefault="007459BF" w:rsidP="008E7EE3">
            <w:pPr>
              <w:spacing w:before="60" w:after="120"/>
              <w:ind w:left="142" w:right="-244"/>
              <w:rPr>
                <w:rFonts w:cstheme="minorHAnsi"/>
                <w:b/>
                <w:noProof/>
              </w:rPr>
            </w:pPr>
            <w:r w:rsidRPr="0077366A">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AA5BE5" w:rsidRPr="00AF6CD7" w14:paraId="49173F3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712D8E3" w14:textId="73D452BC" w:rsidR="00AA5BE5" w:rsidRPr="00AF6CD7" w:rsidRDefault="00AA5BE5" w:rsidP="0089799D">
            <w:pPr>
              <w:spacing w:before="60" w:after="60"/>
              <w:ind w:left="142" w:right="-244"/>
              <w:rPr>
                <w:rFonts w:cstheme="minorHAnsi"/>
              </w:rPr>
            </w:pPr>
            <w:r w:rsidRPr="00AF6CD7">
              <w:rPr>
                <w:rFonts w:cstheme="minorHAnsi"/>
                <w:b/>
                <w:noProof/>
              </w:rPr>
              <w:t>Does your child have additional needs, supported by</w:t>
            </w:r>
            <w:r>
              <w:rPr>
                <w:rFonts w:cstheme="minorHAnsi"/>
                <w:b/>
                <w:noProof/>
              </w:rPr>
              <w:t xml:space="preserve">: </w:t>
            </w:r>
            <w:r w:rsidRPr="00F77019">
              <w:rPr>
                <w:rFonts w:cstheme="minorHAnsi"/>
                <w:i/>
                <w:noProof/>
                <w:sz w:val="18"/>
                <w:szCs w:val="18"/>
              </w:rPr>
              <w:t>If yes</w:t>
            </w:r>
            <w:r w:rsidR="00A426AB" w:rsidRPr="00F77019">
              <w:rPr>
                <w:rFonts w:cstheme="minorHAnsi"/>
                <w:i/>
                <w:noProof/>
                <w:sz w:val="18"/>
                <w:szCs w:val="18"/>
              </w:rPr>
              <w:t xml:space="preserve"> </w:t>
            </w:r>
            <w:r w:rsidR="00A54BA1" w:rsidRPr="00F77019">
              <w:rPr>
                <w:rFonts w:cstheme="minorHAnsi"/>
                <w:i/>
                <w:noProof/>
                <w:sz w:val="18"/>
                <w:szCs w:val="18"/>
              </w:rPr>
              <w:t>please attach a copy of your current NDIS Plan or supporting documentation</w:t>
            </w:r>
            <w:r w:rsidR="00867591" w:rsidRPr="00F77019">
              <w:rPr>
                <w:rFonts w:cstheme="minorHAnsi"/>
                <w:i/>
                <w:noProof/>
                <w:sz w:val="18"/>
                <w:szCs w:val="18"/>
              </w:rPr>
              <w:t>, such as a referral</w:t>
            </w:r>
          </w:p>
        </w:tc>
      </w:tr>
      <w:tr w:rsidR="00AA5BE5" w:rsidRPr="005E2372" w14:paraId="775808B9"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1BE167D8" w14:textId="77777777" w:rsidR="00AA5BE5" w:rsidRPr="005E2372" w:rsidRDefault="00AA5BE5" w:rsidP="0089799D">
            <w:pPr>
              <w:spacing w:before="60" w:after="60"/>
              <w:ind w:left="142" w:right="-244"/>
              <w:rPr>
                <w:rFonts w:cstheme="minorHAnsi"/>
                <w:bCs/>
                <w:noProof/>
              </w:rPr>
            </w:pPr>
            <w:r w:rsidRPr="005E2372">
              <w:rPr>
                <w:rFonts w:cstheme="minorHAnsi"/>
                <w:bCs/>
                <w:noProof/>
              </w:rPr>
              <w:t xml:space="preserve">National Disability Insurance Scheme Plan (NDIS) </w:t>
            </w:r>
          </w:p>
        </w:tc>
        <w:tc>
          <w:tcPr>
            <w:tcW w:w="1406" w:type="dxa"/>
            <w:tcBorders>
              <w:top w:val="nil"/>
              <w:left w:val="nil"/>
              <w:bottom w:val="nil"/>
              <w:right w:val="nil"/>
            </w:tcBorders>
          </w:tcPr>
          <w:p w14:paraId="31597FCB" w14:textId="5BAE42B7"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1004" w:type="dxa"/>
            <w:gridSpan w:val="2"/>
            <w:tcBorders>
              <w:top w:val="nil"/>
              <w:left w:val="nil"/>
              <w:bottom w:val="nil"/>
              <w:right w:val="single" w:sz="4" w:space="0" w:color="A6A6A6" w:themeColor="background1" w:themeShade="A6"/>
            </w:tcBorders>
          </w:tcPr>
          <w:p w14:paraId="51885CAC" w14:textId="53D8B0CB"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No </w:t>
            </w:r>
          </w:p>
        </w:tc>
      </w:tr>
      <w:tr w:rsidR="00AA5BE5" w:rsidRPr="005E2372" w14:paraId="1670358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0753A409" w14:textId="77777777" w:rsidR="00AA5BE5" w:rsidRPr="005E2372" w:rsidRDefault="00AA5BE5" w:rsidP="00936378">
            <w:pPr>
              <w:spacing w:before="60" w:after="60"/>
              <w:ind w:left="142" w:right="-244"/>
              <w:rPr>
                <w:rFonts w:cstheme="minorHAnsi"/>
                <w:bCs/>
                <w:noProof/>
              </w:rPr>
            </w:pPr>
            <w:r w:rsidRPr="005E2372">
              <w:rPr>
                <w:rFonts w:cstheme="minorHAnsi"/>
                <w:bCs/>
                <w:noProof/>
              </w:rPr>
              <w:t xml:space="preserve">A referral from a Pre School Field Officer </w:t>
            </w:r>
          </w:p>
        </w:tc>
        <w:tc>
          <w:tcPr>
            <w:tcW w:w="1418" w:type="dxa"/>
            <w:gridSpan w:val="2"/>
            <w:tcBorders>
              <w:top w:val="nil"/>
              <w:left w:val="nil"/>
              <w:bottom w:val="nil"/>
              <w:right w:val="nil"/>
            </w:tcBorders>
          </w:tcPr>
          <w:p w14:paraId="2EC8A671" w14:textId="569899B5"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62A6073A" w14:textId="1780FDB2" w:rsidR="00AA5BE5" w:rsidRPr="005E2372" w:rsidRDefault="00AA5BE5"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0109D50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2C92486B" w14:textId="4F49FE41" w:rsidR="000E352F" w:rsidRPr="005E2372" w:rsidRDefault="000E352F" w:rsidP="00936378">
            <w:pPr>
              <w:spacing w:before="60" w:after="60"/>
              <w:ind w:left="142" w:right="-244"/>
              <w:rPr>
                <w:rFonts w:cstheme="minorHAnsi"/>
                <w:bCs/>
                <w:noProof/>
              </w:rPr>
            </w:pPr>
            <w:r>
              <w:rPr>
                <w:rFonts w:cstheme="minorHAnsi"/>
                <w:bCs/>
                <w:noProof/>
              </w:rPr>
              <w:t>Early Childhood Intervention Services</w:t>
            </w:r>
          </w:p>
        </w:tc>
        <w:tc>
          <w:tcPr>
            <w:tcW w:w="1418" w:type="dxa"/>
            <w:gridSpan w:val="2"/>
            <w:tcBorders>
              <w:top w:val="nil"/>
              <w:left w:val="nil"/>
              <w:bottom w:val="nil"/>
              <w:right w:val="nil"/>
            </w:tcBorders>
          </w:tcPr>
          <w:p w14:paraId="02F0EFD1" w14:textId="351C5220" w:rsidR="000E352F" w:rsidRPr="005E2372"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702CC837" w14:textId="4436AA29" w:rsidR="000E352F" w:rsidRPr="005E2372"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7506B956" w14:textId="77777777" w:rsidTr="00B05342">
        <w:trPr>
          <w:trHeight w:hRule="exact" w:val="1066"/>
        </w:trPr>
        <w:tc>
          <w:tcPr>
            <w:tcW w:w="9073" w:type="dxa"/>
            <w:gridSpan w:val="4"/>
            <w:tcBorders>
              <w:top w:val="nil"/>
              <w:left w:val="single" w:sz="4" w:space="0" w:color="A6A6A6" w:themeColor="background1" w:themeShade="A6"/>
              <w:bottom w:val="single" w:sz="4" w:space="0" w:color="A6A6A6" w:themeColor="background1" w:themeShade="A6"/>
              <w:right w:val="nil"/>
            </w:tcBorders>
          </w:tcPr>
          <w:p w14:paraId="69C266BD" w14:textId="77777777" w:rsidR="000E352F" w:rsidRDefault="000E352F" w:rsidP="00936378">
            <w:pPr>
              <w:spacing w:before="60" w:after="60"/>
              <w:ind w:left="142" w:right="-244"/>
              <w:rPr>
                <w:rFonts w:cstheme="minorHAnsi"/>
                <w:bCs/>
                <w:noProof/>
              </w:rPr>
            </w:pPr>
            <w:r w:rsidRPr="005E2372">
              <w:rPr>
                <w:rFonts w:cstheme="minorHAnsi"/>
                <w:bCs/>
                <w:noProof/>
              </w:rPr>
              <w:t>A Maternal and Child Health Nurse?</w:t>
            </w:r>
          </w:p>
          <w:p w14:paraId="61EC53AC" w14:textId="77777777" w:rsidR="000E352F" w:rsidRPr="005E2372" w:rsidRDefault="000E352F" w:rsidP="000B4F42">
            <w:pPr>
              <w:spacing w:before="60" w:after="60"/>
              <w:ind w:left="142" w:right="33"/>
              <w:rPr>
                <w:rFonts w:cstheme="minorHAnsi"/>
                <w:bCs/>
                <w:noProof/>
              </w:rPr>
            </w:pPr>
          </w:p>
        </w:tc>
        <w:tc>
          <w:tcPr>
            <w:tcW w:w="1418" w:type="dxa"/>
            <w:gridSpan w:val="2"/>
            <w:tcBorders>
              <w:top w:val="nil"/>
              <w:left w:val="nil"/>
              <w:bottom w:val="single" w:sz="4" w:space="0" w:color="A6A6A6" w:themeColor="background1" w:themeShade="A6"/>
              <w:right w:val="nil"/>
            </w:tcBorders>
          </w:tcPr>
          <w:p w14:paraId="4252E6B8" w14:textId="56EBEF80" w:rsidR="000E352F"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Yes</w:t>
            </w:r>
          </w:p>
          <w:p w14:paraId="0169F6A4" w14:textId="76340F0F" w:rsidR="000E352F" w:rsidRDefault="000E352F" w:rsidP="000B4F42">
            <w:pPr>
              <w:spacing w:before="60" w:after="60"/>
              <w:ind w:right="33"/>
              <w:rPr>
                <w:rFonts w:cstheme="minorHAnsi"/>
                <w:bCs/>
                <w:noProof/>
              </w:rPr>
            </w:pPr>
            <w:r w:rsidRPr="005E2372">
              <w:rPr>
                <w:rFonts w:cstheme="minorHAnsi"/>
                <w:bCs/>
              </w:rPr>
              <w:sym w:font="Wingdings" w:char="F06F"/>
            </w:r>
            <w:r w:rsidR="00867591">
              <w:rPr>
                <w:rFonts w:cstheme="minorHAnsi"/>
                <w:bCs/>
              </w:rPr>
              <w:t xml:space="preserve"> </w:t>
            </w:r>
            <w:r>
              <w:rPr>
                <w:rFonts w:cstheme="minorHAnsi"/>
                <w:bCs/>
                <w:noProof/>
              </w:rPr>
              <w:t>None</w:t>
            </w:r>
          </w:p>
          <w:p w14:paraId="5927A43A" w14:textId="77777777" w:rsidR="000E352F" w:rsidRPr="005E2372" w:rsidRDefault="000E352F" w:rsidP="000B4F42">
            <w:pPr>
              <w:spacing w:before="60" w:after="60"/>
              <w:ind w:left="142" w:right="33"/>
              <w:rPr>
                <w:rFonts w:cstheme="minorHAnsi"/>
                <w:bCs/>
              </w:rPr>
            </w:pPr>
          </w:p>
        </w:tc>
        <w:tc>
          <w:tcPr>
            <w:tcW w:w="992" w:type="dxa"/>
            <w:tcBorders>
              <w:top w:val="nil"/>
              <w:left w:val="nil"/>
              <w:bottom w:val="single" w:sz="4" w:space="0" w:color="A6A6A6" w:themeColor="background1" w:themeShade="A6"/>
              <w:right w:val="single" w:sz="4" w:space="0" w:color="A6A6A6" w:themeColor="background1" w:themeShade="A6"/>
            </w:tcBorders>
          </w:tcPr>
          <w:p w14:paraId="60D43D2E" w14:textId="055E64E2" w:rsidR="000E352F"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p w14:paraId="493BF988" w14:textId="77777777" w:rsidR="000E352F" w:rsidRDefault="000E352F" w:rsidP="000B4F42">
            <w:pPr>
              <w:spacing w:before="60" w:after="60"/>
              <w:ind w:left="142" w:right="-244"/>
              <w:rPr>
                <w:rFonts w:cstheme="minorHAnsi"/>
                <w:bCs/>
              </w:rPr>
            </w:pPr>
          </w:p>
          <w:p w14:paraId="1CE0BEDC" w14:textId="77777777" w:rsidR="000E352F" w:rsidRPr="005E2372" w:rsidRDefault="000E352F" w:rsidP="000B4F42">
            <w:pPr>
              <w:spacing w:before="60" w:after="60"/>
              <w:ind w:left="142" w:right="-244"/>
              <w:rPr>
                <w:rFonts w:cstheme="minorHAnsi"/>
                <w:bCs/>
              </w:rPr>
            </w:pPr>
          </w:p>
        </w:tc>
      </w:tr>
      <w:tr w:rsidR="00F56DBD" w:rsidRPr="00AF6CD7" w14:paraId="4E5258FD" w14:textId="77777777" w:rsidTr="00B05342">
        <w:trPr>
          <w:trHeight w:val="574"/>
        </w:trPr>
        <w:tc>
          <w:tcPr>
            <w:tcW w:w="6943" w:type="dxa"/>
            <w:gridSpan w:val="2"/>
            <w:tcBorders>
              <w:top w:val="single" w:sz="4" w:space="0" w:color="A6A6A6" w:themeColor="background1" w:themeShade="A6"/>
              <w:bottom w:val="single" w:sz="4" w:space="0" w:color="FFFFFF" w:themeColor="background1"/>
            </w:tcBorders>
          </w:tcPr>
          <w:p w14:paraId="6ABC031B" w14:textId="77777777" w:rsidR="00F56DBD" w:rsidRPr="00200620" w:rsidRDefault="00F56DBD" w:rsidP="0089799D">
            <w:pPr>
              <w:spacing w:before="60" w:after="60"/>
              <w:ind w:left="142" w:right="-244"/>
              <w:rPr>
                <w:rFonts w:cstheme="minorHAnsi"/>
                <w:b/>
                <w:noProof/>
              </w:rPr>
            </w:pPr>
            <w:r w:rsidRPr="00AF6CD7">
              <w:rPr>
                <w:rFonts w:cstheme="minorHAnsi"/>
                <w:b/>
                <w:noProof/>
              </w:rPr>
              <w:t>Are there any specialist</w:t>
            </w:r>
            <w:r>
              <w:rPr>
                <w:rFonts w:cstheme="minorHAnsi"/>
                <w:b/>
                <w:noProof/>
              </w:rPr>
              <w:t>s or</w:t>
            </w:r>
            <w:r w:rsidRPr="00AF6CD7">
              <w:rPr>
                <w:rFonts w:cstheme="minorHAnsi"/>
                <w:b/>
                <w:noProof/>
              </w:rPr>
              <w:t xml:space="preserve"> agencies involved with you or your child?</w:t>
            </w:r>
          </w:p>
        </w:tc>
        <w:tc>
          <w:tcPr>
            <w:tcW w:w="4540" w:type="dxa"/>
            <w:gridSpan w:val="5"/>
            <w:tcBorders>
              <w:top w:val="single" w:sz="4" w:space="0" w:color="A6A6A6" w:themeColor="background1" w:themeShade="A6"/>
              <w:bottom w:val="single" w:sz="4" w:space="0" w:color="FFFFFF" w:themeColor="background1"/>
            </w:tcBorders>
          </w:tcPr>
          <w:p w14:paraId="49D01214" w14:textId="3A893CE2" w:rsidR="00F56DBD" w:rsidRPr="00AF6CD7" w:rsidRDefault="00F56DBD" w:rsidP="0049738C">
            <w:pPr>
              <w:spacing w:before="120" w:after="120"/>
              <w:ind w:right="-244"/>
              <w:rPr>
                <w:rFonts w:cstheme="minorHAnsi"/>
              </w:rPr>
            </w:pPr>
            <w:r w:rsidRPr="00AF6CD7">
              <w:rPr>
                <w:rFonts w:cstheme="minorHAnsi"/>
              </w:rPr>
              <w:sym w:font="Wingdings" w:char="F06F"/>
            </w:r>
            <w:r>
              <w:rPr>
                <w:rFonts w:cstheme="minorHAnsi"/>
              </w:rPr>
              <w:t xml:space="preserve"> On a waiting list</w:t>
            </w:r>
            <w:r w:rsidRPr="00AF6CD7">
              <w:rPr>
                <w:rFonts w:cstheme="minorHAnsi"/>
              </w:rPr>
              <w:t xml:space="preserve"> </w:t>
            </w:r>
            <w:r w:rsidR="00936378">
              <w:rPr>
                <w:rFonts w:cstheme="minorHAnsi"/>
              </w:rPr>
              <w:t xml:space="preserve"> </w:t>
            </w:r>
            <w:r>
              <w:rPr>
                <w:rFonts w:cstheme="minorHAnsi"/>
              </w:rPr>
              <w:t xml:space="preserve">   </w:t>
            </w:r>
            <w:r w:rsidRPr="00AF6CD7">
              <w:rPr>
                <w:rFonts w:cstheme="minorHAnsi"/>
              </w:rPr>
              <w:sym w:font="Wingdings" w:char="F06F"/>
            </w:r>
            <w:r>
              <w:rPr>
                <w:rFonts w:cstheme="minorHAnsi"/>
              </w:rPr>
              <w:t xml:space="preserve"> Yes</w:t>
            </w:r>
            <w:r w:rsidRPr="00AF6CD7">
              <w:rPr>
                <w:rFonts w:cstheme="minorHAnsi"/>
              </w:rPr>
              <w:t xml:space="preserve">  </w:t>
            </w:r>
            <w:r>
              <w:rPr>
                <w:rFonts w:cstheme="minorHAnsi"/>
              </w:rPr>
              <w:t xml:space="preserve">       </w:t>
            </w:r>
            <w:r w:rsidR="0049738C">
              <w:rPr>
                <w:rFonts w:cstheme="minorHAnsi"/>
              </w:rPr>
              <w:t xml:space="preserve">    </w:t>
            </w:r>
            <w:r w:rsidRPr="00AF6CD7">
              <w:rPr>
                <w:rFonts w:cstheme="minorHAnsi"/>
              </w:rPr>
              <w:sym w:font="Wingdings" w:char="F06F"/>
            </w:r>
            <w:r>
              <w:rPr>
                <w:rFonts w:cstheme="minorHAnsi"/>
              </w:rPr>
              <w:t xml:space="preserve"> </w:t>
            </w:r>
            <w:r w:rsidRPr="00AF6CD7">
              <w:rPr>
                <w:rFonts w:cstheme="minorHAnsi"/>
              </w:rPr>
              <w:t xml:space="preserve">No </w:t>
            </w:r>
          </w:p>
        </w:tc>
      </w:tr>
      <w:tr w:rsidR="00F56DBD" w:rsidRPr="00AF6CD7" w14:paraId="49C39ACB" w14:textId="77777777" w:rsidTr="00B05342">
        <w:trPr>
          <w:trHeight w:val="1688"/>
        </w:trPr>
        <w:tc>
          <w:tcPr>
            <w:tcW w:w="11483" w:type="dxa"/>
            <w:gridSpan w:val="7"/>
            <w:tcBorders>
              <w:top w:val="single" w:sz="4" w:space="0" w:color="FFFFFF" w:themeColor="background1"/>
              <w:bottom w:val="single" w:sz="4" w:space="0" w:color="FFFFFF" w:themeColor="background1"/>
            </w:tcBorders>
          </w:tcPr>
          <w:p w14:paraId="78B274D5" w14:textId="0BF3BBB2" w:rsidR="00F56DBD" w:rsidRPr="00BA5975" w:rsidRDefault="00F56DBD" w:rsidP="00936378">
            <w:pPr>
              <w:spacing w:before="60" w:after="120"/>
              <w:ind w:left="142" w:right="-244"/>
              <w:rPr>
                <w:rFonts w:cstheme="minorHAnsi"/>
                <w:noProof/>
                <w:sz w:val="18"/>
                <w:szCs w:val="18"/>
              </w:rPr>
            </w:pPr>
            <w:r w:rsidRPr="00BA5975">
              <w:rPr>
                <w:rFonts w:cstheme="minorHAnsi"/>
                <w:noProof/>
                <w:sz w:val="18"/>
                <w:szCs w:val="18"/>
              </w:rPr>
              <w:t xml:space="preserve">e.g. </w:t>
            </w:r>
            <w:r w:rsidR="00114A66" w:rsidRPr="00BA5975">
              <w:rPr>
                <w:rFonts w:cstheme="minorHAnsi"/>
                <w:noProof/>
                <w:sz w:val="18"/>
                <w:szCs w:val="18"/>
              </w:rPr>
              <w:t>Department of Families, Fairness and Housing</w:t>
            </w:r>
            <w:r w:rsidR="00941547" w:rsidRPr="00BA5975">
              <w:rPr>
                <w:rFonts w:cstheme="minorHAnsi"/>
                <w:noProof/>
                <w:sz w:val="18"/>
                <w:szCs w:val="18"/>
              </w:rPr>
              <w:t xml:space="preserve">, </w:t>
            </w:r>
            <w:r w:rsidRPr="00BA5975">
              <w:rPr>
                <w:rFonts w:cstheme="minorHAnsi"/>
                <w:noProof/>
                <w:sz w:val="18"/>
                <w:szCs w:val="18"/>
              </w:rPr>
              <w:t>Noahs Ark, IPC, Anglicare, Scope, Royal Childrens Hospital, paediatrician?</w:t>
            </w:r>
            <w:r w:rsidR="00BA5975">
              <w:rPr>
                <w:rFonts w:cstheme="minorHAnsi"/>
                <w:noProof/>
                <w:sz w:val="18"/>
                <w:szCs w:val="18"/>
              </w:rPr>
              <w:br/>
            </w:r>
            <w:r w:rsidR="00BA5975">
              <w:rPr>
                <w:rFonts w:cstheme="minorHAnsi"/>
                <w:noProof/>
                <w:sz w:val="18"/>
                <w:szCs w:val="18"/>
              </w:rPr>
              <w:br/>
            </w:r>
            <w:r w:rsidRPr="009668F7">
              <w:rPr>
                <w:rFonts w:cstheme="minorHAnsi"/>
                <w:iCs/>
                <w:noProof/>
              </w:rPr>
              <w:t>If Yes, please provide contact details below and attach any supporting documentation</w:t>
            </w:r>
          </w:p>
          <w:p w14:paraId="47D5C9C9" w14:textId="14D5FF49" w:rsidR="00BA5975"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 xml:space="preserve">Agency </w:t>
            </w:r>
            <w:r w:rsidR="00F56DBD">
              <w:rPr>
                <w:rFonts w:cstheme="minorHAnsi"/>
                <w:noProof/>
              </w:rPr>
              <w:t>Name:</w:t>
            </w:r>
            <w:r w:rsidR="00893446">
              <w:rPr>
                <w:rFonts w:cstheme="minorHAnsi"/>
                <w:noProof/>
              </w:rPr>
              <w:t xml:space="preserve"> </w:t>
            </w:r>
            <w:r w:rsidR="00893446">
              <w:rPr>
                <w:rFonts w:cstheme="minorHAnsi"/>
              </w:rPr>
              <w:t xml:space="preserve">____________________________________ </w:t>
            </w:r>
          </w:p>
          <w:p w14:paraId="69D92093" w14:textId="04F47DA8" w:rsidR="00F56DBD" w:rsidRPr="00936378"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Contact Name:</w:t>
            </w:r>
            <w:r w:rsidR="00893446">
              <w:rPr>
                <w:rFonts w:cstheme="minorHAnsi"/>
                <w:noProof/>
              </w:rPr>
              <w:t xml:space="preserve"> </w:t>
            </w:r>
            <w:r w:rsidR="00893446">
              <w:rPr>
                <w:rFonts w:cstheme="minorHAnsi"/>
              </w:rPr>
              <w:t xml:space="preserve">____________________________________ </w:t>
            </w:r>
            <w:r w:rsidR="00F56DBD">
              <w:rPr>
                <w:rFonts w:cstheme="minorHAnsi"/>
                <w:noProof/>
              </w:rPr>
              <w:t xml:space="preserve"> </w:t>
            </w:r>
            <w:r w:rsidR="00F56DBD" w:rsidRPr="00AF6CD7">
              <w:rPr>
                <w:rFonts w:cstheme="minorHAnsi"/>
                <w:noProof/>
              </w:rPr>
              <w:t>Contact Number:</w:t>
            </w:r>
            <w:r w:rsidR="00685DEC">
              <w:rPr>
                <w:rFonts w:cstheme="minorHAnsi"/>
                <w:noProof/>
              </w:rPr>
              <w:t xml:space="preserve"> </w:t>
            </w:r>
            <w:r w:rsidR="00685DEC">
              <w:rPr>
                <w:rFonts w:cstheme="minorHAnsi"/>
              </w:rPr>
              <w:t>____________________</w:t>
            </w:r>
          </w:p>
        </w:tc>
      </w:tr>
      <w:tr w:rsidR="00E96C62" w14:paraId="26A4B016" w14:textId="77777777" w:rsidTr="00B05342">
        <w:tc>
          <w:tcPr>
            <w:tcW w:w="9073" w:type="dxa"/>
            <w:gridSpan w:val="4"/>
            <w:tcBorders>
              <w:top w:val="single" w:sz="4" w:space="0" w:color="A6A6A6" w:themeColor="background1" w:themeShade="A6"/>
              <w:bottom w:val="nil"/>
            </w:tcBorders>
          </w:tcPr>
          <w:p w14:paraId="0BAE07AE" w14:textId="77777777" w:rsidR="00E96C62" w:rsidRPr="00AF6CD7" w:rsidRDefault="00E96C62" w:rsidP="00363B62">
            <w:pPr>
              <w:spacing w:before="60" w:after="60"/>
              <w:ind w:left="142" w:right="33"/>
              <w:rPr>
                <w:rFonts w:cstheme="minorHAnsi"/>
                <w:b/>
                <w:noProof/>
              </w:rPr>
            </w:pPr>
            <w:r>
              <w:rPr>
                <w:rFonts w:cstheme="minorHAnsi"/>
                <w:b/>
                <w:noProof/>
              </w:rPr>
              <w:t xml:space="preserve">Is your child or family known </w:t>
            </w:r>
            <w:r w:rsidRPr="00AF6CD7">
              <w:rPr>
                <w:rFonts w:cstheme="minorHAnsi"/>
                <w:b/>
                <w:noProof/>
              </w:rPr>
              <w:t>to Child Protection</w:t>
            </w:r>
            <w:r>
              <w:rPr>
                <w:rFonts w:cstheme="minorHAnsi"/>
                <w:b/>
                <w:noProof/>
              </w:rPr>
              <w:t xml:space="preserve"> Services or the Department of Families, Fairness and Housing</w:t>
            </w:r>
            <w:r w:rsidRPr="00AF6CD7">
              <w:rPr>
                <w:rFonts w:cstheme="minorHAnsi"/>
                <w:b/>
                <w:noProof/>
              </w:rPr>
              <w:t>?</w:t>
            </w:r>
          </w:p>
        </w:tc>
        <w:tc>
          <w:tcPr>
            <w:tcW w:w="1418" w:type="dxa"/>
            <w:gridSpan w:val="2"/>
            <w:tcBorders>
              <w:top w:val="single" w:sz="4" w:space="0" w:color="A6A6A6" w:themeColor="background1" w:themeShade="A6"/>
              <w:bottom w:val="nil"/>
            </w:tcBorders>
          </w:tcPr>
          <w:p w14:paraId="17A9C003" w14:textId="1C873FF9" w:rsidR="00E96C62" w:rsidRPr="00AF6CD7"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Yes              </w:t>
            </w:r>
          </w:p>
        </w:tc>
        <w:tc>
          <w:tcPr>
            <w:tcW w:w="992" w:type="dxa"/>
            <w:tcBorders>
              <w:top w:val="single" w:sz="4" w:space="0" w:color="A6A6A6" w:themeColor="background1" w:themeShade="A6"/>
              <w:bottom w:val="nil"/>
            </w:tcBorders>
          </w:tcPr>
          <w:p w14:paraId="4531E82C" w14:textId="1D210AD8" w:rsidR="00E96C62"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No</w:t>
            </w:r>
          </w:p>
        </w:tc>
      </w:tr>
      <w:tr w:rsidR="009F1485" w14:paraId="38CEF782" w14:textId="77777777" w:rsidTr="00B05342">
        <w:trPr>
          <w:trHeight w:val="1723"/>
        </w:trPr>
        <w:tc>
          <w:tcPr>
            <w:tcW w:w="11483" w:type="dxa"/>
            <w:gridSpan w:val="7"/>
            <w:tcBorders>
              <w:top w:val="nil"/>
              <w:bottom w:val="nil"/>
            </w:tcBorders>
          </w:tcPr>
          <w:p w14:paraId="67E91F6B" w14:textId="363AE642" w:rsidR="009F1485" w:rsidRDefault="009F1485" w:rsidP="009F1485">
            <w:pPr>
              <w:spacing w:before="120" w:after="120"/>
              <w:ind w:left="142" w:right="-244"/>
              <w:rPr>
                <w:rFonts w:cstheme="minorHAnsi"/>
              </w:rPr>
            </w:pPr>
            <w:r w:rsidRPr="009668F7">
              <w:rPr>
                <w:rFonts w:cstheme="minorHAnsi"/>
                <w:bCs/>
                <w:noProof/>
              </w:rPr>
              <w:t xml:space="preserve">If Yes, please provide </w:t>
            </w:r>
            <w:r w:rsidR="006750CB">
              <w:rPr>
                <w:rFonts w:cstheme="minorHAnsi"/>
                <w:bCs/>
                <w:noProof/>
              </w:rPr>
              <w:t xml:space="preserve">the </w:t>
            </w:r>
            <w:r w:rsidRPr="009668F7">
              <w:rPr>
                <w:rFonts w:cstheme="minorHAnsi"/>
                <w:bCs/>
                <w:noProof/>
              </w:rPr>
              <w:t>contact details of</w:t>
            </w:r>
            <w:r w:rsidR="00BE5F1D">
              <w:rPr>
                <w:rFonts w:cstheme="minorHAnsi"/>
                <w:bCs/>
                <w:noProof/>
              </w:rPr>
              <w:t xml:space="preserve"> your child protect</w:t>
            </w:r>
            <w:r w:rsidR="003E6F9F">
              <w:rPr>
                <w:rFonts w:cstheme="minorHAnsi"/>
                <w:bCs/>
                <w:noProof/>
              </w:rPr>
              <w:t>ion</w:t>
            </w:r>
            <w:r w:rsidRPr="009668F7">
              <w:rPr>
                <w:rFonts w:cstheme="minorHAnsi"/>
                <w:bCs/>
                <w:noProof/>
              </w:rPr>
              <w:t xml:space="preserve"> </w:t>
            </w:r>
            <w:r w:rsidR="006750CB">
              <w:rPr>
                <w:rFonts w:cstheme="minorHAnsi"/>
                <w:bCs/>
                <w:noProof/>
              </w:rPr>
              <w:t>caseworker</w:t>
            </w:r>
            <w:r w:rsidRPr="009668F7">
              <w:rPr>
                <w:rFonts w:cstheme="minorHAnsi"/>
                <w:bCs/>
                <w:noProof/>
              </w:rPr>
              <w:t>:</w:t>
            </w:r>
          </w:p>
          <w:p w14:paraId="75672927" w14:textId="562722FC" w:rsidR="009F1485" w:rsidRPr="009B3B62" w:rsidRDefault="009F1485" w:rsidP="00893446">
            <w:pPr>
              <w:spacing w:before="60" w:after="120"/>
              <w:ind w:left="142" w:right="174"/>
              <w:rPr>
                <w:rFonts w:cstheme="minorHAnsi"/>
                <w:bCs/>
                <w:noProof/>
              </w:rPr>
            </w:pPr>
            <w:r>
              <w:rPr>
                <w:rFonts w:cstheme="minorHAnsi"/>
                <w:bCs/>
                <w:noProof/>
              </w:rPr>
              <w:t>Contact Name:</w:t>
            </w:r>
            <w:r w:rsidR="00893446">
              <w:rPr>
                <w:rFonts w:cstheme="minorHAnsi"/>
                <w:bCs/>
                <w:noProof/>
              </w:rPr>
              <w:t xml:space="preserve"> </w:t>
            </w:r>
            <w:r w:rsidR="00893446">
              <w:rPr>
                <w:rFonts w:cstheme="minorHAnsi"/>
              </w:rPr>
              <w:t xml:space="preserve">____________________________________ </w:t>
            </w:r>
          </w:p>
          <w:p w14:paraId="66BEDD9B" w14:textId="69A87FB7" w:rsidR="009F1485" w:rsidRDefault="009F1485" w:rsidP="00893446">
            <w:pPr>
              <w:spacing w:before="60" w:after="240"/>
              <w:ind w:left="142" w:right="174"/>
              <w:rPr>
                <w:rFonts w:cstheme="minorHAnsi"/>
                <w:bCs/>
                <w:noProof/>
              </w:rPr>
            </w:pPr>
            <w:r>
              <w:rPr>
                <w:rFonts w:cstheme="minorHAnsi"/>
                <w:bCs/>
                <w:noProof/>
              </w:rPr>
              <w:t>Contact Number:</w:t>
            </w:r>
            <w:r w:rsidR="00893446">
              <w:rPr>
                <w:rFonts w:cstheme="minorHAnsi"/>
                <w:bCs/>
                <w:noProof/>
              </w:rPr>
              <w:t xml:space="preserve"> </w:t>
            </w:r>
            <w:r w:rsidR="00893446">
              <w:rPr>
                <w:rFonts w:cstheme="minorHAnsi"/>
              </w:rPr>
              <w:t xml:space="preserve">____________________________________ </w:t>
            </w:r>
          </w:p>
          <w:p w14:paraId="01C68AFF" w14:textId="5BD2A74E" w:rsidR="009F1485" w:rsidRDefault="00EC7BCA" w:rsidP="00893446">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5E5E51" w:rsidRPr="00AF6CD7" w14:paraId="6AC85AC0" w14:textId="77777777" w:rsidTr="00B05342">
        <w:tc>
          <w:tcPr>
            <w:tcW w:w="11483" w:type="dxa"/>
            <w:gridSpan w:val="7"/>
            <w:tcBorders>
              <w:top w:val="single" w:sz="4" w:space="0" w:color="9C9E9F"/>
              <w:left w:val="single" w:sz="4" w:space="0" w:color="9C9E9F"/>
              <w:bottom w:val="nil"/>
              <w:right w:val="single" w:sz="4" w:space="0" w:color="9C9E9F"/>
            </w:tcBorders>
          </w:tcPr>
          <w:p w14:paraId="67DB7FF2" w14:textId="30D9C97F" w:rsidR="005E5E51" w:rsidRPr="00AF6CD7" w:rsidRDefault="005E5E51" w:rsidP="007F470F">
            <w:pPr>
              <w:spacing w:before="60" w:after="60"/>
              <w:ind w:left="142" w:right="-244"/>
              <w:rPr>
                <w:rFonts w:cstheme="minorHAnsi"/>
              </w:rPr>
            </w:pPr>
            <w:bookmarkStart w:id="0" w:name="_Hlk510103185"/>
            <w:r>
              <w:rPr>
                <w:rFonts w:cstheme="minorHAnsi"/>
                <w:b/>
                <w:noProof/>
              </w:rPr>
              <w:t>Child’s current living arrangements:</w:t>
            </w:r>
            <w:bookmarkEnd w:id="0"/>
          </w:p>
        </w:tc>
      </w:tr>
      <w:tr w:rsidR="00B139A1" w:rsidRPr="00AF6CD7" w14:paraId="5AC92A32"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54708168" w14:textId="0A7C1054"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Both Parents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7DBA7A60" w14:textId="67D6B006"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1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233DD9A" w14:textId="59AAEA6C" w:rsidR="00B139A1" w:rsidRPr="00AF6CD7"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2</w:t>
            </w:r>
          </w:p>
        </w:tc>
      </w:tr>
      <w:tr w:rsidR="00B139A1" w:rsidRPr="00AF6CD7" w14:paraId="0F41701C"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68F8CAA0" w14:textId="4ADB8613" w:rsidR="00B139A1" w:rsidRPr="00AF6CD7" w:rsidRDefault="009E75B6" w:rsidP="003032F0">
            <w:pPr>
              <w:spacing w:before="60" w:after="60"/>
              <w:ind w:left="142" w:right="-244"/>
              <w:rPr>
                <w:rFonts w:cstheme="minorHAnsi"/>
              </w:rPr>
            </w:pPr>
            <w:r w:rsidRPr="00AF6CD7">
              <w:rPr>
                <w:rFonts w:cstheme="minorHAnsi"/>
              </w:rPr>
              <w:sym w:font="Wingdings" w:char="F06F"/>
            </w:r>
            <w:r>
              <w:rPr>
                <w:rFonts w:cstheme="minorHAnsi"/>
              </w:rPr>
              <w:t xml:space="preserve"> Formal Kinship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B825390" w14:textId="0F692E08" w:rsidR="00B139A1" w:rsidRPr="00AF6CD7" w:rsidRDefault="00E152ED" w:rsidP="003032F0">
            <w:pPr>
              <w:spacing w:before="60" w:after="60"/>
              <w:ind w:left="142" w:right="-244"/>
              <w:rPr>
                <w:rFonts w:cstheme="minorHAnsi"/>
              </w:rPr>
            </w:pPr>
            <w:r w:rsidRPr="00AF6CD7">
              <w:rPr>
                <w:rFonts w:cstheme="minorHAnsi"/>
              </w:rPr>
              <w:sym w:font="Wingdings" w:char="F06F"/>
            </w:r>
            <w:r>
              <w:rPr>
                <w:rFonts w:cstheme="minorHAnsi"/>
              </w:rPr>
              <w:t xml:space="preserve"> Foster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64990B6" w14:textId="434EF7C6" w:rsidR="00B139A1" w:rsidRPr="00AF6CD7" w:rsidRDefault="00273F94" w:rsidP="003032F0">
            <w:pPr>
              <w:spacing w:before="60" w:after="60"/>
              <w:ind w:left="142" w:right="-244"/>
              <w:rPr>
                <w:rFonts w:cstheme="minorHAnsi"/>
              </w:rPr>
            </w:pPr>
            <w:r w:rsidRPr="00AF6CD7">
              <w:rPr>
                <w:rFonts w:cstheme="minorHAnsi"/>
              </w:rPr>
              <w:sym w:font="Wingdings" w:char="F06F"/>
            </w:r>
            <w:r>
              <w:rPr>
                <w:rFonts w:cstheme="minorHAnsi"/>
              </w:rPr>
              <w:t xml:space="preserve"> Permanent Care</w:t>
            </w:r>
          </w:p>
        </w:tc>
      </w:tr>
      <w:tr w:rsidR="00B139A1" w:rsidRPr="00AF6CD7" w14:paraId="4D352905"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178A1042" w14:textId="17AAD52C" w:rsidR="00B139A1" w:rsidRPr="00AF6CD7" w:rsidRDefault="00C22827" w:rsidP="003032F0">
            <w:pPr>
              <w:spacing w:before="60" w:after="60"/>
              <w:ind w:left="142" w:right="-244"/>
              <w:rPr>
                <w:rFonts w:cstheme="minorHAnsi"/>
              </w:rPr>
            </w:pPr>
            <w:r w:rsidRPr="00AF6CD7">
              <w:rPr>
                <w:rFonts w:cstheme="minorHAnsi"/>
              </w:rPr>
              <w:sym w:font="Wingdings" w:char="F06F"/>
            </w:r>
            <w:r>
              <w:rPr>
                <w:rFonts w:cstheme="minorHAnsi"/>
              </w:rPr>
              <w:t xml:space="preserve"> Residential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69E7757" w14:textId="1BE39B9D" w:rsidR="00B139A1" w:rsidRPr="00AF6CD7" w:rsidRDefault="00AD0449" w:rsidP="003032F0">
            <w:pPr>
              <w:spacing w:before="60" w:after="60"/>
              <w:ind w:left="142" w:right="-244"/>
              <w:rPr>
                <w:rFonts w:cstheme="minorHAnsi"/>
              </w:rPr>
            </w:pPr>
            <w:r w:rsidRPr="00AF6CD7">
              <w:rPr>
                <w:rFonts w:cstheme="minorHAnsi"/>
              </w:rPr>
              <w:sym w:font="Wingdings" w:char="F06F"/>
            </w:r>
            <w:r>
              <w:rPr>
                <w:rFonts w:cstheme="minorHAnsi"/>
              </w:rPr>
              <w:t xml:space="preserve"> Informal Kinship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5C769B6A" w14:textId="5E5E324B" w:rsidR="00B139A1" w:rsidRPr="00AF6CD7" w:rsidRDefault="003032F0" w:rsidP="003032F0">
            <w:pPr>
              <w:spacing w:before="60" w:after="60"/>
              <w:ind w:left="142" w:right="-244"/>
              <w:rPr>
                <w:rFonts w:cstheme="minorHAnsi"/>
              </w:rPr>
            </w:pPr>
            <w:r w:rsidRPr="00AF6CD7">
              <w:rPr>
                <w:rFonts w:cstheme="minorHAnsi"/>
              </w:rPr>
              <w:sym w:font="Wingdings" w:char="F06F"/>
            </w:r>
            <w:r>
              <w:rPr>
                <w:rFonts w:cstheme="minorHAnsi"/>
              </w:rPr>
              <w:t xml:space="preserve"> In Out of Home Care</w:t>
            </w:r>
          </w:p>
        </w:tc>
      </w:tr>
      <w:tr w:rsidR="00AA7269" w:rsidRPr="004F0385" w14:paraId="1A047810" w14:textId="77777777" w:rsidTr="00B05342">
        <w:tc>
          <w:tcPr>
            <w:tcW w:w="11483" w:type="dxa"/>
            <w:gridSpan w:val="7"/>
            <w:tcBorders>
              <w:top w:val="single" w:sz="4" w:space="0" w:color="FFFFFF" w:themeColor="background1"/>
              <w:left w:val="single" w:sz="4" w:space="0" w:color="9C9E9F"/>
              <w:bottom w:val="single" w:sz="4" w:space="0" w:color="FFFFFF" w:themeColor="background1"/>
              <w:right w:val="single" w:sz="4" w:space="0" w:color="9C9E9F"/>
            </w:tcBorders>
          </w:tcPr>
          <w:p w14:paraId="7264A46A" w14:textId="77777777" w:rsidR="00AA7269" w:rsidRPr="004F0385" w:rsidRDefault="00AA7269" w:rsidP="007F470F">
            <w:pPr>
              <w:spacing w:before="120" w:after="60"/>
              <w:ind w:left="142" w:right="-244"/>
              <w:jc w:val="center"/>
              <w:rPr>
                <w:rFonts w:cstheme="minorHAnsi"/>
                <w:i/>
                <w:noProof/>
                <w:sz w:val="18"/>
                <w:szCs w:val="18"/>
              </w:rPr>
            </w:pPr>
            <w:r w:rsidRPr="00997C37">
              <w:rPr>
                <w:rFonts w:cstheme="minorHAnsi"/>
                <w:i/>
                <w:noProof/>
                <w:sz w:val="18"/>
                <w:szCs w:val="18"/>
              </w:rPr>
              <w:t>Out of home care is the term used to describe the placement of children away from their parents, due to concern they they are at risk of significant harm.</w:t>
            </w:r>
          </w:p>
        </w:tc>
      </w:tr>
      <w:tr w:rsidR="007739D6" w:rsidRPr="00AF6CD7" w14:paraId="63654A12" w14:textId="77777777" w:rsidTr="00D3371E">
        <w:tc>
          <w:tcPr>
            <w:tcW w:w="9073" w:type="dxa"/>
            <w:gridSpan w:val="4"/>
            <w:tcBorders>
              <w:top w:val="single" w:sz="4" w:space="0" w:color="9C9E9F"/>
              <w:bottom w:val="single" w:sz="4" w:space="0" w:color="BFBFBF" w:themeColor="background2" w:themeShade="BF"/>
            </w:tcBorders>
          </w:tcPr>
          <w:p w14:paraId="4689818A" w14:textId="77777777" w:rsidR="007739D6" w:rsidRPr="00AF6CD7" w:rsidRDefault="007739D6" w:rsidP="00C23D39">
            <w:pPr>
              <w:spacing w:before="120" w:after="60"/>
              <w:ind w:left="142" w:right="-244"/>
              <w:rPr>
                <w:rFonts w:cstheme="minorHAnsi"/>
                <w:b/>
                <w:noProof/>
              </w:rPr>
            </w:pPr>
            <w:r w:rsidRPr="00AF6CD7">
              <w:rPr>
                <w:rFonts w:cstheme="minorHAnsi"/>
                <w:b/>
                <w:noProof/>
              </w:rPr>
              <w:t>Are there any court orders, parenting orders or parenting plans in place?</w:t>
            </w:r>
          </w:p>
          <w:p w14:paraId="74E86D74" w14:textId="243B6F17" w:rsidR="007739D6" w:rsidRPr="00AF6CD7" w:rsidRDefault="007739D6" w:rsidP="00C23D39">
            <w:pPr>
              <w:spacing w:before="60" w:after="120"/>
              <w:ind w:left="142" w:right="-244"/>
              <w:rPr>
                <w:rFonts w:cstheme="minorHAnsi"/>
                <w:noProof/>
              </w:rPr>
            </w:pPr>
            <w:r w:rsidRPr="00BC3C5D">
              <w:rPr>
                <w:rFonts w:cstheme="minorHAnsi"/>
                <w:iCs/>
                <w:noProof/>
              </w:rPr>
              <w:t>If yes, please attach any supporting documentation.</w:t>
            </w:r>
          </w:p>
        </w:tc>
        <w:tc>
          <w:tcPr>
            <w:tcW w:w="1418" w:type="dxa"/>
            <w:gridSpan w:val="2"/>
            <w:tcBorders>
              <w:top w:val="single" w:sz="4" w:space="0" w:color="9C9E9F"/>
              <w:bottom w:val="single" w:sz="4" w:space="0" w:color="BFBFBF" w:themeColor="background2" w:themeShade="BF"/>
            </w:tcBorders>
          </w:tcPr>
          <w:p w14:paraId="13BC0144" w14:textId="7BEB809D"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9C9E9F"/>
              <w:bottom w:val="single" w:sz="4" w:space="0" w:color="BFBFBF" w:themeColor="background2" w:themeShade="BF"/>
            </w:tcBorders>
          </w:tcPr>
          <w:p w14:paraId="2E894693" w14:textId="0CE37FE0"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r w:rsidR="007739D6" w:rsidRPr="00AF6CD7" w14:paraId="5F8AF8C6" w14:textId="77777777" w:rsidTr="00D3371E">
        <w:trPr>
          <w:trHeight w:val="85"/>
        </w:trPr>
        <w:tc>
          <w:tcPr>
            <w:tcW w:w="9073" w:type="dxa"/>
            <w:gridSpan w:val="4"/>
            <w:tcBorders>
              <w:top w:val="single" w:sz="4" w:space="0" w:color="BFBFBF" w:themeColor="background2" w:themeShade="BF"/>
              <w:bottom w:val="single" w:sz="4" w:space="0" w:color="9C9E9F"/>
            </w:tcBorders>
          </w:tcPr>
          <w:p w14:paraId="0EAD73C5" w14:textId="77777777" w:rsidR="007739D6" w:rsidRPr="00AF6CD7" w:rsidRDefault="007739D6" w:rsidP="002536EF">
            <w:pPr>
              <w:spacing w:before="120" w:after="60"/>
              <w:ind w:left="142" w:right="-244"/>
              <w:rPr>
                <w:rFonts w:cstheme="minorHAnsi"/>
                <w:b/>
                <w:noProof/>
              </w:rPr>
            </w:pPr>
            <w:r w:rsidRPr="00AF6CD7">
              <w:rPr>
                <w:rFonts w:cstheme="minorHAnsi"/>
                <w:b/>
                <w:noProof/>
              </w:rPr>
              <w:t xml:space="preserve">Do you have any concerns about your child’s development? </w:t>
            </w:r>
          </w:p>
          <w:p w14:paraId="2F3EF34E" w14:textId="77777777" w:rsidR="007739D6" w:rsidRDefault="007739D6" w:rsidP="004009A8">
            <w:pPr>
              <w:spacing w:before="60" w:after="60"/>
              <w:ind w:left="142" w:right="-244"/>
              <w:rPr>
                <w:rFonts w:cstheme="minorHAnsi"/>
                <w:iCs/>
                <w:noProof/>
              </w:rPr>
            </w:pPr>
            <w:r w:rsidRPr="00BC3C5D">
              <w:rPr>
                <w:rFonts w:cstheme="minorHAnsi"/>
                <w:iCs/>
                <w:noProof/>
              </w:rPr>
              <w:t>If yes, please provide details and attach any supporting documentation</w:t>
            </w:r>
          </w:p>
          <w:p w14:paraId="1D08CDA8" w14:textId="77777777" w:rsidR="007739D6" w:rsidRPr="00CD0C39" w:rsidRDefault="007739D6" w:rsidP="004009A8">
            <w:pPr>
              <w:spacing w:before="60" w:after="60"/>
              <w:ind w:left="142" w:right="-244"/>
              <w:rPr>
                <w:rFonts w:cstheme="minorHAnsi"/>
                <w:iCs/>
                <w:noProof/>
                <w:sz w:val="18"/>
                <w:szCs w:val="18"/>
              </w:rPr>
            </w:pPr>
          </w:p>
          <w:p w14:paraId="75C66318" w14:textId="77777777" w:rsidR="007739D6" w:rsidRPr="00CD0C39" w:rsidRDefault="007739D6" w:rsidP="004009A8">
            <w:pPr>
              <w:spacing w:before="60" w:after="60"/>
              <w:ind w:left="142" w:right="-244"/>
              <w:rPr>
                <w:rFonts w:cstheme="minorHAnsi"/>
                <w:iCs/>
                <w:noProof/>
                <w:sz w:val="18"/>
                <w:szCs w:val="18"/>
              </w:rPr>
            </w:pPr>
          </w:p>
          <w:p w14:paraId="56D49158" w14:textId="77777777" w:rsidR="007739D6" w:rsidRDefault="007739D6" w:rsidP="00CC7815">
            <w:pPr>
              <w:spacing w:before="60" w:after="60"/>
              <w:ind w:right="33"/>
              <w:rPr>
                <w:rFonts w:cstheme="minorHAnsi"/>
                <w:i/>
                <w:noProof/>
                <w:sz w:val="8"/>
                <w:szCs w:val="8"/>
              </w:rPr>
            </w:pPr>
          </w:p>
          <w:p w14:paraId="53BE37C9" w14:textId="33D8C01A" w:rsidR="007739D6" w:rsidRPr="00AF6CD7" w:rsidRDefault="007739D6" w:rsidP="00C23D39">
            <w:pPr>
              <w:spacing w:before="120" w:after="60"/>
              <w:ind w:left="142" w:right="-244"/>
              <w:rPr>
                <w:rFonts w:cstheme="minorHAnsi"/>
                <w:b/>
                <w:noProof/>
              </w:rPr>
            </w:pPr>
            <w:r>
              <w:rPr>
                <w:rFonts w:cstheme="minorHAnsi"/>
                <w:sz w:val="8"/>
                <w:szCs w:val="8"/>
              </w:rPr>
              <w:tab/>
            </w:r>
          </w:p>
        </w:tc>
        <w:tc>
          <w:tcPr>
            <w:tcW w:w="1418" w:type="dxa"/>
            <w:gridSpan w:val="2"/>
            <w:tcBorders>
              <w:top w:val="single" w:sz="4" w:space="0" w:color="BFBFBF" w:themeColor="background2" w:themeShade="BF"/>
              <w:bottom w:val="single" w:sz="4" w:space="0" w:color="9C9E9F"/>
            </w:tcBorders>
          </w:tcPr>
          <w:p w14:paraId="436EECE4" w14:textId="1D4E64D6"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BFBFBF" w:themeColor="background2" w:themeShade="BF"/>
              <w:bottom w:val="single" w:sz="4" w:space="0" w:color="9C9E9F"/>
            </w:tcBorders>
          </w:tcPr>
          <w:p w14:paraId="1182BCA0" w14:textId="637F32D7"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58F41A19" w14:textId="77777777" w:rsidR="002A7F7B" w:rsidRDefault="002A7F7B">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3"/>
      </w:tblGrid>
      <w:tr w:rsidR="002A7F7B" w:rsidRPr="00AF6CD7" w14:paraId="5EEBD0DB" w14:textId="77777777" w:rsidTr="00B67DEF">
        <w:tc>
          <w:tcPr>
            <w:tcW w:w="11483" w:type="dxa"/>
            <w:tcBorders>
              <w:top w:val="single" w:sz="4" w:space="0" w:color="9C9E9F"/>
              <w:left w:val="single" w:sz="4" w:space="0" w:color="9C9E9F"/>
              <w:bottom w:val="single" w:sz="4" w:space="0" w:color="9C9E9F"/>
            </w:tcBorders>
            <w:shd w:val="clear" w:color="auto" w:fill="1C3152" w:themeFill="text2" w:themeFillShade="BF"/>
          </w:tcPr>
          <w:p w14:paraId="1651E5DB" w14:textId="5B203CEF" w:rsidR="002A7F7B" w:rsidRPr="00AF6CD7" w:rsidRDefault="002A7F7B" w:rsidP="008E7EE3">
            <w:pPr>
              <w:spacing w:before="60" w:after="120"/>
              <w:ind w:left="142" w:right="-244"/>
              <w:rPr>
                <w:rFonts w:cstheme="minorHAnsi"/>
              </w:rPr>
            </w:pPr>
            <w:r w:rsidRPr="00AF6CD7">
              <w:rPr>
                <w:rFonts w:cstheme="minorHAnsi"/>
                <w:b/>
                <w:color w:val="FFFFFF" w:themeColor="background1"/>
              </w:rPr>
              <w:lastRenderedPageBreak/>
              <w:t>202</w:t>
            </w:r>
            <w:r w:rsidR="005A5249">
              <w:rPr>
                <w:rFonts w:cstheme="minorHAnsi"/>
                <w:b/>
                <w:color w:val="FFFFFF" w:themeColor="background1"/>
              </w:rPr>
              <w:t>6</w:t>
            </w:r>
            <w:r>
              <w:rPr>
                <w:rFonts w:cstheme="minorHAnsi"/>
                <w:b/>
                <w:color w:val="FFFFFF" w:themeColor="background1"/>
              </w:rPr>
              <w:t xml:space="preserve"> FREE KINDERGARTEN</w:t>
            </w:r>
          </w:p>
        </w:tc>
      </w:tr>
      <w:tr w:rsidR="006D586C" w:rsidRPr="00AF6CD7" w14:paraId="73EA33B4" w14:textId="77777777" w:rsidTr="001D3713">
        <w:tc>
          <w:tcPr>
            <w:tcW w:w="11483" w:type="dxa"/>
            <w:tcBorders>
              <w:top w:val="single" w:sz="4" w:space="0" w:color="9C9E9F"/>
              <w:left w:val="single" w:sz="4" w:space="0" w:color="9C9E9F"/>
              <w:bottom w:val="nil"/>
            </w:tcBorders>
          </w:tcPr>
          <w:p w14:paraId="6225410B" w14:textId="77777777" w:rsidR="006D586C" w:rsidRPr="000F5BAE" w:rsidRDefault="006D586C" w:rsidP="001C3631">
            <w:pPr>
              <w:pStyle w:val="LetterText"/>
              <w:spacing w:before="60"/>
              <w:ind w:left="142" w:right="244"/>
              <w:jc w:val="both"/>
              <w:rPr>
                <w:rFonts w:asciiTheme="minorHAnsi" w:hAnsiTheme="minorHAnsi" w:cstheme="minorHAnsi"/>
                <w:b/>
                <w:bCs/>
              </w:rPr>
            </w:pPr>
            <w:r w:rsidRPr="000F5BAE">
              <w:rPr>
                <w:rFonts w:asciiTheme="minorHAnsi" w:hAnsiTheme="minorHAnsi" w:cstheme="minorHAnsi"/>
                <w:b/>
                <w:bCs/>
              </w:rPr>
              <w:t>From 2023, the Victorian Government is making kindergarten programs free for three and four-year-old children. Free Kinder is a critical component of the Victorian Government’s Best Start, Best Life reform.</w:t>
            </w:r>
          </w:p>
          <w:p w14:paraId="4A3D3D04" w14:textId="77777777" w:rsidR="006D586C" w:rsidRPr="000F5BAE" w:rsidRDefault="006D586C" w:rsidP="001C3631">
            <w:pPr>
              <w:pStyle w:val="LetterText"/>
              <w:ind w:left="142" w:right="244"/>
              <w:jc w:val="both"/>
              <w:rPr>
                <w:rFonts w:asciiTheme="minorHAnsi" w:hAnsiTheme="minorHAnsi" w:cstheme="minorHAnsi"/>
                <w:b/>
                <w:bCs/>
              </w:rPr>
            </w:pPr>
          </w:p>
          <w:p w14:paraId="2A5AA7E8" w14:textId="77777777" w:rsidR="006D586C" w:rsidRPr="000F5BAE" w:rsidRDefault="006D586C" w:rsidP="001C3631">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14:paraId="72E846DF" w14:textId="77777777" w:rsidR="006D586C" w:rsidRPr="000F5BAE" w:rsidRDefault="006D586C" w:rsidP="001C3631">
            <w:pPr>
              <w:pStyle w:val="LetterText"/>
              <w:ind w:left="142" w:right="244"/>
              <w:jc w:val="both"/>
              <w:rPr>
                <w:rFonts w:asciiTheme="minorHAnsi" w:hAnsiTheme="minorHAnsi" w:cstheme="minorHAnsi"/>
              </w:rPr>
            </w:pPr>
          </w:p>
          <w:p w14:paraId="53F3BFD0"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your child can access a 15-hour kindergarten program (or shorter Three-Year-Old Kindergarten program where less than 15 hours are offered) for free. </w:t>
            </w:r>
          </w:p>
          <w:p w14:paraId="4912707E" w14:textId="77777777" w:rsidR="006D586C" w:rsidRPr="000F5BAE" w:rsidRDefault="006D586C" w:rsidP="001C3631">
            <w:pPr>
              <w:pStyle w:val="LetterText"/>
              <w:ind w:left="142" w:right="244"/>
              <w:jc w:val="both"/>
              <w:rPr>
                <w:rFonts w:asciiTheme="minorHAnsi" w:hAnsiTheme="minorHAnsi" w:cstheme="minorHAnsi"/>
              </w:rPr>
            </w:pPr>
          </w:p>
          <w:p w14:paraId="63727B1F"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Your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14:paraId="39EA3CF0" w14:textId="77777777" w:rsidR="006D586C" w:rsidRPr="000F5BAE" w:rsidRDefault="006D586C" w:rsidP="001C3631">
            <w:pPr>
              <w:pStyle w:val="LetterText"/>
              <w:ind w:left="142" w:right="244"/>
              <w:jc w:val="both"/>
              <w:rPr>
                <w:rFonts w:asciiTheme="minorHAnsi" w:hAnsiTheme="minorHAnsi" w:cstheme="minorHAnsi"/>
              </w:rPr>
            </w:pPr>
          </w:p>
          <w:p w14:paraId="4DDEB59D" w14:textId="30387A42" w:rsidR="006D586C" w:rsidRPr="00AF6CD7" w:rsidRDefault="006D586C" w:rsidP="001C3631">
            <w:pPr>
              <w:spacing w:before="60" w:after="120"/>
              <w:ind w:left="142" w:right="244"/>
              <w:rPr>
                <w:rFonts w:cstheme="minorHAnsi"/>
              </w:rPr>
            </w:pPr>
            <w:bookmarkStart w:id="1" w:name="_Hlk109907561"/>
            <w:r w:rsidRPr="000F5BAE">
              <w:rPr>
                <w:rFonts w:cstheme="minorHAnsi"/>
              </w:rPr>
              <w:t xml:space="preserve">In 2026, if your child is enrolled to attend our Three-Year-Old Kindergarten or Four-Year-Old Kindergarten program, we can only claim kindergarten funding including Free Kinder payments for your child if this is the </w:t>
            </w:r>
            <w:r w:rsidRPr="000753CA">
              <w:rPr>
                <w:rFonts w:cstheme="minorHAnsi"/>
                <w:b/>
                <w:bCs/>
                <w:u w:val="single"/>
              </w:rPr>
              <w:t>only</w:t>
            </w:r>
            <w:r w:rsidRPr="000753CA">
              <w:rPr>
                <w:rFonts w:cstheme="minorHAnsi"/>
                <w:b/>
                <w:bCs/>
              </w:rPr>
              <w:t xml:space="preserve"> </w:t>
            </w:r>
            <w:r w:rsidRPr="000F5BAE">
              <w:rPr>
                <w:rFonts w:cstheme="minorHAnsi"/>
              </w:rPr>
              <w:t>Victorian Government funded kindergarten program, they are enrolled in.</w:t>
            </w:r>
            <w:bookmarkEnd w:id="1"/>
            <w:r>
              <w:t xml:space="preserve">    </w:t>
            </w:r>
          </w:p>
        </w:tc>
      </w:tr>
      <w:tr w:rsidR="007739D6" w:rsidRPr="00AF6CD7" w14:paraId="444E1D0D"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1C3152" w:themeFill="text2" w:themeFillShade="BF"/>
          </w:tcPr>
          <w:p w14:paraId="0B370D42" w14:textId="77777777" w:rsidR="007739D6" w:rsidRDefault="007739D6" w:rsidP="008E7EE3">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14:paraId="0155669C" w14:textId="5A0457DE" w:rsidR="007739D6" w:rsidRPr="00AF6CD7" w:rsidRDefault="007739D6" w:rsidP="00EF4F70">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r:id="rId23" w:history="1">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decision making</w:t>
            </w:r>
            <w:r>
              <w:rPr>
                <w:rFonts w:cstheme="minorHAnsi"/>
                <w:color w:val="FFFFFF" w:themeColor="background1"/>
              </w:rPr>
              <w:t xml:space="preserve"> or contact Child &amp; Family Support on 1300 370 567.</w:t>
            </w:r>
          </w:p>
        </w:tc>
      </w:tr>
      <w:tr w:rsidR="007739D6" w:rsidRPr="00392125" w14:paraId="181CA204"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FFFFFF" w:themeFill="background1"/>
          </w:tcPr>
          <w:p w14:paraId="22644F21" w14:textId="31DF3463" w:rsidR="007739D6" w:rsidRPr="00DA70C4" w:rsidRDefault="007739D6" w:rsidP="000F5BAE">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14:paraId="7D3C71F0"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14:paraId="12EBF2EF"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14:paraId="00D38049" w14:textId="18CE56B8" w:rsidR="007739D6" w:rsidRPr="00EF7A50" w:rsidRDefault="007739D6" w:rsidP="000F5BAE">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14:paraId="4CED329B" w14:textId="77777777" w:rsidR="007739D6" w:rsidRPr="004F4F8B" w:rsidRDefault="007739D6" w:rsidP="000F5BAE">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14:paraId="0CDB8AC3" w14:textId="77777777" w:rsidR="007E469D" w:rsidRDefault="007E469D" w:rsidP="007E469D">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14:paraId="257CC73C" w14:textId="14CAC4B1" w:rsidR="007739D6" w:rsidRPr="00E57052" w:rsidRDefault="007739D6" w:rsidP="001C363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14:paraId="3EF40B55" w14:textId="77777777" w:rsidR="007739D6" w:rsidRPr="00B57C70" w:rsidRDefault="007739D6" w:rsidP="00D96BCA">
            <w:pPr>
              <w:spacing w:before="120" w:after="120"/>
              <w:ind w:right="-244"/>
              <w:jc w:val="center"/>
              <w:rPr>
                <w:rFonts w:cstheme="minorHAnsi"/>
                <w:b/>
                <w:color w:val="FFFFFF" w:themeColor="background1"/>
                <w:sz w:val="2"/>
                <w:szCs w:val="2"/>
              </w:rPr>
            </w:pPr>
          </w:p>
          <w:p w14:paraId="72AAA8DA" w14:textId="73ABD702" w:rsidR="007739D6" w:rsidRPr="00392125" w:rsidRDefault="007739D6" w:rsidP="009A575B">
            <w:pPr>
              <w:pStyle w:val="LetterText"/>
              <w:spacing w:after="120"/>
              <w:ind w:left="142" w:right="175"/>
              <w:jc w:val="both"/>
            </w:pPr>
          </w:p>
        </w:tc>
      </w:tr>
    </w:tbl>
    <w:p w14:paraId="4420D236" w14:textId="30358EB6" w:rsidR="00EE7712" w:rsidRDefault="00EE7712" w:rsidP="000177C6">
      <w:pPr>
        <w:tabs>
          <w:tab w:val="left" w:pos="2025"/>
        </w:tabs>
      </w:pPr>
    </w:p>
    <w:p w14:paraId="11B0A853" w14:textId="77777777" w:rsidR="00EE7712" w:rsidRDefault="00EE7712">
      <w:r>
        <w:br w:type="page"/>
      </w:r>
    </w:p>
    <w:p w14:paraId="51C76760" w14:textId="0FAEFB9C" w:rsidR="00EC7BCA" w:rsidRPr="00EC7BCA" w:rsidRDefault="00EC7BCA" w:rsidP="00641835">
      <w:pPr>
        <w:pStyle w:val="Heading1"/>
        <w:spacing w:after="240"/>
        <w:jc w:val="center"/>
        <w:rPr>
          <w:color w:val="1C3152" w:themeColor="text2" w:themeShade="BF"/>
          <w:sz w:val="44"/>
          <w:szCs w:val="44"/>
        </w:rPr>
      </w:pPr>
      <w:r w:rsidRPr="00EC7BCA">
        <w:rPr>
          <w:color w:val="1C3152" w:themeColor="text2" w:themeShade="BF"/>
          <w:sz w:val="44"/>
          <w:szCs w:val="44"/>
        </w:rPr>
        <w:lastRenderedPageBreak/>
        <w:t>2026 KINDERGARTEN TIMETABLE</w:t>
      </w:r>
    </w:p>
    <w:p w14:paraId="67FF5DDA" w14:textId="0CE5D6B0" w:rsidR="007B4667" w:rsidRPr="00842567" w:rsidRDefault="007B4667" w:rsidP="008D4642">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r:id="rId26" w:history="1">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14:paraId="4AC0712D" w14:textId="77777777" w:rsidR="007B4667" w:rsidRPr="00842567" w:rsidRDefault="007B4667" w:rsidP="007B4667">
      <w:pPr>
        <w:spacing w:after="0"/>
        <w:rPr>
          <w:szCs w:val="20"/>
        </w:rPr>
      </w:pPr>
    </w:p>
    <w:p w14:paraId="53C2A449" w14:textId="77777777" w:rsidR="007B4667" w:rsidRPr="00842567" w:rsidRDefault="007B4667" w:rsidP="008D4642">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14:paraId="6D2575A9" w14:textId="77777777" w:rsidR="007B4667" w:rsidRPr="00842567" w:rsidRDefault="007B4667" w:rsidP="007B466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14:paraId="511FB8DF" w14:textId="77777777" w:rsidR="007B4667" w:rsidRDefault="007B4667" w:rsidP="007B466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007B4667" w:rsidRPr="003B6681" w14:paraId="504F7848" w14:textId="77777777" w:rsidTr="006E166F">
        <w:tc>
          <w:tcPr>
            <w:tcW w:w="2447" w:type="dxa"/>
            <w:shd w:val="clear" w:color="auto" w:fill="C8D6EC" w:themeFill="accent1" w:themeFillTint="33"/>
            <w:vAlign w:val="center"/>
          </w:tcPr>
          <w:p w14:paraId="4904332E" w14:textId="0D76E725" w:rsidR="007B4667" w:rsidRPr="003B6681" w:rsidRDefault="004B6809" w:rsidP="002679EF">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007B4667" w:rsidRPr="003B6681">
              <w:rPr>
                <w:szCs w:val="20"/>
              </w:rPr>
              <w:t xml:space="preserve"> kindergarten groups</w:t>
            </w:r>
          </w:p>
        </w:tc>
        <w:tc>
          <w:tcPr>
            <w:tcW w:w="6162" w:type="dxa"/>
            <w:vAlign w:val="center"/>
          </w:tcPr>
          <w:p w14:paraId="412C4254" w14:textId="77777777" w:rsidR="007B4667" w:rsidRPr="003B6681" w:rsidRDefault="007B4667" w:rsidP="002679EF">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14:paraId="59F96974" w14:textId="77777777" w:rsidR="007B4667" w:rsidRPr="003B6681" w:rsidRDefault="007B4667" w:rsidP="002679EF">
            <w:pPr>
              <w:spacing w:after="120"/>
              <w:rPr>
                <w:szCs w:val="20"/>
              </w:rPr>
            </w:pPr>
            <w:r>
              <w:rPr>
                <w:szCs w:val="20"/>
              </w:rPr>
              <w:t xml:space="preserve">Indicated by a ‘3’ in the age column and highlighted </w:t>
            </w:r>
            <w:r w:rsidRPr="0002648A">
              <w:rPr>
                <w:szCs w:val="20"/>
              </w:rPr>
              <w:t>blue</w:t>
            </w:r>
          </w:p>
        </w:tc>
      </w:tr>
      <w:tr w:rsidR="007B4667" w:rsidRPr="003B6681" w14:paraId="536D1C5F" w14:textId="77777777" w:rsidTr="00DC1D05">
        <w:tc>
          <w:tcPr>
            <w:tcW w:w="2447" w:type="dxa"/>
            <w:shd w:val="clear" w:color="auto" w:fill="E2EFD9"/>
            <w:vAlign w:val="center"/>
          </w:tcPr>
          <w:p w14:paraId="13C646A3" w14:textId="762659D0" w:rsidR="007B4667" w:rsidRPr="003B6681" w:rsidRDefault="00154A74" w:rsidP="002679EF">
            <w:pPr>
              <w:rPr>
                <w:szCs w:val="20"/>
              </w:rPr>
            </w:pPr>
            <w:r>
              <w:rPr>
                <w:szCs w:val="20"/>
              </w:rPr>
              <w:t>4-</w:t>
            </w:r>
            <w:r w:rsidR="00121409">
              <w:rPr>
                <w:szCs w:val="20"/>
              </w:rPr>
              <w:t>Y</w:t>
            </w:r>
            <w:r>
              <w:rPr>
                <w:szCs w:val="20"/>
              </w:rPr>
              <w:t>ear-</w:t>
            </w:r>
            <w:r w:rsidR="00121409">
              <w:rPr>
                <w:szCs w:val="20"/>
              </w:rPr>
              <w:t>O</w:t>
            </w:r>
            <w:r>
              <w:rPr>
                <w:szCs w:val="20"/>
              </w:rPr>
              <w:t>ld</w:t>
            </w:r>
            <w:r w:rsidR="007B4667" w:rsidRPr="003B6681">
              <w:rPr>
                <w:szCs w:val="20"/>
              </w:rPr>
              <w:t xml:space="preserve"> kindergarten groups</w:t>
            </w:r>
          </w:p>
        </w:tc>
        <w:tc>
          <w:tcPr>
            <w:tcW w:w="6162" w:type="dxa"/>
            <w:vAlign w:val="center"/>
          </w:tcPr>
          <w:p w14:paraId="3890A4F2" w14:textId="77777777" w:rsidR="007B4667" w:rsidRPr="003B6681" w:rsidRDefault="007B4667" w:rsidP="002679EF">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14:paraId="2014A791" w14:textId="77777777" w:rsidR="007B4667" w:rsidRPr="003B6681" w:rsidRDefault="007B4667" w:rsidP="002679EF">
            <w:pPr>
              <w:rPr>
                <w:szCs w:val="20"/>
              </w:rPr>
            </w:pPr>
            <w:r>
              <w:rPr>
                <w:szCs w:val="20"/>
              </w:rPr>
              <w:t>Indicated by a ‘4’ in the age column and highlighted green</w:t>
            </w:r>
          </w:p>
        </w:tc>
      </w:tr>
      <w:tr w:rsidR="007B4667" w:rsidRPr="003B6681" w14:paraId="1EE8B57B" w14:textId="77777777" w:rsidTr="00200560">
        <w:tc>
          <w:tcPr>
            <w:tcW w:w="2447" w:type="dxa"/>
            <w:shd w:val="clear" w:color="auto" w:fill="FFF2CC"/>
            <w:vAlign w:val="center"/>
          </w:tcPr>
          <w:p w14:paraId="1BE65948" w14:textId="77777777" w:rsidR="007B4667" w:rsidRPr="003B6681" w:rsidRDefault="007B4667" w:rsidP="002679EF">
            <w:pPr>
              <w:rPr>
                <w:szCs w:val="20"/>
              </w:rPr>
            </w:pPr>
            <w:r w:rsidRPr="003B6681">
              <w:rPr>
                <w:szCs w:val="20"/>
              </w:rPr>
              <w:t>Mixed-Age kindergarten groups</w:t>
            </w:r>
          </w:p>
        </w:tc>
        <w:tc>
          <w:tcPr>
            <w:tcW w:w="6162" w:type="dxa"/>
            <w:vAlign w:val="center"/>
          </w:tcPr>
          <w:p w14:paraId="6EFBE0CA" w14:textId="77777777" w:rsidR="007B4667" w:rsidRPr="003B6681" w:rsidRDefault="007B4667" w:rsidP="002679EF">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14:paraId="4FEBAA15" w14:textId="77777777" w:rsidR="007B4667" w:rsidRPr="003B6681" w:rsidRDefault="007B4667" w:rsidP="002679EF">
            <w:pPr>
              <w:rPr>
                <w:szCs w:val="20"/>
              </w:rPr>
            </w:pPr>
            <w:r w:rsidRPr="003B6681">
              <w:rPr>
                <w:szCs w:val="20"/>
              </w:rPr>
              <w:t>Indicated by a ‘Mixed’ in the age column and highlighted orange</w:t>
            </w:r>
          </w:p>
        </w:tc>
      </w:tr>
      <w:tr w:rsidR="007B4667" w:rsidRPr="003B6681" w14:paraId="08AAEEA2" w14:textId="77777777" w:rsidTr="002679EF">
        <w:tc>
          <w:tcPr>
            <w:tcW w:w="2447" w:type="dxa"/>
            <w:vAlign w:val="center"/>
          </w:tcPr>
          <w:p w14:paraId="6086FEF5" w14:textId="77777777" w:rsidR="007B4667" w:rsidRPr="003B6681" w:rsidRDefault="007B4667" w:rsidP="002679EF">
            <w:pPr>
              <w:rPr>
                <w:szCs w:val="20"/>
              </w:rPr>
            </w:pPr>
            <w:r w:rsidRPr="003B6681">
              <w:rPr>
                <w:szCs w:val="20"/>
                <w:highlight w:val="yellow"/>
              </w:rPr>
              <w:t>Multi-Room kindergarten groups</w:t>
            </w:r>
          </w:p>
        </w:tc>
        <w:tc>
          <w:tcPr>
            <w:tcW w:w="6162" w:type="dxa"/>
            <w:vAlign w:val="center"/>
          </w:tcPr>
          <w:p w14:paraId="35EFDD96" w14:textId="77777777" w:rsidR="007B4667" w:rsidRPr="003B6681" w:rsidRDefault="007B4667" w:rsidP="002679EF">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14:paraId="4E14A280" w14:textId="77777777" w:rsidR="007B4667" w:rsidRPr="003B6681" w:rsidRDefault="007B4667" w:rsidP="002679EF">
            <w:pPr>
              <w:rPr>
                <w:szCs w:val="20"/>
              </w:rPr>
            </w:pPr>
            <w:r w:rsidRPr="003B6681">
              <w:rPr>
                <w:szCs w:val="20"/>
                <w:highlight w:val="yellow"/>
              </w:rPr>
              <w:t>Indicated by a + after the group name and highlighted yellow</w:t>
            </w:r>
          </w:p>
        </w:tc>
      </w:tr>
    </w:tbl>
    <w:p w14:paraId="20916012" w14:textId="77777777" w:rsidR="007B4667" w:rsidRPr="00D05E6E" w:rsidRDefault="007B4667" w:rsidP="007B466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8"/>
      </w:tblGrid>
      <w:tr w:rsidR="007B4667" w14:paraId="316C4035" w14:textId="77777777" w:rsidTr="003221AD">
        <w:trPr>
          <w:trHeight w:val="553"/>
          <w:jc w:val="center"/>
        </w:trPr>
        <w:tc>
          <w:tcPr>
            <w:tcW w:w="11338" w:type="dxa"/>
            <w:shd w:val="clear" w:color="auto" w:fill="D9D9D9" w:themeFill="background1" w:themeFillShade="D9"/>
            <w:vAlign w:val="center"/>
          </w:tcPr>
          <w:p w14:paraId="041F5441" w14:textId="77777777" w:rsidR="007B4667" w:rsidRDefault="007B4667" w:rsidP="002679EF">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14:paraId="40F0008E" w14:textId="77777777" w:rsidR="007B4667" w:rsidRDefault="007B4667" w:rsidP="002679EF">
            <w:pPr>
              <w:ind w:left="142" w:right="-244"/>
              <w:rPr>
                <w:b/>
                <w:bCs/>
                <w:szCs w:val="20"/>
              </w:rPr>
            </w:pPr>
            <w:r w:rsidRPr="008E047D">
              <w:rPr>
                <w:noProof/>
              </w:rPr>
              <w:drawing>
                <wp:anchor distT="0" distB="0" distL="114300" distR="114300" simplePos="0" relativeHeight="251684864" behindDoc="0" locked="0" layoutInCell="1" allowOverlap="1" wp14:anchorId="32BE7F33" wp14:editId="10E00021">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14:paraId="5252113D" w14:textId="42EE2B91" w:rsidR="007B4667" w:rsidRPr="00FA79A4" w:rsidRDefault="007B4667" w:rsidP="002679EF">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14:paraId="20E7EC13" w14:textId="77777777" w:rsidR="007B4667" w:rsidRPr="00BD442C" w:rsidRDefault="007B4667" w:rsidP="00154A74">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14:paraId="2222E846" w14:textId="5EF18030" w:rsidR="006753F7" w:rsidRDefault="00CD7067" w:rsidP="000177C6">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FCC6" id="Group 452" o:spid="_x0000_s1026"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">
                <v:shape id="Freeform: Shape 812969880"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">
                  <v:imagedata r:id="rId31" o:title=""/>
                </v:shape>
                <w10:wrap type="topAndBottom" anchorx="page" anchory="page"/>
                <w10:anchorlock/>
              </v:group>
            </w:pict>
          </mc:Fallback>
        </mc:AlternateContent>
      </w:r>
    </w:p>
    <w:p w14:paraId="75ECD55E" w14:textId="77777777" w:rsidR="006753F7" w:rsidRDefault="006753F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00BE3FE9" w:rsidRPr="00372970" w14:paraId="1C8C0349" w14:textId="77777777" w:rsidTr="000A64D8">
        <w:trPr>
          <w:trHeight w:val="396"/>
        </w:trPr>
        <w:tc>
          <w:tcPr>
            <w:tcW w:w="2330" w:type="dxa"/>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0D6E31C2"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lastRenderedPageBreak/>
              <w:t>HOPPERS CROSSING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5777A47C"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23EE0E0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7E9DDCD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092F09D1"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6C985065"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2A5118BF"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042F1A2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1E0AF794"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25C89F1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FRIDAY</w:t>
            </w:r>
          </w:p>
        </w:tc>
      </w:tr>
      <w:tr w:rsidR="003D3023" w:rsidRPr="00372970" w14:paraId="64B5A789"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266B766" w14:textId="12D08D7C"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Hoppers Crossing Family Centre</w:t>
            </w:r>
            <w:r w:rsidRPr="000502F9">
              <w:rPr>
                <w:rFonts w:ascii="Calibri" w:eastAsia="Times New Roman" w:hAnsi="Calibri" w:cs="Calibri"/>
                <w:color w:val="000000"/>
                <w:sz w:val="16"/>
                <w:szCs w:val="16"/>
                <w:lang w:eastAsia="en-AU"/>
              </w:rPr>
              <w:br/>
              <w:t>162 Heaths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996A083" w14:textId="16F10C6C"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8C757" w14:textId="2DBAB8F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2410EC" w14:textId="0D04FD3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AA100B" w14:textId="0F5FE268"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B363575" w14:textId="24A2C6A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9ADC3EF" w14:textId="1B35D78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A42A089" w14:textId="40A2279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57325" w14:textId="58DB4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EF484E" w14:textId="3009CFA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3D3023" w:rsidRPr="00372970" w14:paraId="7D377FC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7E90C63"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28CEEBC" w14:textId="1C1CD52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3AF61AF" w14:textId="1332D30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436A0A" w14:textId="1A2246A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747D7F3" w14:textId="7936CC8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A3468B5" w14:textId="3201348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7A1C304" w14:textId="734979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3C3536E" w14:textId="4F4DDA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64A124" w14:textId="78C2147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A86B76C" w14:textId="6443EA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2D961A4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52EC5F2"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6CB318" w14:textId="33A9298F"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B1FAC49" w14:textId="1456948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9213D10" w14:textId="4FD3A6E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B309922" w14:textId="4BC863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26F6CD0" w14:textId="376C7FC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7AE61FE" w14:textId="4DA5F11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F245D6" w14:textId="340971D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6DE030" w14:textId="5B43E1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63E42D0" w14:textId="6CDA1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327BBB23"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27BD5A9"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3C09E7F" w14:textId="3409CFF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F8D2967" w14:textId="757947C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57A4842" w14:textId="2774BC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F32DEC5" w14:textId="2F02F97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9920C1" w14:textId="202A1AA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68A6940" w14:textId="5C646F2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F48DA0" w14:textId="140A0B4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E9F0A4" w14:textId="2AC9AEC4"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9.00 - 4.30</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C1A24A" w14:textId="0CF5B2D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7F4860AA" w14:textId="77777777" w:rsidTr="004136A1">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FC707C7" w14:textId="65D07A41"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Karobran Kindergarten</w:t>
            </w:r>
            <w:r w:rsidRPr="000502F9">
              <w:rPr>
                <w:rFonts w:ascii="Calibri" w:eastAsia="Times New Roman" w:hAnsi="Calibri" w:cs="Calibri"/>
                <w:color w:val="000000"/>
                <w:sz w:val="16"/>
                <w:szCs w:val="16"/>
                <w:lang w:eastAsia="en-AU"/>
              </w:rPr>
              <w:br/>
              <w:t>64 Spring Drive,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18243DF" w14:textId="21F9710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1D728F0A" w14:textId="48B79C7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EE641FB" w14:textId="0B73AB0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27E21BB" w14:textId="59336DA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BE1042F" w14:textId="5CBF65E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26A65A7" w14:textId="664FEA0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6CA84C5" w14:textId="6FBA84F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544FE3" w14:textId="6FFEC0A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7897488" w14:textId="56247839"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20CAC155"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6B1631B"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E33B456" w14:textId="35D3FA3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09A238F" w14:textId="58B777B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452D009" w14:textId="3F072CD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803ADC0" w14:textId="391C50E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2D9FB4" w14:textId="62FB62D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1548718" w14:textId="2DE0967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CF813B" w14:textId="3AF645C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9D8249" w14:textId="50DB6B3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9BF9CB" w14:textId="0CAC626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r>
      <w:tr w:rsidR="004136A1" w:rsidRPr="00372970" w14:paraId="49C97AF4"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679287"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6D04CF" w14:textId="65A7F85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65E42C7" w14:textId="3975B82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934B45D" w14:textId="14CE908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5F85F73" w14:textId="13D5512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72AECB" w14:textId="279B42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EA890DD" w14:textId="6CC34AC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CA5670" w14:textId="3E44882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62CC98" w14:textId="0D20CDF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D4FCF1E" w14:textId="5E2A798F"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3BCA1599" w14:textId="77777777" w:rsidTr="004136A1">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17EC04D"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6A425C3" w14:textId="233510C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4970DF" w14:textId="63BE1A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367BFC58" w14:textId="52F63E9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4D8C93EF" w14:textId="15874311"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5141B1B" w14:textId="74EDA83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F60A823" w14:textId="58B9D68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1F0B94" w14:textId="4146419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640BDD78" w14:textId="415F216B"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63C20FB" w14:textId="6E3A04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10F3FECD" w14:textId="77777777" w:rsidTr="008F29C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52AB754F" w14:textId="09EEEFE6" w:rsidR="008F29C8" w:rsidRPr="00372970" w:rsidRDefault="008F29C8" w:rsidP="008F29C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Quantin Binnah – Woodville Centre</w:t>
            </w:r>
            <w:r w:rsidRPr="000502F9">
              <w:rPr>
                <w:rFonts w:ascii="Calibri" w:eastAsia="Times New Roman" w:hAnsi="Calibri" w:cs="Calibri"/>
                <w:color w:val="000000"/>
                <w:sz w:val="16"/>
                <w:szCs w:val="16"/>
                <w:lang w:eastAsia="en-AU"/>
              </w:rPr>
              <w:br/>
              <w:t>82 Woodville Park Drive, Hoppers Crossing</w:t>
            </w:r>
            <w:r w:rsidRPr="000502F9">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6C032AA" w14:textId="0170913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6646ADD" w14:textId="1C89C61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5648896" w14:textId="2CE2FB12"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6CD8B656" w14:textId="55B042AB"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D7E4E5" w14:textId="541737D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5751583" w14:textId="6C3F4C9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7C700C7" w14:textId="04FE4F23"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875C95B" w14:textId="35AF8F8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9BA73A9" w14:textId="78F0AC8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5F14A95A" w14:textId="77777777" w:rsidTr="008F29C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7B82C13B"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23BEE91" w14:textId="380C459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303C0D83" w14:textId="7042BEF5"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DF3675" w14:textId="07E1E41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038CE24" w14:textId="0A26BFB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0E49184B" w14:textId="0C280B7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2535A73A" w14:textId="2B300D5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165D1578" w14:textId="5ACAD54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C0D5551" w14:textId="0530B1C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768ECB28" w14:textId="381FFCA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p>
        </w:tc>
      </w:tr>
      <w:tr w:rsidR="001F56E9" w:rsidRPr="00372970" w14:paraId="4C34663B"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36B1CA39" w14:textId="3357C631"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The Grange Kindergarten</w:t>
            </w:r>
            <w:r w:rsidRPr="000502F9">
              <w:rPr>
                <w:rFonts w:ascii="Calibri" w:eastAsia="Times New Roman" w:hAnsi="Calibri" w:cs="Calibri"/>
                <w:color w:val="000000"/>
                <w:sz w:val="16"/>
                <w:szCs w:val="16"/>
                <w:lang w:eastAsia="en-AU"/>
              </w:rPr>
              <w:br/>
              <w:t>260 – 280 Hogans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DA7AF18" w14:textId="3DC318C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F50304" w14:textId="64EB3DC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815505" w14:textId="3EA7AA8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A76CDE" w14:textId="1F8AC37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640919">
              <w:rPr>
                <w:rFonts w:ascii="Calibri" w:eastAsia="Times New Roman" w:hAnsi="Calibri" w:cs="Calibri"/>
                <w:color w:val="000000"/>
                <w:sz w:val="16"/>
                <w:szCs w:val="16"/>
                <w:highlight w:val="yellow"/>
                <w:lang w:eastAsia="en-AU"/>
              </w:rPr>
              <w:t>Kangaroo+</w:t>
            </w:r>
          </w:p>
        </w:tc>
        <w:tc>
          <w:tcPr>
            <w:tcW w:w="1131"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34086880" w14:textId="46DCD12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19DC6E6" w14:textId="2B30A8A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CE43B92" w14:textId="6FF27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ACE3DF6" w14:textId="6EB3393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52BCBC1" w14:textId="65C1D12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F6E2A8A"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142CB5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A7F7D48" w14:textId="51234B0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F6013C" w14:textId="32536C7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A189D" w14:textId="390D8B4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AF1341" w14:textId="4EFF6197" w:rsidR="001F56E9" w:rsidRPr="00731539" w:rsidRDefault="0085468B"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C8284BF" w14:textId="2F18850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62B6EF3" w14:textId="6DB5579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B4C38C4" w14:textId="2CE4EFD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62AA4E5" w14:textId="21766C9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D04E266" w14:textId="7C51C7B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16DB1080"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062AE8D"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CF1677" w14:textId="02C7370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79D9266" w14:textId="364645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060B40" w14:textId="045170E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EA78EE" w14:textId="6FA63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32E24C5" w14:textId="2633690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C455907" w14:textId="75D09E3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B755BFA" w14:textId="695E5A8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056582B" w14:textId="503457D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B813500" w14:textId="031A6AC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r>
      <w:tr w:rsidR="001F56E9" w:rsidRPr="00372970" w14:paraId="3AE0C971"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6D14CD9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2145C5" w14:textId="5D23C36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17E7DE4" w14:textId="529C7B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CB0802D" w14:textId="439DF1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20ADA" w14:textId="1C1555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Acacia</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CD71221" w14:textId="701E4F1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1DF5A06" w14:textId="0E56695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8D7072" w14:textId="1A7BA218"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1F9E34" w14:textId="14061FD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105141A" w14:textId="74C84B6C"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r>
      <w:tr w:rsidR="001F56E9" w:rsidRPr="00372970" w14:paraId="694B73E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C9CBD08"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40CBE11" w14:textId="4E90193A"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E443B3" w14:textId="5FD1FFE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062CB5" w14:textId="7B4D84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EDC6D7" w14:textId="4C229E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Teal</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AF1EA96" w14:textId="49382A9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C17D71" w14:textId="299A87B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6491E" w14:textId="62221B6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5FE169" w14:textId="31F35DF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2574700" w14:textId="08AE1E1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1F56E9" w:rsidRPr="00372970" w14:paraId="0140B534"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0EAA923C" w14:textId="495B1573"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Wilmington Kindergarten</w:t>
            </w:r>
            <w:r w:rsidRPr="000502F9">
              <w:rPr>
                <w:rFonts w:ascii="Calibri" w:eastAsia="Times New Roman" w:hAnsi="Calibri" w:cs="Calibri"/>
                <w:b/>
                <w:bCs/>
                <w:color w:val="000000"/>
                <w:sz w:val="16"/>
                <w:szCs w:val="16"/>
                <w:lang w:eastAsia="en-AU"/>
              </w:rPr>
              <w:br/>
            </w:r>
            <w:r w:rsidRPr="000502F9">
              <w:rPr>
                <w:rFonts w:ascii="Calibri" w:eastAsia="Times New Roman" w:hAnsi="Calibri" w:cs="Calibri"/>
                <w:color w:val="000000"/>
                <w:sz w:val="16"/>
                <w:szCs w:val="16"/>
                <w:lang w:eastAsia="en-AU"/>
              </w:rPr>
              <w:t>7 – 13 Wilmington Avenue,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0B8B11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6E4FB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F403B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3EF86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0CBF2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29318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5E1D1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8E469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3786F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1F56E9" w:rsidRPr="00372970" w14:paraId="53254D2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A7443B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95683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F8BCD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71506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92595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1F81BA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64A6CA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036197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C57F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B47F8E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3E51E272"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90E903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BF51C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B19A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937EE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97837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3E638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1873E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241E5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CE83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F5656E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D6954BC"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6668FE2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4EB67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EB96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E9D3D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A71812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F74940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5FA8B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D906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CC943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15F3B0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6851D9C3"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2CE4A988" w14:textId="4652B9D7"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Woodville Park Kindergarten</w:t>
            </w:r>
            <w:r w:rsidRPr="000502F9">
              <w:rPr>
                <w:rFonts w:ascii="Calibri" w:eastAsia="Times New Roman" w:hAnsi="Calibri" w:cs="Calibri"/>
                <w:color w:val="000000"/>
                <w:sz w:val="16"/>
                <w:szCs w:val="16"/>
                <w:lang w:eastAsia="en-AU"/>
              </w:rPr>
              <w:br/>
              <w:t>80 Woodville Park Drive, Hoppers Crossing</w:t>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489C3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B9D298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74F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19DA9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Blossom</w:t>
            </w:r>
          </w:p>
        </w:tc>
        <w:tc>
          <w:tcPr>
            <w:tcW w:w="113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88B0D3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986766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678560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18A49B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13B3AF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B7D1ADB"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271C0B5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9EC12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087CE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07D29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3826C95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4306EA5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580BD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CB8FA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B52AB0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3D78B9C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C1141E2"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697C2989" w14:textId="6EB03782"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Yerambooee Kindergarten</w:t>
            </w:r>
            <w:r w:rsidRPr="000502F9">
              <w:rPr>
                <w:rFonts w:ascii="Calibri" w:eastAsia="Times New Roman" w:hAnsi="Calibri" w:cs="Calibri"/>
                <w:color w:val="000000"/>
                <w:sz w:val="16"/>
                <w:szCs w:val="16"/>
                <w:lang w:eastAsia="en-AU"/>
              </w:rPr>
              <w:br/>
              <w:t>55 Maple Crescent,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524EC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FA4F2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EE3F7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004A2E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Echidna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CEA2B1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E8413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FB889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B4BBC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9401A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8016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19547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CB33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196AFC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CE14B2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0D721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Brolga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DF6CB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65AB2C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8A21C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3F088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3368A6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6FDB6DE"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7709EB62"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9806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D35155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7FFA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CB286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D9AF0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61BFDC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E28BA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014B53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5793B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7BE2B9A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E5D1EB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12C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1C21D6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EFB18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7AFE4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Banksia</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578FED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DD6832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718C2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1BE94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D1FCF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1F56E9" w:rsidRPr="00372970" w14:paraId="15AC1F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3F9AD7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C8067B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17241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CFFC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C9C5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Aqua</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7D733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F23E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478F2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4B7FF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7A0F5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1FC305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073AAA5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A6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038EB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2AD3C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E8449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Olive+</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9BE15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21B9C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E1C17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C7E3D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87BD73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27A3D"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42D7983B"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3F7D75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60E0A0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A2FF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2795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Peach</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CB007E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2C227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3287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82E8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2F5F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91F9CC0" w14:textId="77777777" w:rsidTr="000A64D8">
        <w:trPr>
          <w:trHeight w:val="308"/>
        </w:trPr>
        <w:tc>
          <w:tcPr>
            <w:tcW w:w="2330" w:type="dxa"/>
            <w:tcBorders>
              <w:top w:val="single" w:sz="12" w:space="0" w:color="auto"/>
              <w:left w:val="single" w:sz="12" w:space="0" w:color="auto"/>
              <w:bottom w:val="single" w:sz="12" w:space="0" w:color="auto"/>
              <w:right w:val="single" w:sz="12" w:space="0" w:color="auto"/>
            </w:tcBorders>
            <w:shd w:val="clear" w:color="000000" w:fill="FF66FF"/>
            <w:vAlign w:val="center"/>
            <w:hideMark/>
          </w:tcPr>
          <w:p w14:paraId="22F867E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LITTLE RIVER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EB6D891"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379F0FBD"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6C2B901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5E429DD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3CAD12E6"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56BACF54"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57B0B82F" w14:textId="77777777" w:rsidR="001F56E9" w:rsidRPr="000502F9" w:rsidRDefault="001F56E9" w:rsidP="001F56E9">
            <w:pPr>
              <w:spacing w:after="0" w:line="240" w:lineRule="auto"/>
              <w:jc w:val="center"/>
              <w:rPr>
                <w:rFonts w:ascii="Calibri" w:eastAsia="Times New Roman" w:hAnsi="Calibri" w:cs="Calibri"/>
                <w:b/>
                <w:bCs/>
                <w:color w:val="FFFFFF"/>
                <w:sz w:val="16"/>
                <w:szCs w:val="16"/>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3196C7C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007AFBEE"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F56E9" w:rsidRPr="00372970" w14:paraId="5BF082E1" w14:textId="77777777" w:rsidTr="000A64D8">
        <w:trPr>
          <w:trHeight w:val="948"/>
        </w:trPr>
        <w:tc>
          <w:tcPr>
            <w:tcW w:w="23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CD2993" w14:textId="794E5E39"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Little River Kindergarten</w:t>
            </w:r>
            <w:r w:rsidRPr="000502F9">
              <w:rPr>
                <w:rFonts w:ascii="Calibri" w:eastAsia="Times New Roman" w:hAnsi="Calibri" w:cs="Calibri"/>
                <w:color w:val="000000"/>
                <w:sz w:val="16"/>
                <w:szCs w:val="16"/>
                <w:lang w:eastAsia="en-AU"/>
              </w:rPr>
              <w:br/>
              <w:t>22 River Street, Little River</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0B7BF" w14:textId="77777777"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4D55D338"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094EFB5"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CBCEB8A"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Waratah</w:t>
            </w:r>
          </w:p>
        </w:tc>
        <w:tc>
          <w:tcPr>
            <w:tcW w:w="1131"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16A4DF7B"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4E1E3D10"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9195E4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5D43F22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2AEEE16"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44269279" w14:textId="68591667" w:rsidR="00955611" w:rsidRPr="000A64D8" w:rsidRDefault="00ED3046" w:rsidP="000A64D8">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C709B" id="Group 452" o:spid="_x0000_s1026"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10;jq+boPz0vkOMgBiAM1L11/vuH9WJ/DocgCyqMqhHAADAuanh89b7Sp/9jK+boPwMvVT/e8wCAKeh&#10;um/oRvZ3zAIASaoyqEcAAMC5qeHzd7SBPuizP+PrJvTlMXyLWQDgNFz33avAZ64rYxYASFKVQT0C&#10;AADOTQ2fvvdzNRVoUh5/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&#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">
                <v:shape id="Freeform: Shape 155006504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">
                  <v:imagedata r:id="rId32" o:title=""/>
                </v:shape>
                <w10:wrap type="topAndBottom" anchorx="page" anchory="page"/>
                <w10:anchorlock/>
              </v:group>
            </w:pict>
          </mc:Fallback>
        </mc:AlternateContent>
      </w:r>
      <w:r w:rsidR="000A64D8" w:rsidRPr="000A64D8">
        <w:rPr>
          <w:color w:val="1C3152" w:themeColor="text2" w:themeShade="BF"/>
          <w:sz w:val="44"/>
          <w:szCs w:val="44"/>
        </w:rPr>
        <w:t>2026 KINDERGARTEN TIMETABLE</w:t>
      </w:r>
      <w:r w:rsidR="00955611" w:rsidRPr="000A64D8">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001517B8" w:rsidRPr="00372970" w14:paraId="4CC9054A" w14:textId="77777777" w:rsidTr="00E703EA">
        <w:trPr>
          <w:trHeight w:val="308"/>
        </w:trPr>
        <w:tc>
          <w:tcPr>
            <w:tcW w:w="2325" w:type="dxa"/>
            <w:tcBorders>
              <w:top w:val="single" w:sz="12" w:space="0" w:color="auto"/>
              <w:left w:val="single" w:sz="12" w:space="0" w:color="auto"/>
              <w:bottom w:val="single" w:sz="12" w:space="0" w:color="auto"/>
              <w:right w:val="single" w:sz="12" w:space="0" w:color="auto"/>
            </w:tcBorders>
            <w:shd w:val="clear" w:color="000000" w:fill="A6A6A6"/>
            <w:vAlign w:val="center"/>
            <w:hideMark/>
          </w:tcPr>
          <w:p w14:paraId="105E1F4F"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lastRenderedPageBreak/>
              <w:t>MAMBOURIN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05E3C217"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0D999C2A"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908A66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BE4077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35FF68D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22654584"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2288AC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860EC7B"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95CEBA6"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517B8" w:rsidRPr="00372970" w14:paraId="525CC4A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56DCB462" w14:textId="773F047D" w:rsidR="001517B8" w:rsidRPr="00372970" w:rsidRDefault="001517B8" w:rsidP="00E703EA">
            <w:pPr>
              <w:spacing w:after="0" w:line="240" w:lineRule="auto"/>
              <w:jc w:val="center"/>
              <w:rPr>
                <w:rFonts w:ascii="Calibri" w:eastAsia="Times New Roman" w:hAnsi="Calibri" w:cs="Calibri"/>
                <w:color w:val="000000"/>
                <w:sz w:val="12"/>
                <w:szCs w:val="12"/>
                <w:lang w:eastAsia="en-AU"/>
              </w:rPr>
            </w:pPr>
            <w:r w:rsidRPr="001142DB">
              <w:rPr>
                <w:rFonts w:ascii="Calibri" w:eastAsia="Times New Roman" w:hAnsi="Calibri" w:cs="Calibri"/>
                <w:b/>
                <w:bCs/>
                <w:color w:val="000000"/>
                <w:sz w:val="16"/>
                <w:szCs w:val="16"/>
                <w:lang w:eastAsia="en-AU"/>
              </w:rPr>
              <w:t>Laa Yulta Primary School Kindergarten</w:t>
            </w:r>
            <w:r w:rsidRPr="001142DB">
              <w:rPr>
                <w:rFonts w:ascii="Calibri" w:eastAsia="Times New Roman" w:hAnsi="Calibri" w:cs="Calibri"/>
                <w:color w:val="000000"/>
                <w:sz w:val="16"/>
                <w:szCs w:val="16"/>
                <w:lang w:eastAsia="en-AU"/>
              </w:rPr>
              <w:br/>
              <w:t>20 Lecture Circuit, Mambourin 3024</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C00FE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D3F9B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C40C8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4D0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EBED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30A61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05B13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115040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4E489A8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CAB01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BF0D019"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6C26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01FFAC6" w14:textId="1C288D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E42903" w14:textId="4B2F5D0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D0642F0" w14:textId="6577EDF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highlight w:val="yellow"/>
                <w:lang w:eastAsia="en-AU"/>
              </w:rPr>
              <w:t>Wombat+</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7442DA29" w14:textId="148DB4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3B8432B" w14:textId="780C477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EF58E3C" w14:textId="2E5A45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D5E3D74" w14:textId="24A657F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23688B0C" w14:textId="7F9EC8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40919889" w14:textId="77777777" w:rsidTr="00385A9B">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75B254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EB1DD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88D2C02" w14:textId="31B9857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ADE3500" w14:textId="61AA80B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9A40688" w14:textId="652AC52A" w:rsidR="00385A9B" w:rsidRPr="00C97AE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49B7ED4" w14:textId="5C8C39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C5D4262" w14:textId="740A5B2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0C8B2B9" w14:textId="526AFC0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E7D2644" w14:textId="2F4A90F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3231EE59" w14:textId="17470A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3F4B226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C958F32"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A339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0DAD5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3F8F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F6F964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36E4A2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3C81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838E91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A523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EBBA23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A1E9A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072832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1E7DE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0D1081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3060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E967CA" w14:textId="05C5013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53FA9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6387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360965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B7516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5E06C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A5835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78DDBE5"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839E8C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0A445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1C80C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586062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1A7B9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A76C7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D49F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CFB1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7B809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42118972"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511C8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34B6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52B7C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619F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32CA5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12D4431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1E64D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D0FF26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7D4743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C7C92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r>
      <w:tr w:rsidR="00385A9B" w:rsidRPr="00372970" w14:paraId="6884A563" w14:textId="77777777" w:rsidTr="00E703EA">
        <w:trPr>
          <w:trHeight w:val="461"/>
        </w:trPr>
        <w:tc>
          <w:tcPr>
            <w:tcW w:w="2325" w:type="dxa"/>
            <w:tcBorders>
              <w:top w:val="single" w:sz="12" w:space="0" w:color="auto"/>
              <w:left w:val="single" w:sz="12" w:space="0" w:color="auto"/>
              <w:bottom w:val="single" w:sz="12" w:space="0" w:color="auto"/>
              <w:right w:val="single" w:sz="12" w:space="0" w:color="auto"/>
            </w:tcBorders>
            <w:shd w:val="clear" w:color="000000" w:fill="7030A0"/>
            <w:vAlign w:val="center"/>
            <w:hideMark/>
          </w:tcPr>
          <w:p w14:paraId="35D2B048" w14:textId="77777777" w:rsidR="00385A9B" w:rsidRPr="000502F9" w:rsidRDefault="00385A9B" w:rsidP="00385A9B">
            <w:pPr>
              <w:spacing w:after="0" w:line="240" w:lineRule="auto"/>
              <w:jc w:val="center"/>
              <w:rPr>
                <w:rFonts w:ascii="Calibri" w:eastAsia="Times New Roman" w:hAnsi="Calibri" w:cs="Calibri"/>
                <w:b/>
                <w:bCs/>
                <w:color w:val="FFFFFF"/>
                <w:sz w:val="16"/>
                <w:szCs w:val="16"/>
                <w:lang w:eastAsia="en-AU"/>
              </w:rPr>
            </w:pPr>
            <w:r w:rsidRPr="001142DB">
              <w:rPr>
                <w:rFonts w:ascii="Calibri" w:eastAsia="Times New Roman" w:hAnsi="Calibri" w:cs="Calibri"/>
                <w:b/>
                <w:bCs/>
                <w:color w:val="FFFFFF"/>
                <w:sz w:val="18"/>
                <w:szCs w:val="18"/>
                <w:lang w:eastAsia="en-AU"/>
              </w:rPr>
              <w:t>MANOR LAKES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6EC19A23"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44324B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EE3EE1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933083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75CEB74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165A6A2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5A70CB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14A0C62B"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76DF1DBC"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5DB483A3"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3C9BCFA" w14:textId="6C71551B"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KU Birnbial Kindergarten</w:t>
            </w:r>
            <w:r w:rsidRPr="001142DB">
              <w:rPr>
                <w:rFonts w:ascii="Calibri" w:eastAsia="Times New Roman" w:hAnsi="Calibri" w:cs="Calibri"/>
                <w:color w:val="000000"/>
                <w:sz w:val="16"/>
                <w:szCs w:val="16"/>
                <w:lang w:eastAsia="en-AU"/>
              </w:rPr>
              <w:br/>
              <w:t>84 Holyoake Parade,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639FE2"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1F96B8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9E1BD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9FCB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53608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6AB567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1FEB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19639F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0B3A7C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B51C02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12AEA6A"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6FDB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417BE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B13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5C73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5D73F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DB4C8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7B6D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2F18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EBF48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330BD3B"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5A462BA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10687EE"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299878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6F05C1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E09E4B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Galah</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3C97B2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295417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2FDF9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457B4F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63C5B80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5033A74"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FD8431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93C91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54BB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85C02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2AA0B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Grevillea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0C647DE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63FA0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05B8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08FFB1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6E9FD6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689A96CC"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7E616FB"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0C86C9"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89B7A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ABE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7080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6F4714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A9EDA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F297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4B66F3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5D507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418E6C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D980C3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1885DA"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D3ABB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36ED20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D7B8AB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Red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77856F3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508579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C140D5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850E79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02D1B16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E5FEDC7"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0FED9535"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881CBE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6771E0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2C6C6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C2E0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2539F5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B96853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880A7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B81ED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484313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6D41009"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131E859" w14:textId="52DAE3D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Manor Lakes Kindergarten</w:t>
            </w:r>
            <w:r w:rsidRPr="001142DB">
              <w:rPr>
                <w:rFonts w:ascii="Calibri" w:eastAsia="Times New Roman" w:hAnsi="Calibri" w:cs="Calibri"/>
                <w:color w:val="000000"/>
                <w:sz w:val="16"/>
                <w:szCs w:val="16"/>
                <w:lang w:eastAsia="en-AU"/>
              </w:rPr>
              <w:br/>
              <w:t>86 Manor Lakes Boulevard,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2AB7E51" w14:textId="177E0DD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19B70C" w14:textId="7B18BB8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904E75" w14:textId="383AF1F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41EA529" w14:textId="592E982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56B2FABF" w14:textId="01FE88E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B4A5E1C" w14:textId="6D9CF9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092127" w14:textId="3814FD2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C49ABDB" w14:textId="04CBE7C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152F6D5" w14:textId="62EEFD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6FF30E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0780E2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C2A7D5" w14:textId="6C9AFBA1"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EAD77CA" w14:textId="6CE4133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FD938F3" w14:textId="0122A32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B6AC7CD" w14:textId="426F43B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5A7FD152" w14:textId="6DC22D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8E2C6C" w14:textId="691850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D4B322F" w14:textId="2960C9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D0EDCC" w14:textId="69CAE37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3F71D8" w14:textId="327E14F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1761021"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704DC8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08DC8CA" w14:textId="1038DA5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A5CD6BB" w14:textId="3E4FB9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A6AC9D" w14:textId="3EADBF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38ACFF" w14:textId="3DFBCDA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705181AF" w14:textId="7B2992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1E9089F" w14:textId="6456168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FC5A8E" w14:textId="50E39B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2AEC87" w14:textId="0EFF1EE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0C0D9F4" w14:textId="0D01998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945EDF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95575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79D40C" w14:textId="07DD812B"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2C8B600" w14:textId="3C14D17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FAF3DE" w14:textId="116083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E6A6BA2" w14:textId="1AFDAB0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43AFF37A" w14:textId="796BF07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01C700D" w14:textId="0AF8AA3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E038FAA" w14:textId="3BBD515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9AB7102" w14:textId="7F6B456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11B2421" w14:textId="47DFF64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12FF1F5"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3AC7E13F"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18FBAA" w14:textId="3A599098"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67B7110" w14:textId="1EB6F3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8AD5784" w14:textId="3CD3E80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D034197" w14:textId="0A37884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6214CB">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50F80124" w14:textId="5B90C77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550A043" w14:textId="762B11C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121108C" w14:textId="2D843C0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C84750B" w14:textId="3672ED8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08B0AF3" w14:textId="582CF55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70B51FE3" w14:textId="77777777" w:rsidTr="00E703EA">
        <w:trPr>
          <w:trHeight w:val="494"/>
        </w:trPr>
        <w:tc>
          <w:tcPr>
            <w:tcW w:w="2325" w:type="dxa"/>
            <w:tcBorders>
              <w:top w:val="single" w:sz="12" w:space="0" w:color="auto"/>
              <w:left w:val="single" w:sz="12" w:space="0" w:color="auto"/>
              <w:bottom w:val="single" w:sz="12" w:space="0" w:color="auto"/>
              <w:right w:val="single" w:sz="12" w:space="0" w:color="auto"/>
            </w:tcBorders>
            <w:shd w:val="clear" w:color="000000" w:fill="833C0C"/>
            <w:vAlign w:val="center"/>
            <w:hideMark/>
          </w:tcPr>
          <w:p w14:paraId="17620A2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72BBB2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53B7AA3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480A2B7E"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493351F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0DD799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5B8E09B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7317A15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C95B470"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638161D"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260DD115"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6F9540FF" w14:textId="3264AD9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Alamanda Kindergarten</w:t>
            </w:r>
            <w:r w:rsidRPr="001142DB">
              <w:rPr>
                <w:rFonts w:ascii="Calibri" w:eastAsia="Times New Roman" w:hAnsi="Calibri" w:cs="Calibri"/>
                <w:color w:val="000000"/>
                <w:sz w:val="16"/>
                <w:szCs w:val="16"/>
                <w:lang w:eastAsia="en-AU"/>
              </w:rPr>
              <w:br/>
              <w:t>21 Prudence Parade,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BEB6874"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11300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0E0B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2DDC8C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Lorikeet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6B9EA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B26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2FE26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0CA52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F2914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7890FE9"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B1AE978"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7B8E7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1443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972D193" w14:textId="5BC4705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4DED1B0" w14:textId="4A24B0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1F2C40" w14:textId="244582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F1488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781C2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DC6B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10CEA6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CCA9DDF"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0345B14"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396CFC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BACEF8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6D4A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FD40A3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Cockatoo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4993E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0BB98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A70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17D8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2DB29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765A5AAD"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441746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BEA633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EC044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E6DCB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536ECB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25146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8CBC6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23FD4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DB95CE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B2E9D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2728201"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355974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59894E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95E2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1853A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E4E35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959692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623535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41BCA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EE15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D8A6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25DED1B6"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DF2473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A3D823"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2A77C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1EBC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D9F71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D458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9D51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81487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C51C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F180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3BC8A6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01FF71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5568A7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409D25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D628E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DECA1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062F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5DBDC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9456A8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14BFF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1466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BB263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53166D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E6588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82F4D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9B3B5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42A40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D9C880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C21D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4AAA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67799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3AD99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644A17E7"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3FB5DF3A" w14:textId="5B654470"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Featherbrook Kindergarten</w:t>
            </w:r>
            <w:r w:rsidRPr="001142DB">
              <w:rPr>
                <w:rFonts w:ascii="Calibri" w:eastAsia="Times New Roman" w:hAnsi="Calibri" w:cs="Calibri"/>
                <w:b/>
                <w:bCs/>
                <w:color w:val="000000"/>
                <w:sz w:val="16"/>
                <w:szCs w:val="16"/>
                <w:lang w:eastAsia="en-AU"/>
              </w:rPr>
              <w:br/>
            </w:r>
            <w:r w:rsidRPr="001142DB">
              <w:rPr>
                <w:rFonts w:ascii="Calibri" w:eastAsia="Times New Roman" w:hAnsi="Calibri" w:cs="Calibri"/>
                <w:color w:val="000000"/>
                <w:sz w:val="16"/>
                <w:szCs w:val="16"/>
                <w:lang w:eastAsia="en-AU"/>
              </w:rPr>
              <w:t>33 – 35 Windorah Drive,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F41866B" w14:textId="66785799"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CE8240" w14:textId="7F547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67A0C0" w14:textId="19A33D5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8EB4DF" w14:textId="4E82C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BDC806" w14:textId="494BBF5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6AF4F11" w14:textId="3B5321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79248D" w14:textId="551EF26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7C2C36" w14:textId="4D32B99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EB8D82E" w14:textId="6EE8FF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1AE531F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983E5C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4134D4D" w14:textId="4A82AC2F"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389516D" w14:textId="3207CBF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057CE5" w14:textId="07B161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B951CCE" w14:textId="7DAEB45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7EECD7" w14:textId="721BB43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50E46C" w14:textId="679F7E9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57E7CA" w14:textId="60938B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640115" w14:textId="4ED6A08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E8A4E27" w14:textId="07CBE33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C37318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51587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5EC984E" w14:textId="22655FF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09BDA73" w14:textId="0A83C5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18601F" w14:textId="1290748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02C3FEF" w14:textId="46A73B4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9D6FEC" w14:textId="4AFC75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EDB57C6" w14:textId="6506E56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C312C3" w14:textId="488E9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9B36F6C" w14:textId="04AC34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C65F00" w14:textId="186F1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B6E8CE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C74008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517E1" w14:textId="50E2AB5A"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B1EE99" w14:textId="4D4BC7D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1B57F1" w14:textId="26FEAC7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F09BC1F" w14:textId="0801035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82EFF7" w14:textId="33F45D9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3CB691" w14:textId="35EB150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34985E" w14:textId="117428D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C610C2" w14:textId="7642481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E7DCEAD" w14:textId="427EDF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0A11A2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B1F58E6"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23C22" w14:textId="13CA0545"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E9B041" w14:textId="48A4512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B8787" w14:textId="089CD3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12B1EAF" w14:textId="431562C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44F4D8" w14:textId="71C005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71D112" w14:textId="1612D27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6E67C4" w14:textId="3E4F7BE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8FCE4D" w14:textId="0BD501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EA42CD" w14:textId="0EC8337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053B451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19C24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E2074FF" w14:textId="549945BE"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E3525C9" w14:textId="2D5108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7F79757" w14:textId="3BB6672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75C03E" w14:textId="3DC7E85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5CE9FB" w14:textId="7495553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892BC3" w14:textId="627268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6088B2" w14:textId="57AB5CB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668D8A1" w14:textId="4EE05E3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F4B424B" w14:textId="200A28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F5EE71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4DD630F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D222524" w14:textId="75E1F07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1F797A5" w14:textId="63F76F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8145F1" w14:textId="151D41B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46526D0" w14:textId="1F1952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78EC17F" w14:textId="4B1E5C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1E701" w14:textId="5D7D25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027B7E1" w14:textId="724E7AF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EC5F427" w14:textId="2CF99C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B344599" w14:textId="153130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1E304442" w14:textId="35DFEDF8" w:rsidR="00BE3FE9" w:rsidRDefault="00BE3FE9" w:rsidP="00E703EA">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584A8" id="Group 452" o:spid="_x0000_s1026"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4&#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">
                <v:shape id="Freeform: Shape 78989443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">
                  <v:imagedata r:id="rId32" o:title=""/>
                </v:shape>
                <w10:wrap type="topAndBottom" anchorx="page" anchory="page"/>
                <w10:anchorlock/>
              </v:group>
            </w:pict>
          </mc:Fallback>
        </mc:AlternateContent>
      </w:r>
      <w:r w:rsidR="00E703EA" w:rsidRPr="00700C75">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00D974A9" w:rsidRPr="00372970" w14:paraId="73B10E44" w14:textId="77777777" w:rsidTr="00A86A97">
        <w:trPr>
          <w:trHeight w:val="285"/>
        </w:trPr>
        <w:tc>
          <w:tcPr>
            <w:tcW w:w="2325" w:type="dxa"/>
            <w:tcBorders>
              <w:top w:val="single" w:sz="12" w:space="0" w:color="auto"/>
              <w:left w:val="single" w:sz="12" w:space="0" w:color="auto"/>
              <w:right w:val="single" w:sz="12" w:space="0" w:color="auto"/>
            </w:tcBorders>
            <w:shd w:val="clear" w:color="auto" w:fill="833C0C"/>
            <w:vAlign w:val="center"/>
          </w:tcPr>
          <w:p w14:paraId="4FB5A7A6" w14:textId="77777777" w:rsidR="00D974A9" w:rsidRPr="00B37A80" w:rsidRDefault="00D974A9" w:rsidP="00A86A97">
            <w:pPr>
              <w:spacing w:after="0" w:line="240" w:lineRule="auto"/>
              <w:jc w:val="center"/>
              <w:rPr>
                <w:rFonts w:ascii="Calibri" w:eastAsia="Times New Roman" w:hAnsi="Calibri" w:cs="Calibri"/>
                <w:b/>
                <w:bCs/>
                <w:color w:val="000000"/>
                <w:sz w:val="18"/>
                <w:szCs w:val="18"/>
                <w:lang w:eastAsia="en-AU"/>
              </w:rPr>
            </w:pPr>
            <w:r w:rsidRPr="00B37A80">
              <w:rPr>
                <w:rFonts w:ascii="Calibri" w:eastAsia="Times New Roman" w:hAnsi="Calibri" w:cs="Calibri"/>
                <w:b/>
                <w:bCs/>
                <w:color w:val="FFFFFF"/>
                <w:sz w:val="18"/>
                <w:szCs w:val="18"/>
                <w:lang w:eastAsia="en-AU"/>
              </w:rPr>
              <w:lastRenderedPageBreak/>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ED72C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5E59369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1F8F900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6195223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314EE210"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MONDAY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3A43553B"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TUESDAY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442994F8"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6"/>
                <w:szCs w:val="16"/>
                <w:lang w:eastAsia="en-AU"/>
              </w:rPr>
              <w:t>WEDNESDAY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0A44D47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THURSDAY</w:t>
            </w:r>
          </w:p>
        </w:tc>
        <w:tc>
          <w:tcPr>
            <w:tcW w:w="108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0D96F7E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FRIDAY</w:t>
            </w:r>
          </w:p>
        </w:tc>
      </w:tr>
      <w:tr w:rsidR="00BD52CE" w:rsidRPr="00372970" w14:paraId="4B39141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6A7D2D21" w14:textId="18AA7D75"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Jamieson Way Kindergarten</w:t>
            </w:r>
            <w:r w:rsidRPr="001C1BA0">
              <w:rPr>
                <w:rFonts w:ascii="Calibri" w:eastAsia="Times New Roman" w:hAnsi="Calibri" w:cs="Calibri"/>
                <w:color w:val="000000"/>
                <w:sz w:val="16"/>
                <w:szCs w:val="16"/>
                <w:lang w:eastAsia="en-AU"/>
              </w:rPr>
              <w:br/>
              <w:t>59 Jamieson Way,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F393084" w14:textId="40FBAD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0071684" w14:textId="649D4B1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AF78246" w14:textId="18F4B8D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D7360" w14:textId="5D1D8F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A4FE957" w14:textId="518B3A7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6B782AC" w14:textId="059A045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CF90A" w14:textId="31ECEC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8AFEE0" w14:textId="2BD7067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A60B628" w14:textId="21AB7B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541E70A" w14:textId="77777777" w:rsidTr="00BD52CE">
        <w:trPr>
          <w:trHeight w:val="285"/>
        </w:trPr>
        <w:tc>
          <w:tcPr>
            <w:tcW w:w="2325" w:type="dxa"/>
            <w:vMerge/>
            <w:tcBorders>
              <w:left w:val="single" w:sz="12" w:space="0" w:color="auto"/>
              <w:right w:val="single" w:sz="12" w:space="0" w:color="auto"/>
            </w:tcBorders>
            <w:vAlign w:val="center"/>
            <w:hideMark/>
          </w:tcPr>
          <w:p w14:paraId="67C598D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285570F" w14:textId="53E3710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7069A3F4" w14:textId="57750C7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1FC3A8C0" w14:textId="406B032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302D90D0" w14:textId="64658AB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5F1944D7" w14:textId="2686B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6772DEAB" w14:textId="18DE18D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3CD53BE9" w14:textId="1B6A94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5B6821CD" w14:textId="62DAF0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44E58C3D" w14:textId="043D1D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03ED461" w14:textId="77777777" w:rsidTr="00A86A97">
        <w:trPr>
          <w:trHeight w:val="285"/>
        </w:trPr>
        <w:tc>
          <w:tcPr>
            <w:tcW w:w="2325" w:type="dxa"/>
            <w:vMerge/>
            <w:tcBorders>
              <w:left w:val="single" w:sz="12" w:space="0" w:color="auto"/>
              <w:right w:val="single" w:sz="12" w:space="0" w:color="auto"/>
            </w:tcBorders>
            <w:vAlign w:val="center"/>
            <w:hideMark/>
          </w:tcPr>
          <w:p w14:paraId="12D59A2C"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78842A2" w14:textId="7C2789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171009E" w14:textId="2DF01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176FA" w14:textId="4A06873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FAE3CE6" w14:textId="1D5511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63027E" w14:textId="601EFC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38BCB" w14:textId="79F6FA0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CF6B380" w14:textId="2AE8CDA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511DA6" w14:textId="3DA62A6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EB5593" w14:textId="034FBA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7FB9F7F" w14:textId="77777777" w:rsidTr="00A86A97">
        <w:trPr>
          <w:trHeight w:val="285"/>
        </w:trPr>
        <w:tc>
          <w:tcPr>
            <w:tcW w:w="2325" w:type="dxa"/>
            <w:vMerge/>
            <w:tcBorders>
              <w:left w:val="single" w:sz="12" w:space="0" w:color="auto"/>
              <w:right w:val="single" w:sz="12" w:space="0" w:color="auto"/>
            </w:tcBorders>
            <w:vAlign w:val="center"/>
            <w:hideMark/>
          </w:tcPr>
          <w:p w14:paraId="556636E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4EF18" w14:textId="65A5D0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E6547E1" w14:textId="6F188C1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36C9D" w14:textId="0501358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EA8FC3" w14:textId="0C8E960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A05AD" w14:textId="7FB1EBD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D8B5E3" w14:textId="429C77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C678A4" w14:textId="4285328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F07BE" w14:textId="3A423CF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A8C789" w14:textId="42F2189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3ED8E4" w14:textId="77777777" w:rsidTr="00A86A97">
        <w:trPr>
          <w:trHeight w:val="285"/>
        </w:trPr>
        <w:tc>
          <w:tcPr>
            <w:tcW w:w="2325" w:type="dxa"/>
            <w:vMerge/>
            <w:tcBorders>
              <w:left w:val="single" w:sz="12" w:space="0" w:color="auto"/>
              <w:right w:val="single" w:sz="12" w:space="0" w:color="auto"/>
            </w:tcBorders>
            <w:vAlign w:val="center"/>
            <w:hideMark/>
          </w:tcPr>
          <w:p w14:paraId="7B22A4F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1FDC7D" w14:textId="5A86F3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05AA751" w14:textId="2E7F683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D1844E" w14:textId="68D234F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0CD4875" w14:textId="3FD590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E6152BF" w14:textId="23BEE0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B04F19" w14:textId="278790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75E47" w14:textId="354D06D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8AEB9" w14:textId="52B7A3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63BC63" w14:textId="539AC3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BD52CE" w:rsidRPr="00372970" w14:paraId="64721C5A" w14:textId="77777777" w:rsidTr="00A86A97">
        <w:trPr>
          <w:trHeight w:val="285"/>
        </w:trPr>
        <w:tc>
          <w:tcPr>
            <w:tcW w:w="2325" w:type="dxa"/>
            <w:vMerge/>
            <w:tcBorders>
              <w:left w:val="single" w:sz="12" w:space="0" w:color="auto"/>
              <w:right w:val="single" w:sz="12" w:space="0" w:color="auto"/>
            </w:tcBorders>
            <w:vAlign w:val="center"/>
            <w:hideMark/>
          </w:tcPr>
          <w:p w14:paraId="5F135B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B49692" w14:textId="1130FF5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F011823" w14:textId="201927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7B9EE" w14:textId="28C57D2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B749051" w14:textId="485D14E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13763" w14:textId="7938F2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46A123" w14:textId="300E45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A0A331" w14:textId="2FDAE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162B8" w14:textId="55222C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D551778" w14:textId="116E205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9C6FF5F"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08B686A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58AC54" w14:textId="1851364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DD7EF6E" w14:textId="179FBC1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090B6D" w14:textId="15C432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0844D8" w14:textId="0550414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645C9B2" w14:textId="3E1DCE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57601F" w14:textId="5A9094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90F506A" w14:textId="157AC7A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CD378" w14:textId="1C6C79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49957B9" w14:textId="5879D9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0BF1FA6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323F849A" w14:textId="5F9BA7C0" w:rsidR="00385A9B" w:rsidRPr="00372970" w:rsidRDefault="00385A9B" w:rsidP="00385A9B">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Middleton Drive Kindergarten</w:t>
            </w:r>
            <w:r w:rsidRPr="001C1BA0">
              <w:rPr>
                <w:rFonts w:ascii="Calibri" w:eastAsia="Times New Roman" w:hAnsi="Calibri" w:cs="Calibri"/>
                <w:color w:val="000000"/>
                <w:sz w:val="16"/>
                <w:szCs w:val="16"/>
                <w:lang w:eastAsia="en-AU"/>
              </w:rPr>
              <w:br/>
              <w:t>1 Middleton Drive,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9CEDE6A"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375383" w14:textId="737B55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8B9B9D" w14:textId="5783552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DD9366" w14:textId="311BF3B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6A6CA730" w14:textId="6417CE7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556D54B" w14:textId="0109ECB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F419DEC" w14:textId="1F6ECAB9"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354545B" w14:textId="2B7DB8E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534F6EE" w14:textId="3CDD7C0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0109BEF9" w14:textId="77777777" w:rsidTr="00385A9B">
        <w:trPr>
          <w:trHeight w:val="285"/>
        </w:trPr>
        <w:tc>
          <w:tcPr>
            <w:tcW w:w="2325" w:type="dxa"/>
            <w:vMerge/>
            <w:tcBorders>
              <w:left w:val="single" w:sz="12" w:space="0" w:color="auto"/>
              <w:right w:val="single" w:sz="12" w:space="0" w:color="auto"/>
            </w:tcBorders>
            <w:vAlign w:val="center"/>
            <w:hideMark/>
          </w:tcPr>
          <w:p w14:paraId="5D210C13"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D924FE"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6D1A49" w14:textId="79E1031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4963F95" w14:textId="62B80EA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3120189" w14:textId="3B34F9C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64D1A668" w14:textId="5CCAB30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9E9C21E" w14:textId="3ACB71B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7C8DDAD" w14:textId="3E8F6EA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FED1B73" w14:textId="2713A328"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7642F04D" w14:textId="0624B3F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76200D1" w14:textId="77777777" w:rsidTr="00A86A97">
        <w:trPr>
          <w:trHeight w:val="285"/>
        </w:trPr>
        <w:tc>
          <w:tcPr>
            <w:tcW w:w="2325" w:type="dxa"/>
            <w:vMerge/>
            <w:tcBorders>
              <w:left w:val="single" w:sz="12" w:space="0" w:color="auto"/>
              <w:right w:val="single" w:sz="12" w:space="0" w:color="auto"/>
            </w:tcBorders>
            <w:vAlign w:val="center"/>
            <w:hideMark/>
          </w:tcPr>
          <w:p w14:paraId="6DF019D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F1B4C1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54288E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8A3C5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39A13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BEA52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771E02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6B1324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6E390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533731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A715640" w14:textId="77777777" w:rsidTr="00A86A97">
        <w:trPr>
          <w:trHeight w:val="285"/>
        </w:trPr>
        <w:tc>
          <w:tcPr>
            <w:tcW w:w="2325" w:type="dxa"/>
            <w:vMerge/>
            <w:tcBorders>
              <w:left w:val="single" w:sz="12" w:space="0" w:color="auto"/>
              <w:right w:val="single" w:sz="12" w:space="0" w:color="auto"/>
            </w:tcBorders>
            <w:vAlign w:val="center"/>
            <w:hideMark/>
          </w:tcPr>
          <w:p w14:paraId="55C608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B6C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D8572D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92E7B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5D104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EA25C2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5B6064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1ACD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646772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856F13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1D6225D"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906ABB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FF67CD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E2063D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A385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B55A5D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4FC92E8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0A0A9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0461DA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CEB4EE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A3DD9B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532D82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4EF11E4E" w14:textId="717F5E11"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Point Cook Community Learning Centre Kindergarten</w:t>
            </w:r>
            <w:r w:rsidRPr="001C1BA0">
              <w:rPr>
                <w:rFonts w:ascii="Calibri" w:eastAsia="Times New Roman" w:hAnsi="Calibri" w:cs="Calibri"/>
                <w:color w:val="000000"/>
                <w:sz w:val="16"/>
                <w:szCs w:val="16"/>
                <w:lang w:eastAsia="en-AU"/>
              </w:rPr>
              <w:br/>
              <w:t>1 – 21 Cheetham Street,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246BF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F474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DAF5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5EC0934"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Penguin</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B29C1A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BF6A1C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A9D4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13E47C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D5446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50937E2" w14:textId="77777777" w:rsidTr="00A86A97">
        <w:trPr>
          <w:trHeight w:val="285"/>
        </w:trPr>
        <w:tc>
          <w:tcPr>
            <w:tcW w:w="2325" w:type="dxa"/>
            <w:vMerge/>
            <w:tcBorders>
              <w:left w:val="single" w:sz="12" w:space="0" w:color="auto"/>
              <w:right w:val="single" w:sz="12" w:space="0" w:color="auto"/>
            </w:tcBorders>
            <w:vAlign w:val="center"/>
            <w:hideMark/>
          </w:tcPr>
          <w:p w14:paraId="4A9C38D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63EACE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D7B4D3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4D2A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69A741"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D421B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2B30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FFC260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274CAB0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434ABB8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CFCE100" w14:textId="77777777" w:rsidTr="00A86A97">
        <w:trPr>
          <w:trHeight w:val="285"/>
        </w:trPr>
        <w:tc>
          <w:tcPr>
            <w:tcW w:w="2325" w:type="dxa"/>
            <w:vMerge/>
            <w:tcBorders>
              <w:left w:val="single" w:sz="12" w:space="0" w:color="auto"/>
              <w:right w:val="single" w:sz="12" w:space="0" w:color="auto"/>
            </w:tcBorders>
            <w:vAlign w:val="center"/>
            <w:hideMark/>
          </w:tcPr>
          <w:p w14:paraId="6DB1AD0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47837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68A4B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8B22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EAA5030"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66D344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1FFDCF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CC20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4FA7C1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8785F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19F8029E" w14:textId="77777777" w:rsidTr="00A86A97">
        <w:trPr>
          <w:trHeight w:val="285"/>
        </w:trPr>
        <w:tc>
          <w:tcPr>
            <w:tcW w:w="2325" w:type="dxa"/>
            <w:vMerge/>
            <w:tcBorders>
              <w:left w:val="single" w:sz="12" w:space="0" w:color="auto"/>
              <w:right w:val="single" w:sz="12" w:space="0" w:color="auto"/>
            </w:tcBorders>
            <w:vAlign w:val="center"/>
            <w:hideMark/>
          </w:tcPr>
          <w:p w14:paraId="5C50779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08DD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D2E3A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E813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3124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14F61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6CDC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45C894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0C8F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75E2D4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49DC2F7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A891D1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2F11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DB26F7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6B28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EC9CCB"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7867D5">
              <w:rPr>
                <w:rFonts w:ascii="Calibri" w:eastAsia="Times New Roman" w:hAnsi="Calibri" w:cs="Calibri"/>
                <w:sz w:val="16"/>
                <w:szCs w:val="16"/>
                <w:highlight w:val="yellow"/>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7E47ED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28680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8E965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6CF927D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D7A5A0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6974B5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1F166E55" w14:textId="3E48B2E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Saltwater Kindergarten</w:t>
            </w:r>
            <w:r w:rsidRPr="001C1BA0">
              <w:rPr>
                <w:rFonts w:ascii="Calibri" w:eastAsia="Times New Roman" w:hAnsi="Calibri" w:cs="Calibri"/>
                <w:color w:val="000000"/>
                <w:sz w:val="16"/>
                <w:szCs w:val="16"/>
                <w:lang w:eastAsia="en-AU"/>
              </w:rPr>
              <w:br/>
              <w:t>153 Saltwater Promenade,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9374E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5F829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62581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DB1AB7"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79CB19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1553F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E6295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FEB2F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42410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ADE0824" w14:textId="77777777" w:rsidTr="00A86A97">
        <w:trPr>
          <w:trHeight w:val="285"/>
        </w:trPr>
        <w:tc>
          <w:tcPr>
            <w:tcW w:w="2325" w:type="dxa"/>
            <w:vMerge/>
            <w:tcBorders>
              <w:left w:val="single" w:sz="12" w:space="0" w:color="auto"/>
              <w:right w:val="single" w:sz="12" w:space="0" w:color="auto"/>
            </w:tcBorders>
            <w:vAlign w:val="center"/>
            <w:hideMark/>
          </w:tcPr>
          <w:p w14:paraId="55321A5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29CF0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4F916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2D522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5864FCA"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CAFC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7A5BE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A248A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6EAEB4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51816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7176217C" w14:textId="77777777" w:rsidTr="00A86A97">
        <w:trPr>
          <w:trHeight w:val="285"/>
        </w:trPr>
        <w:tc>
          <w:tcPr>
            <w:tcW w:w="2325" w:type="dxa"/>
            <w:vMerge/>
            <w:tcBorders>
              <w:left w:val="single" w:sz="12" w:space="0" w:color="auto"/>
              <w:right w:val="single" w:sz="12" w:space="0" w:color="auto"/>
            </w:tcBorders>
            <w:vAlign w:val="center"/>
            <w:hideMark/>
          </w:tcPr>
          <w:p w14:paraId="02EAF7A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2B08A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F7996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C3FD3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D6E408"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1CF6D5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47523F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CF0A1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67C19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1F3CFC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D9AB22" w14:textId="77777777" w:rsidTr="00A86A97">
        <w:trPr>
          <w:trHeight w:val="285"/>
        </w:trPr>
        <w:tc>
          <w:tcPr>
            <w:tcW w:w="2325" w:type="dxa"/>
            <w:vMerge/>
            <w:tcBorders>
              <w:left w:val="single" w:sz="12" w:space="0" w:color="auto"/>
              <w:right w:val="single" w:sz="12" w:space="0" w:color="auto"/>
            </w:tcBorders>
            <w:vAlign w:val="center"/>
            <w:hideMark/>
          </w:tcPr>
          <w:p w14:paraId="5BEF945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1AEF6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15E15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C466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A6537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2DD83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6F797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8496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094A4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11881D5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9994F47" w14:textId="77777777" w:rsidTr="00A86A97">
        <w:trPr>
          <w:trHeight w:val="293"/>
        </w:trPr>
        <w:tc>
          <w:tcPr>
            <w:tcW w:w="2325" w:type="dxa"/>
            <w:vMerge/>
            <w:tcBorders>
              <w:left w:val="single" w:sz="12" w:space="0" w:color="auto"/>
              <w:bottom w:val="single" w:sz="8" w:space="0" w:color="000000"/>
              <w:right w:val="single" w:sz="12" w:space="0" w:color="auto"/>
            </w:tcBorders>
            <w:vAlign w:val="center"/>
            <w:hideMark/>
          </w:tcPr>
          <w:p w14:paraId="1286F0C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CEAE7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081EB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E31C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17C7ED"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05DB0E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55783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94F39B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F663DC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505CF7C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F01F944" w14:textId="77777777" w:rsidTr="00A86A97">
        <w:trPr>
          <w:trHeight w:val="344"/>
        </w:trPr>
        <w:tc>
          <w:tcPr>
            <w:tcW w:w="2325" w:type="dxa"/>
            <w:tcBorders>
              <w:top w:val="nil"/>
              <w:left w:val="single" w:sz="12" w:space="0" w:color="auto"/>
              <w:bottom w:val="single" w:sz="8" w:space="0" w:color="auto"/>
              <w:right w:val="single" w:sz="12" w:space="0" w:color="auto"/>
            </w:tcBorders>
            <w:shd w:val="clear" w:color="000000" w:fill="0070C0"/>
            <w:vAlign w:val="center"/>
            <w:hideMark/>
          </w:tcPr>
          <w:p w14:paraId="2983180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TARNEIT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53EB2F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7163A9EE"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177AFC4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2C3FE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09D39A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ABA3567"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549F99EB" w14:textId="77777777" w:rsidR="00BD52CE" w:rsidRPr="001C1BA0" w:rsidRDefault="00BD52CE" w:rsidP="00BD52CE">
            <w:pPr>
              <w:spacing w:after="0" w:line="240" w:lineRule="auto"/>
              <w:jc w:val="center"/>
              <w:rPr>
                <w:rFonts w:ascii="Calibri" w:eastAsia="Times New Roman" w:hAnsi="Calibri" w:cs="Calibri"/>
                <w:b/>
                <w:bCs/>
                <w:color w:val="FFFFFF"/>
                <w:sz w:val="16"/>
                <w:szCs w:val="16"/>
                <w:lang w:eastAsia="en-AU"/>
              </w:rPr>
            </w:pPr>
            <w:r w:rsidRPr="001C1BA0">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9E09C9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8E547D9"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FRIDAY</w:t>
            </w:r>
          </w:p>
        </w:tc>
      </w:tr>
      <w:tr w:rsidR="00BD52CE" w:rsidRPr="00372970" w14:paraId="5CF8A1DD" w14:textId="77777777" w:rsidTr="00A86A97">
        <w:trPr>
          <w:trHeight w:val="285"/>
        </w:trPr>
        <w:tc>
          <w:tcPr>
            <w:tcW w:w="2325" w:type="dxa"/>
            <w:vMerge w:val="restart"/>
            <w:tcBorders>
              <w:top w:val="nil"/>
              <w:left w:val="single" w:sz="12" w:space="0" w:color="auto"/>
              <w:right w:val="single" w:sz="12" w:space="0" w:color="auto"/>
            </w:tcBorders>
            <w:vAlign w:val="center"/>
            <w:hideMark/>
          </w:tcPr>
          <w:p w14:paraId="69C490B3" w14:textId="7777777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Barayip Primary School Kindergarten</w:t>
            </w:r>
            <w:r w:rsidRPr="001C1BA0">
              <w:rPr>
                <w:rFonts w:ascii="Calibri" w:eastAsia="Times New Roman" w:hAnsi="Calibri" w:cs="Calibri"/>
                <w:color w:val="000000"/>
                <w:sz w:val="16"/>
                <w:szCs w:val="16"/>
                <w:lang w:eastAsia="en-AU"/>
              </w:rPr>
              <w:br/>
              <w:t>1 Caladenia Avenue,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F00B8E" w14:textId="1B4FB6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F808F8" w14:textId="3E0C11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D0FC1" w14:textId="245C7B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5D203C1" w14:textId="3C50EAA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Koala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4E6D622" w14:textId="5E6B07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8.30 - 1.30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B1C58C" w14:textId="4AF91F8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F4549D" w14:textId="7A263C3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5EF330" w14:textId="27E0E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A43E58" w14:textId="13F47EE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r>
      <w:tr w:rsidR="00BD52CE" w:rsidRPr="00372970" w14:paraId="0F4B5B07" w14:textId="77777777" w:rsidTr="00A86A97">
        <w:trPr>
          <w:trHeight w:val="285"/>
        </w:trPr>
        <w:tc>
          <w:tcPr>
            <w:tcW w:w="2325" w:type="dxa"/>
            <w:vMerge/>
            <w:tcBorders>
              <w:left w:val="single" w:sz="12" w:space="0" w:color="auto"/>
              <w:right w:val="single" w:sz="12" w:space="0" w:color="auto"/>
            </w:tcBorders>
            <w:vAlign w:val="center"/>
            <w:hideMark/>
          </w:tcPr>
          <w:p w14:paraId="49668AB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DE3F90C" w14:textId="2E8BD82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D64383" w14:textId="30F74AC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E8BFB3" w14:textId="13AD03E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F0EF7F6" w14:textId="435954E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4B9294" w14:textId="551BA8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A42F521" w14:textId="66731DD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C2EA20" w14:textId="694CCA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9CA01F" w14:textId="1208B3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79E94" w14:textId="72E1A2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1E5EECE2" w14:textId="77777777" w:rsidTr="00A86A97">
        <w:trPr>
          <w:trHeight w:val="285"/>
        </w:trPr>
        <w:tc>
          <w:tcPr>
            <w:tcW w:w="2325" w:type="dxa"/>
            <w:vMerge/>
            <w:tcBorders>
              <w:left w:val="single" w:sz="12" w:space="0" w:color="auto"/>
              <w:right w:val="single" w:sz="12" w:space="0" w:color="auto"/>
            </w:tcBorders>
            <w:vAlign w:val="center"/>
            <w:hideMark/>
          </w:tcPr>
          <w:p w14:paraId="58EFC50D"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6775B1" w14:textId="62688E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1AC557" w14:textId="75CC25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1183BC" w14:textId="7EE845C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1F77C52" w14:textId="657E60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691208" w14:textId="3969FA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E5983F" w14:textId="4AF97DD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0E6C78" w14:textId="2BA4F15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6431A7" w14:textId="25F5E7F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8D1A975" w14:textId="06D905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8510F05"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AB26BD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9E04430" w14:textId="16CBAAC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BA4D5E7" w14:textId="08E3DFA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AEF168" w14:textId="44220CE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B70119A" w14:textId="0496A0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600D39" w14:textId="74103BA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E81A1A" w14:textId="40BF20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3E1B7B" w14:textId="385199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B114D4" w14:textId="656B265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478C602" w14:textId="0201BC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5C3EFD1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08BA19EC" w14:textId="06042429"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Bembit Bag-rook Kindergarten</w:t>
            </w:r>
            <w:r w:rsidRPr="001C1BA0">
              <w:rPr>
                <w:rFonts w:ascii="Calibri" w:eastAsia="Times New Roman" w:hAnsi="Calibri" w:cs="Calibri"/>
                <w:color w:val="000000"/>
                <w:sz w:val="16"/>
                <w:szCs w:val="16"/>
                <w:lang w:eastAsia="en-AU"/>
              </w:rPr>
              <w:br/>
              <w:t>61 Polly Parade,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68123CF" w14:textId="119202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347BB6E" w14:textId="7DC2989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EE2EC5" w14:textId="3B0341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985242B" w14:textId="5C3B732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3C9660D" w14:textId="5AEAD6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5CF829" w14:textId="23684A4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A904E6" w14:textId="1080AD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2DDABF" w14:textId="694566E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2DC082" w14:textId="2C0D31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1115215" w14:textId="77777777" w:rsidTr="00A86A97">
        <w:trPr>
          <w:trHeight w:val="285"/>
        </w:trPr>
        <w:tc>
          <w:tcPr>
            <w:tcW w:w="2325" w:type="dxa"/>
            <w:vMerge/>
            <w:tcBorders>
              <w:left w:val="single" w:sz="12" w:space="0" w:color="auto"/>
              <w:right w:val="single" w:sz="12" w:space="0" w:color="auto"/>
            </w:tcBorders>
            <w:vAlign w:val="center"/>
            <w:hideMark/>
          </w:tcPr>
          <w:p w14:paraId="7780283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944736" w14:textId="549FCC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7CAC1E" w14:textId="36DF611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AE4025E" w14:textId="323271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83BB993" w14:textId="43FF679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4B05AF" w14:textId="7F6783A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25D6C6" w14:textId="4E0783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AD5FB7" w14:textId="56C055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3DDE00" w14:textId="4DF2608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77A7CC5" w14:textId="0E3F26C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71835E2" w14:textId="77777777" w:rsidTr="00A86A97">
        <w:trPr>
          <w:trHeight w:val="285"/>
        </w:trPr>
        <w:tc>
          <w:tcPr>
            <w:tcW w:w="2325" w:type="dxa"/>
            <w:vMerge/>
            <w:tcBorders>
              <w:left w:val="single" w:sz="12" w:space="0" w:color="auto"/>
              <w:right w:val="single" w:sz="12" w:space="0" w:color="auto"/>
            </w:tcBorders>
            <w:vAlign w:val="center"/>
            <w:hideMark/>
          </w:tcPr>
          <w:p w14:paraId="1086B22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6DDA7D" w14:textId="76C8E70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63BB9A" w14:textId="5E048D0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420B809" w14:textId="6278C76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640EC21" w14:textId="4A24259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AF6852" w14:textId="4D68931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41E813" w14:textId="670EE33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70C743" w14:textId="47A3A27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99558B" w14:textId="726DE4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C73873E" w14:textId="2F38523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70DD90C" w14:textId="77777777" w:rsidTr="00A86A97">
        <w:trPr>
          <w:trHeight w:val="285"/>
        </w:trPr>
        <w:tc>
          <w:tcPr>
            <w:tcW w:w="2325" w:type="dxa"/>
            <w:vMerge/>
            <w:tcBorders>
              <w:left w:val="single" w:sz="12" w:space="0" w:color="auto"/>
              <w:right w:val="single" w:sz="12" w:space="0" w:color="auto"/>
            </w:tcBorders>
            <w:vAlign w:val="center"/>
            <w:hideMark/>
          </w:tcPr>
          <w:p w14:paraId="36D7E93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41A6262" w14:textId="5D1B10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33D120E" w14:textId="20459D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EA95B9" w14:textId="21D0339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A7ED6F7" w14:textId="0CB87F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0985C4" w14:textId="1CEAA0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5D8758" w14:textId="3F25386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E1E1E52" w14:textId="7707803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7E2A98" w14:textId="3C6AF8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734FE55" w14:textId="07F331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2E5619A" w14:textId="77777777" w:rsidTr="00A86A97">
        <w:trPr>
          <w:trHeight w:val="285"/>
        </w:trPr>
        <w:tc>
          <w:tcPr>
            <w:tcW w:w="2325" w:type="dxa"/>
            <w:vMerge/>
            <w:tcBorders>
              <w:left w:val="single" w:sz="12" w:space="0" w:color="auto"/>
              <w:right w:val="single" w:sz="12" w:space="0" w:color="auto"/>
            </w:tcBorders>
            <w:vAlign w:val="center"/>
            <w:hideMark/>
          </w:tcPr>
          <w:p w14:paraId="594C76D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86CB3" w14:textId="33B5A38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EEF142" w14:textId="328307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AA4FD7" w14:textId="144EE44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4C59CF0" w14:textId="12BE1AF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224EA4" w14:textId="6A5A23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B2FF744" w14:textId="2765C99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2DD821" w14:textId="5759DE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BC91719" w14:textId="2CBEFB0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C87DAE6" w14:textId="7454F8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B13FE03" w14:textId="77777777" w:rsidTr="00A86A97">
        <w:trPr>
          <w:trHeight w:val="285"/>
        </w:trPr>
        <w:tc>
          <w:tcPr>
            <w:tcW w:w="2325" w:type="dxa"/>
            <w:vMerge/>
            <w:tcBorders>
              <w:left w:val="single" w:sz="12" w:space="0" w:color="auto"/>
              <w:right w:val="single" w:sz="12" w:space="0" w:color="auto"/>
            </w:tcBorders>
            <w:vAlign w:val="center"/>
            <w:hideMark/>
          </w:tcPr>
          <w:p w14:paraId="44DE25B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958BB7D" w14:textId="676981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C1D691F" w14:textId="2495F3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56CBBE" w14:textId="309242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FD2E6B5" w14:textId="6A601A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8E96773" w14:textId="05E2A8C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327B60" w14:textId="03D1A5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B3C820" w14:textId="51A8F9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13A94" w14:textId="0F63A4C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01407E" w14:textId="31780E7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D44D239"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39048392"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D3840A4" w14:textId="524E5D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214D427" w14:textId="3F0DA2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1BD0AF" w14:textId="02A3D3F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218E6F" w14:textId="2982E0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4620F64" w14:textId="52EB211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F54BB7" w14:textId="59F226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6683E5" w14:textId="166F82A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0DECEEC" w14:textId="698EE29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B4E869" w14:textId="47A9249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r>
      <w:tr w:rsidR="00BD52CE" w:rsidRPr="00372970" w14:paraId="20412D62"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24419286" w14:textId="67EBDD02"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Davis Creek Primary School Kindergarten</w:t>
            </w:r>
            <w:r w:rsidRPr="001C1BA0">
              <w:rPr>
                <w:rFonts w:ascii="Calibri" w:eastAsia="Times New Roman" w:hAnsi="Calibri" w:cs="Calibri"/>
                <w:color w:val="000000"/>
                <w:sz w:val="16"/>
                <w:szCs w:val="16"/>
                <w:lang w:eastAsia="en-AU"/>
              </w:rPr>
              <w:br/>
              <w:t>65 Wooten Road,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029EF2E7" w14:textId="6B9E02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6D941B1" w14:textId="1650BD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B9D880" w14:textId="4E6023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B395FF" w14:textId="0AC293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8E15E8" w14:textId="66970C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EB1696" w14:textId="68BC0D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CE3FE7" w14:textId="757B0E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76385E" w14:textId="6BAE28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5D3182" w14:textId="4600F27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7133EC9E" w14:textId="77777777" w:rsidTr="00A86A97">
        <w:trPr>
          <w:trHeight w:val="285"/>
        </w:trPr>
        <w:tc>
          <w:tcPr>
            <w:tcW w:w="2325" w:type="dxa"/>
            <w:vMerge/>
            <w:tcBorders>
              <w:left w:val="single" w:sz="12" w:space="0" w:color="auto"/>
              <w:right w:val="single" w:sz="12" w:space="0" w:color="auto"/>
            </w:tcBorders>
            <w:vAlign w:val="center"/>
            <w:hideMark/>
          </w:tcPr>
          <w:p w14:paraId="7F76C45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564EB7" w14:textId="17804D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167C8D" w14:textId="7FF73F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4FE4B" w14:textId="1DFA28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B8C719E" w14:textId="01763CF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5EF834E" w14:textId="189667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8D1710" w14:textId="2C3E00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FBA7E7A" w14:textId="49F75B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092FAF8" w14:textId="7F01DA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1B2BE1A" w14:textId="22AAF9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68A6C79C" w14:textId="77777777" w:rsidTr="00385A9B">
        <w:trPr>
          <w:trHeight w:val="285"/>
        </w:trPr>
        <w:tc>
          <w:tcPr>
            <w:tcW w:w="2325" w:type="dxa"/>
            <w:vMerge/>
            <w:tcBorders>
              <w:left w:val="single" w:sz="12" w:space="0" w:color="auto"/>
              <w:right w:val="single" w:sz="12" w:space="0" w:color="auto"/>
            </w:tcBorders>
            <w:vAlign w:val="center"/>
            <w:hideMark/>
          </w:tcPr>
          <w:p w14:paraId="70096F4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FF80DD" w14:textId="0884C55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8FF786C" w14:textId="3D66C05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BBB4C8" w14:textId="1F63A3A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B132590" w14:textId="14135D5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894D509" w14:textId="6DB18B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BD9E4D" w14:textId="1E3940F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56EB641" w14:textId="12E20CC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52C3FD" w14:textId="5CFAF9D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9359BCD" w14:textId="6134C24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385A9B" w:rsidRPr="00372970" w14:paraId="31027FF6" w14:textId="77777777" w:rsidTr="00A86A97">
        <w:trPr>
          <w:trHeight w:val="285"/>
        </w:trPr>
        <w:tc>
          <w:tcPr>
            <w:tcW w:w="2325" w:type="dxa"/>
            <w:vMerge/>
            <w:tcBorders>
              <w:left w:val="single" w:sz="12" w:space="0" w:color="auto"/>
              <w:right w:val="single" w:sz="12" w:space="0" w:color="auto"/>
            </w:tcBorders>
            <w:vAlign w:val="center"/>
            <w:hideMark/>
          </w:tcPr>
          <w:p w14:paraId="6144981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8BA431" w14:textId="2F08624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B26AC9D" w14:textId="4EC7BC6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B8E172" w14:textId="119C9CC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0ADA729" w14:textId="30830BB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0F29414" w14:textId="59E52DC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27A858" w14:textId="43EEA7E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21314" w14:textId="7EB3F6D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2E1AC" w14:textId="050A646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A8639F" w14:textId="09A22F5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4EC8448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47F3D8D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D33740" w14:textId="5C6D6A3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1FB8F74" w14:textId="600DEAB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ABB430F" w14:textId="21195FF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D088245" w14:textId="0F2D771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7A7985" w14:textId="45B226C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949EBC" w14:textId="3E6B5B4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9A6DB5" w14:textId="417D1ED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6FA9AC" w14:textId="2E436B3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CCCFB0F" w14:textId="7CBB5B2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bl>
    <w:p w14:paraId="0AE33DCF" w14:textId="758A32DF" w:rsidR="008D1114" w:rsidRDefault="00364DD4" w:rsidP="00364DD4">
      <w:pPr>
        <w:pStyle w:val="Heading1"/>
        <w:jc w:val="center"/>
      </w:pPr>
      <w:r w:rsidRPr="00700C75">
        <w:rPr>
          <w:color w:val="1C3152" w:themeColor="text2" w:themeShade="BF"/>
          <w:sz w:val="44"/>
          <w:szCs w:val="44"/>
        </w:rPr>
        <w:t>2026 KINDERGARTEN TIMETABLE</w:t>
      </w:r>
      <w:r w:rsidR="00984101" w:rsidRPr="001319E5">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94FC85" id="Group 452" o:spid="_x0000_s1026"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">
                <v:shape id="Freeform: Shape 368815495"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">
                  <v:imagedata r:id="rId32" o:title=""/>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E034E8" w:rsidRPr="00372970" w14:paraId="2FCB3079" w14:textId="77777777" w:rsidTr="00A86A97">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0070C0"/>
            <w:vAlign w:val="center"/>
          </w:tcPr>
          <w:p w14:paraId="0D4429F0" w14:textId="77777777" w:rsidR="00E034E8" w:rsidRPr="00B6685C" w:rsidRDefault="00E034E8" w:rsidP="00A86A97">
            <w:pPr>
              <w:spacing w:before="60" w:after="0" w:line="240" w:lineRule="auto"/>
              <w:jc w:val="center"/>
              <w:rPr>
                <w:rFonts w:ascii="Calibri" w:eastAsia="Times New Roman" w:hAnsi="Calibri" w:cs="Calibri"/>
                <w:b/>
                <w:bCs/>
                <w:color w:val="000000"/>
                <w:sz w:val="18"/>
                <w:szCs w:val="18"/>
                <w:lang w:eastAsia="en-AU"/>
              </w:rPr>
            </w:pPr>
            <w:r w:rsidRPr="001C1BA0">
              <w:rPr>
                <w:rFonts w:ascii="Calibri" w:eastAsia="Times New Roman" w:hAnsi="Calibri" w:cs="Calibri"/>
                <w:b/>
                <w:bCs/>
                <w:color w:val="FFFFFF"/>
                <w:sz w:val="18"/>
                <w:szCs w:val="18"/>
                <w:lang w:eastAsia="en-AU"/>
              </w:rPr>
              <w:lastRenderedPageBreak/>
              <w:t>TARNEIT KINDERGARTENS</w:t>
            </w:r>
            <w:r>
              <w:rPr>
                <w:rFonts w:ascii="Calibri" w:eastAsia="Times New Roman" w:hAnsi="Calibri" w:cs="Calibri"/>
                <w:b/>
                <w:bCs/>
                <w:color w:val="FFFFFF"/>
                <w:sz w:val="18"/>
                <w:szCs w:val="18"/>
                <w:lang w:eastAsia="en-AU"/>
              </w:rPr>
              <w:t xml:space="preserve"> </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B09899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auto" w:fill="000000" w:themeFill="text1"/>
            <w:noWrap/>
            <w:vAlign w:val="center"/>
          </w:tcPr>
          <w:p w14:paraId="07F068E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2CF55A35"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5B92797F"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1D4BD99A"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1E7A1F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2E3D635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418B59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42FAEFB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2AE22971"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10F6880" w14:textId="5E8A84B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KU Dianella Kindergarten</w:t>
            </w:r>
            <w:r w:rsidRPr="00B6685C">
              <w:rPr>
                <w:rFonts w:ascii="Calibri" w:eastAsia="Times New Roman" w:hAnsi="Calibri" w:cs="Calibri"/>
                <w:color w:val="000000"/>
                <w:sz w:val="16"/>
                <w:szCs w:val="16"/>
                <w:lang w:eastAsia="en-AU"/>
              </w:rPr>
              <w:br/>
              <w:t>6 Congo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728C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F98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B7ED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E2560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Quoll</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E110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5548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DC6409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9A9107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EA5C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F2CB2C"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5CA93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D59D8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08C3A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B4754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A80D8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Wallaby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C102C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96B9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67EB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D3B9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67581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4313D46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169470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D5BA0B"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84F192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D85C3B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152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Flame Pea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44078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16A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423D0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2C15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344A5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9FDB4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AC8384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23D2D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F5D1E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6654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D234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D236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201B72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DD45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B613B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1F738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77B1BB8"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5AC3FC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C18C7B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DB1D1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C1F36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0A3B2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Lemon Myrtle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2F26B5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90C17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FECC8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9C977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10929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407E40A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8E3480C"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4FC4E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941DC3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ACF7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E641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69D9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CCE5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9881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40612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7F22B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19127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468229F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A91D66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DA30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89B3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5A652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Lime+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8C4AB2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758C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45A1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40A3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9C690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378CAC8B"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8B67E54" w14:textId="03117AE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Penrose Kindergarten</w:t>
            </w:r>
            <w:r w:rsidRPr="00B6685C">
              <w:rPr>
                <w:rFonts w:ascii="Calibri" w:eastAsia="Times New Roman" w:hAnsi="Calibri" w:cs="Calibri"/>
                <w:color w:val="000000"/>
                <w:sz w:val="16"/>
                <w:szCs w:val="16"/>
                <w:lang w:eastAsia="en-AU"/>
              </w:rPr>
              <w:br/>
              <w:t>83 Penrose Promenade,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C19295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C52E9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3CA705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844E0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558C9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3D0B6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EBFC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41069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3A7C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1C9B5D7B"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AC4250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1CCE019"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BBDEA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CD00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6A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C28A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D97097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51F5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3160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E4D755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AE3E35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F5DE71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781C8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EC1E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6CF07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1515C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94CA90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FCC6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7A4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2EC8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CC05E0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E218E6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394A43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6CD3A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01A42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38C9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3552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3ADA37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6448B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46A1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B9D8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B7E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6B40773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85FBE0A"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C0A2BD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40EF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39D9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4EC5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DF24A3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317217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6C80A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28FF15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7296CD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183C49"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329C13C" w14:textId="50A3D7E3"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Kindergarten</w:t>
            </w:r>
            <w:r w:rsidRPr="00B6685C">
              <w:rPr>
                <w:rFonts w:ascii="Calibri" w:eastAsia="Times New Roman" w:hAnsi="Calibri" w:cs="Calibri"/>
                <w:color w:val="000000"/>
                <w:sz w:val="16"/>
                <w:szCs w:val="16"/>
                <w:lang w:eastAsia="en-AU"/>
              </w:rPr>
              <w:br/>
              <w:t>150 Sunset Views Boulevard,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E6EF3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4EC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962FB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1B1CC3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1CF30A3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2DB52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2FE68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4EA61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EAF81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3B5698A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72CD989B"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645537"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825EFD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26E71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20450E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2A9F8F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4BFBD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C0A2AA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12E2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7D55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3DB850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42A140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5046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BAAF8F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91F45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50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D18A6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5BAF4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03155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A784C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89E818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DD1121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78A98B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B104E2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44E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0532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2D1FC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CC1F0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73A03C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7AF72E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0D72B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9ADDBA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325C50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58B052B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F6276F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7AFA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BE0957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1D2D31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FF80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65C0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C9BE42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38BF20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7AD0ABD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E59DF7C"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1A84A954" w14:textId="389E0A9E"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Central Kindergarten</w:t>
            </w:r>
            <w:r w:rsidRPr="00B6685C">
              <w:rPr>
                <w:rFonts w:ascii="Calibri" w:eastAsia="Times New Roman" w:hAnsi="Calibri" w:cs="Calibri"/>
                <w:color w:val="000000"/>
                <w:sz w:val="16"/>
                <w:szCs w:val="16"/>
                <w:lang w:eastAsia="en-AU"/>
              </w:rPr>
              <w:br/>
              <w:t>21 – 23 Brinbrook Street,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E60BA4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D824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F9ED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2745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990D0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3A245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46A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842C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EAD6D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2C290D6"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8DF709D"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F0055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0986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8B799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AC450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85AA6C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BBD4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DF16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168A9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740246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C5A3D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3B4B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D678F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EA8E1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D5AE3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2CAEE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E25B4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9CB7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4A036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705DE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CF539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09C26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A2B3191"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965E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686E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76F9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B3DBF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DAAA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1C197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E517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BCA3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DBD86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5C5478A"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672F0B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89382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53B24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FFAC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376A9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6119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A22C7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39644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C9D0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8468E1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E74A89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C5674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CA51F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B6D3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E881B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C446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5E00EF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FA9E7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3347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5113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5AB8E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EB9D3F4"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C75BDD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C00D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77D34A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958F7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2762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2EFC3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331B8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576869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16D5D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16FB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799E8045"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1A051BAC" w14:textId="220A102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Wimba Primary School Kindergarten</w:t>
            </w:r>
            <w:r w:rsidRPr="00B6685C">
              <w:rPr>
                <w:rFonts w:ascii="Calibri" w:eastAsia="Times New Roman" w:hAnsi="Calibri" w:cs="Calibri"/>
                <w:color w:val="000000"/>
                <w:sz w:val="16"/>
                <w:szCs w:val="16"/>
                <w:lang w:eastAsia="en-AU"/>
              </w:rPr>
              <w:br/>
              <w:t>25 Tuition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1035BC4" w14:textId="2810EB85"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E45695" w14:textId="1B255EB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ADA4694" w14:textId="5E78C9E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D27B4C" w14:textId="5DB086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Tree Frog</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FD10327" w14:textId="6EA97EC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072C243" w14:textId="4182A2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D936F09" w14:textId="4B9BEF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C179F48" w14:textId="0476174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1468664" w14:textId="41683A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682D5A63" w14:textId="77777777" w:rsidTr="00E46D2A">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50ABBE04"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7A58F78" w14:textId="120361D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57DDDA3" w14:textId="12EBDC0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AC9765" w14:textId="13995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38EE15" w14:textId="6D964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128726" w14:textId="397C463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D7AFD3" w14:textId="6F9EA0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580DE29" w14:textId="4DB0E9F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BD7A0B0" w14:textId="700F604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C58F4" w14:textId="733F9F7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 </w:t>
            </w:r>
          </w:p>
        </w:tc>
      </w:tr>
      <w:tr w:rsidR="00E46D2A" w:rsidRPr="00372970" w14:paraId="643E31DC" w14:textId="77777777" w:rsidTr="00E46D2A">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EF16853"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3C0241" w14:textId="2D012DFB"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F2F6A1A" w14:textId="410FC96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065644" w14:textId="5C95394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283AFB" w14:textId="5C72CFA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96B8593" w14:textId="0CC7FCD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CF042CD" w14:textId="6F3AE29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3F899E" w14:textId="592B23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8F2F64" w14:textId="75A23C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819E3A0" w14:textId="765141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58DB4D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10BC2BA"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3A326F" w14:textId="71E78B4D"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2ADB680" w14:textId="298F1B9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3F0ECF" w14:textId="18AB590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72811E3" w14:textId="56506F0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F22A54">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7431785" w14:textId="66C17F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EA0BEE" w14:textId="55FCE53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D86F4B" w14:textId="0E82CA9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32752C" w14:textId="7102DFB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C60C86" w14:textId="160C748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99599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04ADC0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E84746" w14:textId="5DAF936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403019A" w14:textId="6EAF0AD0"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2613B21" w14:textId="1C9D15A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72624BA" w14:textId="4038E5C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5BAED6" w14:textId="2170E474"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4F3B95" w14:textId="22F8FAA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7AD95EC" w14:textId="418A31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5D73EC" w14:textId="345A54E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13501DE" w14:textId="5FD36EC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292E5305" w14:textId="77777777" w:rsidTr="00A86A97">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BF8F00"/>
            <w:vAlign w:val="center"/>
            <w:hideMark/>
          </w:tcPr>
          <w:p w14:paraId="1B2A28A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TRUGANINA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B659523"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431721BA"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975B76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090A2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49D6AAE5"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B66E649"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459D6938"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42DA55FF"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D21EA8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E46D2A" w:rsidRPr="00372970" w14:paraId="00393290"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7133BFD4" w14:textId="7719E6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Arndell Park Kindergarten</w:t>
            </w:r>
            <w:r w:rsidRPr="00B6685C">
              <w:rPr>
                <w:rFonts w:ascii="Calibri" w:eastAsia="Times New Roman" w:hAnsi="Calibri" w:cs="Calibri"/>
                <w:color w:val="000000"/>
                <w:sz w:val="16"/>
                <w:szCs w:val="16"/>
                <w:lang w:eastAsia="en-AU"/>
              </w:rPr>
              <w:br/>
              <w:t>24 – 49 Federation Boulevard, Truganina</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9532020"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5044C0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0E6AC8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7558B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Brolga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CD820C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A6DF9D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15E41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ADC0CB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6E0917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328D375F"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5577DC"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E3F995"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EEA9601"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8898C24"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D20A8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Acacia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7E9F75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5C3985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B7BD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F897B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E2380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1B73BFF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E91F985"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1E647D"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02154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F841F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0707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3BF6AF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77792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6E699C"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D66D3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290A1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46D2A" w:rsidRPr="00372970" w14:paraId="722B6E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2970F8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3BE133"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C3B209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F24F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1AE4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C7DBE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4CAB9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5FF5B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61F49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F1753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58C75A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74CDEBD"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B09A671"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C43163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B81BA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0A20E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9BFC3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428288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3A73BE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B2C31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1F455C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bl>
    <w:p w14:paraId="01960099" w14:textId="045EE048" w:rsidR="0098563A" w:rsidRDefault="00A86A97" w:rsidP="00A86A97">
      <w:pPr>
        <w:pStyle w:val="Heading1"/>
        <w:jc w:val="center"/>
      </w:pPr>
      <w:r w:rsidRPr="00700C75">
        <w:rPr>
          <w:color w:val="1C3152" w:themeColor="text2" w:themeShade="BF"/>
          <w:sz w:val="44"/>
          <w:szCs w:val="44"/>
        </w:rPr>
        <w:t>2026 KINDERGARTEN TIMETABLE</w:t>
      </w:r>
      <w:r w:rsidR="0098563A" w:rsidRPr="001319E5">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B1D95" id="Group 452" o:spid="_x0000_s1026"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">
                <v:shape id="Freeform: Shape 196448435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">
                  <v:imagedata r:id="rId32" o:title=""/>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DA3531" w:rsidRPr="00372970" w14:paraId="4DA6157B" w14:textId="77777777" w:rsidTr="00B26EA2">
        <w:trPr>
          <w:trHeight w:val="285"/>
        </w:trPr>
        <w:tc>
          <w:tcPr>
            <w:tcW w:w="2330" w:type="dxa"/>
            <w:tcBorders>
              <w:top w:val="single" w:sz="12" w:space="0" w:color="auto"/>
              <w:left w:val="single" w:sz="12" w:space="0" w:color="auto"/>
              <w:bottom w:val="single" w:sz="12" w:space="0" w:color="auto"/>
              <w:right w:val="single" w:sz="12" w:space="0" w:color="auto"/>
            </w:tcBorders>
            <w:shd w:val="clear" w:color="auto" w:fill="BF8F00"/>
            <w:vAlign w:val="center"/>
          </w:tcPr>
          <w:p w14:paraId="4723DCCC" w14:textId="77777777" w:rsidR="00DA3531" w:rsidRPr="00B6685C" w:rsidRDefault="00DA3531" w:rsidP="00B26EA2">
            <w:pPr>
              <w:spacing w:after="0" w:line="240" w:lineRule="auto"/>
              <w:jc w:val="center"/>
              <w:rPr>
                <w:rFonts w:ascii="Calibri" w:eastAsia="Times New Roman" w:hAnsi="Calibri" w:cs="Calibri"/>
                <w:b/>
                <w:bCs/>
                <w:color w:val="000000"/>
                <w:sz w:val="18"/>
                <w:szCs w:val="18"/>
                <w:lang w:eastAsia="en-AU"/>
              </w:rPr>
            </w:pPr>
            <w:r w:rsidRPr="00B6685C">
              <w:rPr>
                <w:rFonts w:ascii="Calibri" w:eastAsia="Times New Roman" w:hAnsi="Calibri" w:cs="Calibri"/>
                <w:b/>
                <w:bCs/>
                <w:color w:val="FFFFFF"/>
                <w:sz w:val="18"/>
                <w:szCs w:val="18"/>
                <w:lang w:eastAsia="en-AU"/>
              </w:rPr>
              <w:lastRenderedPageBreak/>
              <w:t>TRUGANINA KINDERGARTENS</w:t>
            </w:r>
          </w:p>
        </w:tc>
        <w:tc>
          <w:tcPr>
            <w:tcW w:w="720" w:type="dxa"/>
            <w:tcBorders>
              <w:top w:val="single" w:sz="8" w:space="0" w:color="auto"/>
              <w:left w:val="single" w:sz="12" w:space="0" w:color="auto"/>
              <w:bottom w:val="single" w:sz="12" w:space="0" w:color="auto"/>
              <w:right w:val="nil"/>
            </w:tcBorders>
            <w:shd w:val="clear" w:color="auto" w:fill="000000" w:themeFill="text1"/>
            <w:vAlign w:val="center"/>
          </w:tcPr>
          <w:p w14:paraId="45DA62A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8" w:space="0" w:color="auto"/>
              <w:left w:val="nil"/>
              <w:bottom w:val="single" w:sz="12" w:space="0" w:color="auto"/>
              <w:right w:val="nil"/>
            </w:tcBorders>
            <w:shd w:val="clear" w:color="auto" w:fill="000000" w:themeFill="text1"/>
            <w:noWrap/>
            <w:vAlign w:val="center"/>
          </w:tcPr>
          <w:p w14:paraId="6607E474"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8" w:space="0" w:color="auto"/>
              <w:left w:val="single" w:sz="8" w:space="0" w:color="auto"/>
              <w:bottom w:val="single" w:sz="12" w:space="0" w:color="auto"/>
              <w:right w:val="single" w:sz="8" w:space="0" w:color="auto"/>
            </w:tcBorders>
            <w:shd w:val="clear" w:color="auto" w:fill="000000" w:themeFill="text1"/>
            <w:noWrap/>
            <w:vAlign w:val="center"/>
          </w:tcPr>
          <w:p w14:paraId="57D42808"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8" w:space="0" w:color="auto"/>
              <w:left w:val="single" w:sz="8" w:space="0" w:color="auto"/>
              <w:bottom w:val="single" w:sz="12" w:space="0" w:color="auto"/>
              <w:right w:val="single" w:sz="12" w:space="0" w:color="auto"/>
            </w:tcBorders>
            <w:shd w:val="clear" w:color="auto" w:fill="000000" w:themeFill="text1"/>
            <w:noWrap/>
            <w:vAlign w:val="center"/>
          </w:tcPr>
          <w:p w14:paraId="0110985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74B12ED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C5F3497"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7B7170AD"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9FC854C"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7792968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1DF97992"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792F881" w14:textId="379F6566"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Koomail Tardy Kindergarten</w:t>
            </w:r>
            <w:r w:rsidRPr="00D227DA">
              <w:rPr>
                <w:rFonts w:ascii="Calibri" w:eastAsia="Times New Roman" w:hAnsi="Calibri" w:cs="Calibri"/>
                <w:color w:val="000000"/>
                <w:sz w:val="16"/>
                <w:szCs w:val="16"/>
                <w:lang w:eastAsia="en-AU"/>
              </w:rPr>
              <w:br/>
              <w:t>117 Alcock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54717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928F5E" w14:textId="23BE5D0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792E383" w14:textId="66CBF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2EF4AD" w14:textId="245EE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96D73C1" w14:textId="3444AA4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6FE83F7" w14:textId="5CFAB6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194DD4" w14:textId="7AB4B5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ECBB992" w14:textId="723A84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89B041B" w14:textId="5545425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2B18B8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6B98FE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7D1B3A3"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E52238" w14:textId="7B0D66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5EAC6B" w14:textId="2A1A91F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0931D4" w14:textId="1587C6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DC96B41" w14:textId="1629D6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48345" w14:textId="756E541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CC9BB2" w14:textId="19F5314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DED42" w14:textId="738D720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BE89" w14:textId="1DA258E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0808E8A0" w14:textId="77777777" w:rsidTr="006214CB">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417F8C"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C6F3B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A81068D" w14:textId="604D4A2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2E54336" w14:textId="2F016B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504F59" w14:textId="54E77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00F647" w14:textId="67971C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F4DFD4" w14:textId="1C47C0D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3BA048" w14:textId="07BE3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E80C2F3" w14:textId="4733456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CC3A11E" w14:textId="3B581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18C7FA9F" w14:textId="77777777" w:rsidTr="006214CB">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8D0E4B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0E423B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B3B0364" w14:textId="5DA90B9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1FDD9FD" w14:textId="7567B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52A07D66" w14:textId="27E982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1F79EA0" w14:textId="0F4056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8D4188" w14:textId="3252696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D17DD58" w14:textId="5C6BFD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79331C4" w14:textId="35ED19C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4E8F9E8" w14:textId="4E385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28551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AE6683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3930F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11860E7" w14:textId="2C6AA3A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4A4A58" w14:textId="735B5B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12F64D" w14:textId="4482F03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451680">
              <w:rPr>
                <w:rFonts w:ascii="Calibri" w:eastAsia="Times New Roman" w:hAnsi="Calibri" w:cs="Calibri"/>
                <w:color w:val="000000"/>
                <w:sz w:val="16"/>
                <w:szCs w:val="16"/>
                <w:highlight w:val="yellow"/>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7FA3C5" w14:textId="6E475D9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BA6E18" w14:textId="535653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1E6B08" w14:textId="31CEF23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FCE35A" w14:textId="17FDD0C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1AADE8B" w14:textId="5546E4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DB073E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D54F79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AC654D"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3B73362" w14:textId="081209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3B0C8B" w14:textId="5626E0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5D1774" w14:textId="3D6B7B2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596048" w14:textId="116A84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CF8B44" w14:textId="495D33E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1E89C4" w14:textId="17B0B5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980AC9" w14:textId="426F49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E267AE" w14:textId="37C79D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55ABB330"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55C0C5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53075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4DF11E" w14:textId="4E21444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427FB8C" w14:textId="6A4435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0CE9CFDA" w14:textId="4E456B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0D79532" w14:textId="0250C41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9835F13" w14:textId="77072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9C8" w14:textId="10CC991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FF838F3" w14:textId="4519B0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0ADC6AC" w14:textId="64715FD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F68A268"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37061846" w14:textId="7901BE03"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Mainview Boulevard Kindergarten</w:t>
            </w:r>
            <w:r w:rsidRPr="00D227DA">
              <w:rPr>
                <w:rFonts w:ascii="Calibri" w:eastAsia="Times New Roman" w:hAnsi="Calibri" w:cs="Calibri"/>
                <w:color w:val="000000"/>
                <w:sz w:val="16"/>
                <w:szCs w:val="16"/>
                <w:lang w:eastAsia="en-AU"/>
              </w:rPr>
              <w:br/>
              <w:t>49 Mainview Boulevard,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FDDF51D" w14:textId="3814AA0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11168E1" w14:textId="1BCE8E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3F11F49" w14:textId="5AEC2B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9F90E" w14:textId="0285CD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Dolphin</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4E462A4" w14:textId="67085E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8A919E4" w14:textId="0447F86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52F5A0" w14:textId="0F2593B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BA5E500" w14:textId="381668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4EFDB9" w14:textId="7335F8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EFE492F"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C2B67D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83A9677" w14:textId="2E3675D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AAB2F77" w14:textId="5A06C1C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48D912" w14:textId="1128E31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BC7682" w14:textId="3556DD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1B3384" w14:textId="0388A7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42413" w14:textId="3385C3D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238AD91" w14:textId="0215B3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76426" w14:textId="6EBB74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79E2CA" w14:textId="714F39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68E38C0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C4A55D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ACBAA56" w14:textId="01B75BF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529CE7" w14:textId="1EFD209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5A26D4" w14:textId="534250C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B9075D9" w14:textId="57B902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05CFB6" w14:textId="7B13C9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FE56B4" w14:textId="2DA4A3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D510C35" w14:textId="1987B55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94E3EC5" w14:textId="7F51B6C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CAEC9A" w14:textId="147B39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9B0DDC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C80290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B30A18" w14:textId="29099428"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73406" w14:textId="6ED633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B3CD4F" w14:textId="0A7E07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1D7FE61" w14:textId="102C623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646AF4B" w14:textId="0F37998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BFCB34" w14:textId="2F1ECD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E36681" w14:textId="047D89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E029D1" w14:textId="7A07C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0B137A7" w14:textId="481017F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20CDAD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138180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FE48AB" w14:textId="05A77CC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367B38" w14:textId="0BCD9E7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220EE7" w14:textId="498A53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7A27BA0" w14:textId="1EAAAB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6D7C72" w14:textId="7C0730B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4BFAA7" w14:textId="11B53A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DBBF53" w14:textId="499A12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4780CA" w14:textId="7C0FEF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A246A40" w14:textId="36A108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39C54FF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23334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182605B" w14:textId="5B87DF3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B7715A" w14:textId="0EEFF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8471EB" w14:textId="3763115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513379C" w14:textId="71DE6B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94372" w14:textId="6D0D6F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AD5C35" w14:textId="0EAC9E8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B73765" w14:textId="55A744B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ED4E4DF" w14:textId="7879C54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5D2E48" w14:textId="6D4D14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3A62C1C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1992EA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9F0BBD" w14:textId="74CBD32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923A6A" w14:textId="2ED1B52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D7A56F" w14:textId="478BBDB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BF2849E" w14:textId="257F99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66D74" w14:textId="251078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31BCA2" w14:textId="27C0AB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1E3CE3" w14:textId="39DB7B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2A67B" w14:textId="2E6D938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689AA9B" w14:textId="6D09AA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1E35281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9B064A6"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F123C72" w14:textId="45132B04"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A5E343" w14:textId="651DC1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0C794C" w14:textId="0EE6D1E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5965178" w14:textId="784CFB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2C041FB" w14:textId="6279EA8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B02EC7" w14:textId="737BE0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FF2DAE" w14:textId="5D59538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885E8D" w14:textId="757AC64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FA02841" w14:textId="7B222C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AB7029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84F07F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F07462" w14:textId="5D560BA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AD802F" w14:textId="360AF6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C1B67D6" w14:textId="0805E4D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6B51A3" w14:textId="78AF207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27AC56" w14:textId="7E35ABB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0B3C14" w14:textId="6C5F47B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0CA721" w14:textId="0D977A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746AFD" w14:textId="0CA2E98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239491F" w14:textId="5AC4DE4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5BF75C4"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9EBAD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173B17A" w14:textId="36508C55"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E6C5C0E" w14:textId="4DFEC9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144A8B" w14:textId="4A765F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B7C9EF3" w14:textId="58B92FB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EA8BB2" w14:textId="65A78B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FE0713" w14:textId="743542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26254D3" w14:textId="45DF0F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15CCBDE" w14:textId="7BFFFA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05B362" w14:textId="76DE76F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4131A8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D15BEC2" w14:textId="52E36FA0"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 xml:space="preserve">Truganina Community Centre </w:t>
            </w:r>
            <w:r w:rsidRPr="00D227DA">
              <w:rPr>
                <w:rFonts w:ascii="Calibri" w:eastAsia="Times New Roman" w:hAnsi="Calibri" w:cs="Calibri"/>
                <w:color w:val="000000"/>
                <w:sz w:val="16"/>
                <w:szCs w:val="16"/>
                <w:lang w:eastAsia="en-AU"/>
              </w:rPr>
              <w:br/>
              <w:t>1 Everton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644218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EC6CDB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BCE127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BA708D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20A0C9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9124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2A104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BEAAF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B18A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74E641E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BED076F"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42D9C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A8B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6685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10D54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7713C8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2BCD5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70D18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2302D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316B1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1A1F733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07AE7A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5B614"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F6F0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84033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07C2B2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6902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1A15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A8DBC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03CD1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DEB70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1152DD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92B96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F6A6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01BD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DFCB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9981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B9E69B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495E1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ABEB2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6829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FDBBA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5E225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248C7D1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7384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2753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CB6F9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8481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76FA3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69DE4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18142E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EF799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C189D7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BE56F7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15764D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C3E5F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65A237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0FC4C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FCEE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05FD0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E009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C179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B51A5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5311F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88952CE"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2BF34683" w14:textId="7A3E34BF"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Warreen Primary School Kindergarten</w:t>
            </w:r>
            <w:r w:rsidRPr="00D227DA">
              <w:rPr>
                <w:rFonts w:ascii="Calibri" w:eastAsia="Times New Roman" w:hAnsi="Calibri" w:cs="Calibri"/>
                <w:color w:val="000000"/>
                <w:sz w:val="16"/>
                <w:szCs w:val="16"/>
                <w:lang w:eastAsia="en-AU"/>
              </w:rPr>
              <w:br/>
              <w:t>40 Boulder Drive,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EE4CE4E"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ACB617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664D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AC4515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87197E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8DE3BC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A85B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DC292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A23BFF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D88599B"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773A996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1AF15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AA934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55BE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C71EBA2" w14:textId="0DCC4B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9697C05" w14:textId="2DA8089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C7A14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843734" w14:textId="2169C39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46A8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AC8C20" w14:textId="4684101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0005F1D8"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2E248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0C007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7B0F0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FD51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2E29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70C0AB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032A1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720B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3C46D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577626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16CD0D"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7F1B8D6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F0CD9D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B0E466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AFBE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A388397" w14:textId="060D66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w:t>
            </w:r>
            <w:r>
              <w:rPr>
                <w:rFonts w:ascii="Calibri" w:eastAsia="Times New Roman" w:hAnsi="Calibri" w:cs="Calibri"/>
                <w:color w:val="000000"/>
                <w:sz w:val="16"/>
                <w:szCs w:val="16"/>
                <w:lang w:eastAsia="en-AU"/>
              </w:rPr>
              <w:t>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51CF0A8" w14:textId="650FF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49045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63971DA" w14:textId="651B29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D17A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35B5D4A" w14:textId="4810332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4425CAEA" w14:textId="77777777" w:rsidTr="00B26EA2">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FF0000"/>
            <w:vAlign w:val="center"/>
            <w:hideMark/>
          </w:tcPr>
          <w:p w14:paraId="4CC55E8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WERRIBEE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C7ABEB"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691B3886"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4546AEF"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45972F2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3F82329"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169C6B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1FA419E"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78B3EEBC"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29DAA62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57AD591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8E6402E" w14:textId="3F7A8B9B"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College Road Kindergarten</w:t>
            </w:r>
            <w:r w:rsidRPr="00D227DA">
              <w:rPr>
                <w:rFonts w:ascii="Calibri" w:eastAsia="Times New Roman" w:hAnsi="Calibri" w:cs="Calibri"/>
                <w:color w:val="000000"/>
                <w:sz w:val="16"/>
                <w:szCs w:val="16"/>
                <w:lang w:eastAsia="en-AU"/>
              </w:rPr>
              <w:br/>
              <w:t>34 College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39285C" w14:textId="7E1B1AFD"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CE30CF" w14:textId="743633C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333170" w14:textId="10E18BC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FC9763" w14:textId="410782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89AFC" w14:textId="25FD86C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EB6A6" w14:textId="1C85BD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D61D6F2" w14:textId="4F4019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D7FD72F" w14:textId="52910ED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C6EF4AC" w14:textId="6808146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42C9C91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3F3201"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6E0CC2" w14:textId="318F5C6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FEC3164" w14:textId="60D8440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F84AD" w14:textId="6E2B20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1018EEE" w14:textId="7B052B0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D50F22" w14:textId="070C74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B280EA" w14:textId="03ECAFF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E086A9F" w14:textId="6F31E93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EF38E4" w14:textId="439174E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B6668A9" w14:textId="2ABE086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67BA12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234BCA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35C362" w14:textId="2257159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5955E58" w14:textId="3871A4C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512459" w14:textId="3C54D7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EC1DA8" w14:textId="08E26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EA7008">
              <w:rPr>
                <w:rFonts w:ascii="Calibri" w:eastAsia="Times New Roman" w:hAnsi="Calibri" w:cs="Calibri"/>
                <w:color w:val="000000"/>
                <w:sz w:val="16"/>
                <w:szCs w:val="16"/>
                <w:highlight w:val="yellow"/>
                <w:lang w:eastAsia="en-AU"/>
              </w:rPr>
              <w:t>Goanna+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3AA021" w14:textId="7EA5F36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1DF39F" w14:textId="0E7255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E17E83D" w14:textId="7DBAA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353EF6" w14:textId="7D8534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3BD0BD4" w14:textId="157406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r>
      <w:tr w:rsidR="006214CB" w:rsidRPr="00372970" w14:paraId="1C8D2EF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FE2268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ED6002" w14:textId="55B8E08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8931CD" w14:textId="744FB47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484FBA" w14:textId="213923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D276CA2" w14:textId="55A71F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7F696E" w14:textId="59EBAE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EFC6DFD" w14:textId="2F58710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145243" w14:textId="6BE6F5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7A49588" w14:textId="5DCC65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00936EF" w14:textId="3FA0615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4DD069B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F4F7FC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E63BDA" w14:textId="35F7C746"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930186" w14:textId="2BCD527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AE37AA" w14:textId="230C940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69A4142" w14:textId="0DBCBA9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C66C47" w14:textId="3CD2CA5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349777" w14:textId="6CCF79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A3887F" w14:textId="30AA2C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B848ED" w14:textId="224DF6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9D28F4D" w14:textId="23F26FF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r>
      <w:tr w:rsidR="006214CB" w:rsidRPr="00372970" w14:paraId="5CF7BE3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F739AA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10082A3" w14:textId="62165662"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A060C3" w14:textId="384D8B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ACDF7F" w14:textId="01E30BB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6EFFD" w14:textId="2EE92E2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31A97C" w14:textId="6E896C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3FB52B" w14:textId="059778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15F22A" w14:textId="7C121A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F7E9EF" w14:textId="4E504B0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ED643E6" w14:textId="443E0D7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2BBCB2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74876B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FFB35C" w14:textId="0D1826A1"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9909893" w14:textId="665841D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3A3C88" w14:textId="3A42371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4311449" w14:textId="30F55F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9E3F721" w14:textId="66C1AB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8C9930" w14:textId="3FD0A8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DD8501" w14:textId="783C629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A44448A" w14:textId="74269AA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8063F6B" w14:textId="08BFB11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D4B575" w14:textId="77777777" w:rsidTr="00B26EA2">
        <w:trPr>
          <w:trHeight w:val="27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96E7F58" w14:textId="5B4A9BD7"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Dr Charles Prouse Kindergarten</w:t>
            </w:r>
            <w:r w:rsidRPr="00D227DA">
              <w:rPr>
                <w:rFonts w:ascii="Calibri" w:eastAsia="Times New Roman" w:hAnsi="Calibri" w:cs="Calibri"/>
                <w:color w:val="000000"/>
                <w:sz w:val="16"/>
                <w:szCs w:val="16"/>
                <w:lang w:eastAsia="en-AU"/>
              </w:rPr>
              <w:br/>
              <w:t>5 Osterly Street,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F1858C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133E0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3FB46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3F820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1680D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58DC3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061C3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74B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984699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E1B4130" w14:textId="77777777" w:rsidTr="00B26EA2">
        <w:trPr>
          <w:trHeight w:val="405"/>
        </w:trPr>
        <w:tc>
          <w:tcPr>
            <w:tcW w:w="2330" w:type="dxa"/>
            <w:vMerge/>
            <w:tcBorders>
              <w:top w:val="nil"/>
              <w:left w:val="single" w:sz="12" w:space="0" w:color="auto"/>
              <w:bottom w:val="single" w:sz="12" w:space="0" w:color="auto"/>
              <w:right w:val="single" w:sz="12" w:space="0" w:color="auto"/>
            </w:tcBorders>
            <w:vAlign w:val="center"/>
            <w:hideMark/>
          </w:tcPr>
          <w:p w14:paraId="264201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0B25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D5C9B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A8F1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545AF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32BD3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136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F5F7E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34E4F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73F9A9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07E7F38"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6A0CB92"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1AE60B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9C0A9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41604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1737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C722B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8B322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10B99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ABEBF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A88E32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38D4E4BB" w14:textId="4FDA7BA6" w:rsidR="00E034E8" w:rsidRDefault="00B26EA2" w:rsidP="00A86A97">
      <w:pPr>
        <w:pStyle w:val="Heading1"/>
        <w:jc w:val="center"/>
      </w:pPr>
      <w:r w:rsidRPr="00700C75">
        <w:rPr>
          <w:color w:val="1C3152" w:themeColor="text2" w:themeShade="BF"/>
          <w:sz w:val="44"/>
          <w:szCs w:val="44"/>
        </w:rPr>
        <w:t>2026 KINDERGARTEN TIMETABLE</w:t>
      </w:r>
      <w:r w:rsidR="00E034E8" w:rsidRPr="001319E5">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E28C46" id="Group 452" o:spid="_x0000_s1026"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yA4OS41NSA3Ny4xMyA5MS4xNSA3Ny4x&#10;MyA5Ni42IDc3LjEzIDk4LjI3IDgwLjQzIDk4LjI3IDgzLjQ2TDk4LjI3IDk4LjY0Qzk4LjI3IDk4&#10;LjcyIDk4LjIxIDk4Ljc4IDk4LjEzIDk4Ljc4TDk0LjkxIDk4Ljc4W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">
                <v:shape id="Freeform: Shape 114573888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">
                  <v:imagedata r:id="rId32" o:title=""/>
                </v:shape>
                <w10:wrap type="topAndBottom" anchorx="page" anchory="page"/>
                <w10:anchorlock/>
              </v:group>
            </w:pict>
          </mc:Fallback>
        </mc:AlternateContent>
      </w:r>
      <w:r w:rsidR="00E034E8">
        <w:br w:type="page"/>
      </w:r>
    </w:p>
    <w:tbl>
      <w:tblPr>
        <w:tblpPr w:leftFromText="181" w:rightFromText="181" w:vertAnchor="page" w:horzAnchor="margin" w:tblpY="3301"/>
        <w:tblW w:w="1241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gridCol w:w="1080"/>
      </w:tblGrid>
      <w:tr w:rsidR="00F06537" w:rsidRPr="00372970" w14:paraId="6BFE0BB1" w14:textId="77777777" w:rsidTr="00BD52CE">
        <w:trPr>
          <w:gridAfter w:val="1"/>
          <w:wAfter w:w="1080" w:type="dxa"/>
          <w:trHeight w:val="396"/>
        </w:trPr>
        <w:tc>
          <w:tcPr>
            <w:tcW w:w="2330" w:type="dxa"/>
            <w:tcBorders>
              <w:top w:val="single" w:sz="12" w:space="0" w:color="auto"/>
              <w:left w:val="single" w:sz="12" w:space="0" w:color="auto"/>
              <w:bottom w:val="single" w:sz="12" w:space="0" w:color="auto"/>
              <w:right w:val="single" w:sz="12" w:space="0" w:color="auto"/>
            </w:tcBorders>
            <w:shd w:val="clear" w:color="auto" w:fill="FF0000"/>
            <w:vAlign w:val="center"/>
          </w:tcPr>
          <w:p w14:paraId="43867E3D" w14:textId="77777777" w:rsidR="00F06537" w:rsidRPr="00D227DA" w:rsidRDefault="00F06537" w:rsidP="001E6EFF">
            <w:pPr>
              <w:spacing w:after="0" w:line="240" w:lineRule="auto"/>
              <w:jc w:val="center"/>
              <w:rPr>
                <w:rFonts w:ascii="Calibri" w:eastAsia="Times New Roman" w:hAnsi="Calibri" w:cs="Calibri"/>
                <w:b/>
                <w:bCs/>
                <w:color w:val="000000"/>
                <w:sz w:val="18"/>
                <w:szCs w:val="18"/>
                <w:lang w:eastAsia="en-AU"/>
              </w:rPr>
            </w:pPr>
            <w:r w:rsidRPr="00D227DA">
              <w:rPr>
                <w:rFonts w:ascii="Calibri" w:eastAsia="Times New Roman" w:hAnsi="Calibri" w:cs="Calibri"/>
                <w:b/>
                <w:bCs/>
                <w:color w:val="FFFFFF"/>
                <w:sz w:val="18"/>
                <w:szCs w:val="18"/>
                <w:lang w:eastAsia="en-AU"/>
              </w:rPr>
              <w:lastRenderedPageBreak/>
              <w:t>WERRIBEE KINDERGARTENS</w:t>
            </w:r>
          </w:p>
        </w:tc>
        <w:tc>
          <w:tcPr>
            <w:tcW w:w="720" w:type="dxa"/>
            <w:tcBorders>
              <w:top w:val="single" w:sz="12" w:space="0" w:color="auto"/>
              <w:left w:val="single" w:sz="12" w:space="0" w:color="auto"/>
              <w:bottom w:val="single" w:sz="12" w:space="0" w:color="auto"/>
              <w:right w:val="nil"/>
            </w:tcBorders>
            <w:shd w:val="clear" w:color="auto" w:fill="000000" w:themeFill="text1"/>
            <w:vAlign w:val="center"/>
          </w:tcPr>
          <w:p w14:paraId="19A5D011"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PREF</w:t>
            </w:r>
          </w:p>
        </w:tc>
        <w:tc>
          <w:tcPr>
            <w:tcW w:w="720" w:type="dxa"/>
            <w:tcBorders>
              <w:top w:val="single" w:sz="12" w:space="0" w:color="auto"/>
              <w:left w:val="nil"/>
              <w:bottom w:val="single" w:sz="12" w:space="0" w:color="auto"/>
              <w:right w:val="nil"/>
            </w:tcBorders>
            <w:shd w:val="clear" w:color="auto" w:fill="000000" w:themeFill="text1"/>
            <w:noWrap/>
            <w:vAlign w:val="center"/>
          </w:tcPr>
          <w:p w14:paraId="092BD0DB"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0F80945"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688803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GROUP</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6DACC52E"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18155CE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6994EF4"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2769BFD"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5B4B1F56" w14:textId="77777777" w:rsidR="00F06537" w:rsidRPr="00D227DA" w:rsidRDefault="00F06537" w:rsidP="001E6EFF">
            <w:pPr>
              <w:spacing w:after="0" w:line="240" w:lineRule="auto"/>
              <w:jc w:val="center"/>
              <w:rPr>
                <w:rFonts w:ascii="Calibri" w:eastAsia="Times New Roman" w:hAnsi="Calibri" w:cs="Calibri"/>
                <w:color w:val="000000"/>
                <w:sz w:val="18"/>
                <w:szCs w:val="18"/>
                <w:lang w:eastAsia="en-AU"/>
              </w:rPr>
            </w:pPr>
            <w:r w:rsidRPr="00D227DA">
              <w:rPr>
                <w:rFonts w:ascii="Calibri" w:eastAsia="Times New Roman" w:hAnsi="Calibri" w:cs="Calibri"/>
                <w:b/>
                <w:bCs/>
                <w:color w:val="FFFFFF"/>
                <w:sz w:val="18"/>
                <w:szCs w:val="18"/>
                <w:lang w:eastAsia="en-AU"/>
              </w:rPr>
              <w:t>FRIDAY</w:t>
            </w:r>
          </w:p>
        </w:tc>
      </w:tr>
      <w:tr w:rsidR="00F06537" w:rsidRPr="00372970" w14:paraId="29E18182"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0C138342" w14:textId="25B69271"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Lollypop Creek Community Centre </w:t>
            </w:r>
            <w:r w:rsidRPr="00D227DA">
              <w:rPr>
                <w:rFonts w:ascii="Calibri" w:eastAsia="Times New Roman" w:hAnsi="Calibri" w:cs="Calibri"/>
                <w:color w:val="000000"/>
                <w:sz w:val="16"/>
                <w:szCs w:val="16"/>
                <w:lang w:eastAsia="en-AU"/>
              </w:rPr>
              <w:br/>
              <w:t>104 Shipwright Parade,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39F3B7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EBA13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83A2E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0E47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CF298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9E9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0E26B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EF38D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164FA4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2B6F2100"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B32264D"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F43C2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B4786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7B4E1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86FF0B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972A2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C94D8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EB0CB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6B82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A6FBB3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5255F8B"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6151D0F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CB91D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EA7B3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92F5F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AF396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DDF5B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CC027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AC760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D3945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92896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354DE5"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5CF1EA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5D8C21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9BC8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C5FC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EA3B5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964B5E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3D34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2EC71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3CA41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148E99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014B3DD"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78FA2B7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061ABC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E07B2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85413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C84A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Yellow</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D606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15913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15026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D81B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FB223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527A7229"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3544DBD5" w14:textId="681CD29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Quantin Binnah Kindergarten</w:t>
            </w:r>
            <w:r w:rsidRPr="00D227DA">
              <w:rPr>
                <w:rFonts w:ascii="Calibri" w:eastAsia="Times New Roman" w:hAnsi="Calibri" w:cs="Calibri"/>
                <w:color w:val="000000"/>
                <w:sz w:val="16"/>
                <w:szCs w:val="16"/>
                <w:lang w:eastAsia="en-AU"/>
              </w:rPr>
              <w:br/>
              <w:t>61 Thames Boulevard,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B25D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AEB8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FDAD02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8718121" w14:textId="79538B34"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BD52CE">
              <w:rPr>
                <w:rFonts w:ascii="Calibri" w:eastAsia="Times New Roman" w:hAnsi="Calibri" w:cs="Calibri"/>
                <w:color w:val="000000"/>
                <w:sz w:val="16"/>
                <w:szCs w:val="16"/>
                <w:highlight w:val="yellow"/>
                <w:lang w:eastAsia="en-AU"/>
              </w:rPr>
              <w:t>Bandicoot</w:t>
            </w:r>
            <w:r w:rsidR="00BD52CE" w:rsidRPr="00BD52CE">
              <w:rPr>
                <w:rFonts w:ascii="Calibri" w:eastAsia="Times New Roman" w:hAnsi="Calibri" w:cs="Calibri"/>
                <w:color w:val="000000"/>
                <w:sz w:val="16"/>
                <w:szCs w:val="16"/>
                <w:highlight w:val="yellow"/>
                <w:lang w:eastAsia="en-AU"/>
              </w:rPr>
              <w: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57391C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DAB468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BD39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C40A94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7AB52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r>
      <w:tr w:rsidR="00F06537" w:rsidRPr="00372970" w14:paraId="652E49C8"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E7A753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AF0D05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76A8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2079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D3F2C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Dugong</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16A0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1B1C2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136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F3CB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CB2A9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17BF02B3"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BD176D1"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DC7FEB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84E8E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E71DE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A735E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FCE2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84EB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48355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336A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47B42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AAC3B7C"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5D75E6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4D52F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7379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0A47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D53A23F" w14:textId="4C5ACDFE"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C842866" w14:textId="11A48F0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0E9E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2F98E" w14:textId="7CCAFCC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C9D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0659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3DA5513"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C72EF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69001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35A0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6919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0BC0F8" w14:textId="6F448417"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Green</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F6B4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85B37F" w14:textId="5A121FAB"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643B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23CE83" w14:textId="353386F8"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B654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C369222"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09FE7B8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D63B7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FB4385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CD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CB9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1A51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AB5403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6D636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8C70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D4A7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79AE9CF3" w14:textId="77777777" w:rsidTr="00BD52CE">
        <w:trPr>
          <w:gridAfter w:val="1"/>
          <w:wAfter w:w="1080" w:type="dxa"/>
          <w:trHeight w:val="441"/>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2490E557" w14:textId="0B82D7EF"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Riverdene Kindergarten</w:t>
            </w:r>
            <w:r w:rsidRPr="00D227DA">
              <w:rPr>
                <w:rFonts w:ascii="Calibri" w:eastAsia="Times New Roman" w:hAnsi="Calibri" w:cs="Calibri"/>
                <w:color w:val="000000"/>
                <w:sz w:val="16"/>
                <w:szCs w:val="16"/>
                <w:lang w:eastAsia="en-AU"/>
              </w:rPr>
              <w:br/>
              <w:t>28 Parramatta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5BAFCE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18593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0C7FE2B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129522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4941B3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89F89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B7AF6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75DEEF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49A5D37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E3CE1FB" w14:textId="77777777" w:rsidTr="00BD52CE">
        <w:trPr>
          <w:gridAfter w:val="1"/>
          <w:wAfter w:w="1080" w:type="dxa"/>
          <w:trHeight w:val="441"/>
        </w:trPr>
        <w:tc>
          <w:tcPr>
            <w:tcW w:w="2330" w:type="dxa"/>
            <w:vMerge/>
            <w:tcBorders>
              <w:top w:val="nil"/>
              <w:left w:val="single" w:sz="12" w:space="0" w:color="auto"/>
              <w:bottom w:val="single" w:sz="12" w:space="0" w:color="auto"/>
              <w:right w:val="single" w:sz="12" w:space="0" w:color="auto"/>
            </w:tcBorders>
            <w:vAlign w:val="center"/>
            <w:hideMark/>
          </w:tcPr>
          <w:p w14:paraId="3AC807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6E2B79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A959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5E5AC7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2716192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15D022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CB9CC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ED942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FD8A5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154975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0FC7CF1"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40B62377" w14:textId="35A299C2"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Riverwalk Primary School Kindergarten</w:t>
            </w:r>
            <w:r w:rsidRPr="00D227DA">
              <w:rPr>
                <w:rFonts w:ascii="Calibri" w:eastAsia="Times New Roman" w:hAnsi="Calibri" w:cs="Calibri"/>
                <w:color w:val="000000"/>
                <w:sz w:val="16"/>
                <w:szCs w:val="16"/>
                <w:lang w:eastAsia="en-AU"/>
              </w:rPr>
              <w:br/>
              <w:t>56 Timbarra Drive,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67B586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4FC69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271B2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E945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Emu</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60AC4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6171A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F6803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6A2A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7FBC6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6B0EDF1D"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6151F71A"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817A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23A345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F60B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31C56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13BABE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3F8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4AB89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BC1AF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2622A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904441"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49253CC"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CA5811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45724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E28E2B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18D62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Banksia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7F8D24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FA740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582D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CB74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34693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27E673AD"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1A9759E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B6139D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F543D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B38C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F6F2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C6705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D0846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7388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38575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07C341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D44E592"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4EF08538"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C339938"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89FE6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2192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CBAB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98D8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CB70D0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57CA86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A555A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78B12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68BF9EE8" w14:textId="3DB80865" w:rsidTr="00BD52CE">
        <w:trPr>
          <w:trHeight w:val="54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1727E5BD" w14:textId="39F168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The Manor Kindergarten</w:t>
            </w:r>
            <w:r w:rsidRPr="00D227DA">
              <w:rPr>
                <w:rFonts w:ascii="Calibri" w:eastAsia="Times New Roman" w:hAnsi="Calibri" w:cs="Calibri"/>
                <w:color w:val="000000"/>
                <w:sz w:val="16"/>
                <w:szCs w:val="16"/>
                <w:lang w:eastAsia="en-AU"/>
              </w:rPr>
              <w:br/>
              <w:t>186 Werribee Street North,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0A53303"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0CA2F281" w14:textId="2994F074"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372970">
              <w:rPr>
                <w:rFonts w:ascii="Calibri" w:eastAsia="Times New Roman" w:hAnsi="Calibri" w:cs="Calibri"/>
                <w:color w:val="000000"/>
                <w:sz w:val="14"/>
                <w:szCs w:val="14"/>
                <w:lang w:eastAsia="en-AU"/>
              </w:rPr>
              <w:t> </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23DEE71" w14:textId="1BF0DAC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CF14C00" w14:textId="45DA1B3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FD8BDE" w14:textId="269934BD"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Gum Tree</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CEBA4D4" w14:textId="45E9EE1E"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71F4969" w14:textId="31747CF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50064D" w14:textId="4A070B5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70EAAE9" w14:textId="34F179BE"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vAlign w:val="center"/>
          </w:tcPr>
          <w:p w14:paraId="5826E55A" w14:textId="2ED82BC4" w:rsidR="00BD52CE" w:rsidRPr="00372970" w:rsidRDefault="00BD52CE" w:rsidP="00BD52CE">
            <w:r w:rsidRPr="00D227DA">
              <w:rPr>
                <w:rFonts w:ascii="Calibri" w:eastAsia="Times New Roman" w:hAnsi="Calibri" w:cs="Calibri"/>
                <w:color w:val="000000"/>
                <w:sz w:val="16"/>
                <w:szCs w:val="16"/>
                <w:lang w:eastAsia="en-AU"/>
              </w:rPr>
              <w:t> </w:t>
            </w:r>
          </w:p>
        </w:tc>
      </w:tr>
      <w:tr w:rsidR="00BD52CE" w:rsidRPr="00372970" w14:paraId="68DF97D3"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679A8B32"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EDAF62D"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122DD3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18E2C2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418AF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B7D37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DB4760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20179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361F9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61FD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BD52CE" w:rsidRPr="00372970" w14:paraId="0C934EFB"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64D06001" w14:textId="7D37DD6B"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Thomas Chirnside Kindergarten</w:t>
            </w:r>
            <w:r w:rsidRPr="00D227DA">
              <w:rPr>
                <w:rFonts w:ascii="Calibri" w:eastAsia="Times New Roman" w:hAnsi="Calibri" w:cs="Calibri"/>
                <w:color w:val="000000"/>
                <w:sz w:val="16"/>
                <w:szCs w:val="16"/>
                <w:lang w:eastAsia="en-AU"/>
              </w:rPr>
              <w:br/>
              <w:t>85 – 95 Walls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8FFF33C"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E231BB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EB09E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AE8D03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87D4C0"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F9814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FE124C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B4C078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C8E8A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1EE10D02"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0A4998A7"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471EB40"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15AD30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45DEEF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2A60BA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1A7BF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1241D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D75AFA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E0508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67DB04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BD52CE" w:rsidRPr="00372970" w14:paraId="447277E3"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ABCBE73"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5E30882"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1CA4F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4767E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36931D9"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5AA4F7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B8396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37F6A8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A26A0C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F29CB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137F2846"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766E18C7"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8B977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E3A1BF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4F58A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D08BFA1"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3AC6FD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4B316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4B2C28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8DEE41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9E1B8E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EA6271D" w14:textId="77777777" w:rsidTr="00BD52CE">
        <w:trPr>
          <w:gridAfter w:val="1"/>
          <w:wAfter w:w="1080" w:type="dxa"/>
          <w:trHeight w:val="500"/>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1038BB4E" w14:textId="63365119"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Werribee West Family Centre</w:t>
            </w:r>
            <w:r w:rsidRPr="00D227DA">
              <w:rPr>
                <w:rFonts w:ascii="Calibri" w:eastAsia="Times New Roman" w:hAnsi="Calibri" w:cs="Calibri"/>
                <w:color w:val="000000"/>
                <w:sz w:val="16"/>
                <w:szCs w:val="16"/>
                <w:lang w:eastAsia="en-AU"/>
              </w:rPr>
              <w:br/>
              <w:t>37 Ballan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B7669D0"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8C63F8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8801EB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62667C8" w14:textId="29B176E2"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Pilly </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1A684AAF" w14:textId="1CD1AAD0"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E05EC0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43D6559" w14:textId="427A3D4A"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3265CAC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0620AD5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24694D3" w14:textId="77777777" w:rsidTr="00BD52CE">
        <w:trPr>
          <w:gridAfter w:val="1"/>
          <w:wAfter w:w="1080" w:type="dxa"/>
          <w:trHeight w:val="441"/>
        </w:trPr>
        <w:tc>
          <w:tcPr>
            <w:tcW w:w="2330" w:type="dxa"/>
            <w:vMerge/>
            <w:tcBorders>
              <w:top w:val="nil"/>
              <w:left w:val="single" w:sz="12" w:space="0" w:color="auto"/>
              <w:bottom w:val="single" w:sz="12" w:space="0" w:color="auto"/>
              <w:right w:val="single" w:sz="12" w:space="0" w:color="auto"/>
            </w:tcBorders>
            <w:vAlign w:val="center"/>
            <w:hideMark/>
          </w:tcPr>
          <w:p w14:paraId="373754D5"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0BE4C4A"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F8195B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959575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6379422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3DEBDB4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C4868C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0E9157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8E8D79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7A3642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D196A17" w14:textId="77777777" w:rsidTr="00BD52CE">
        <w:trPr>
          <w:gridAfter w:val="1"/>
          <w:wAfter w:w="1080" w:type="dxa"/>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08C815E8" w14:textId="35D21668"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Wyndham Park Kindergarten</w:t>
            </w:r>
            <w:r w:rsidRPr="00D227DA">
              <w:rPr>
                <w:rFonts w:ascii="Calibri" w:eastAsia="Times New Roman" w:hAnsi="Calibri" w:cs="Calibri"/>
                <w:color w:val="000000"/>
                <w:sz w:val="16"/>
                <w:szCs w:val="16"/>
                <w:lang w:eastAsia="en-AU"/>
              </w:rPr>
              <w:br/>
              <w:t>55 – 57 Kookaburra Avenue,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EFD220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100C1D" w14:textId="5DA8DA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AD81C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558E047" w14:textId="52D2AA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DA0B89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9D7616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C0D5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EBB5BA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34B8B5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BD52CE" w:rsidRPr="00372970" w14:paraId="09451F0E"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4307D0F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E8810E"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BABAA15" w14:textId="387E9AE6"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3A8EA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228E440" w14:textId="6F2C92B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5C91CB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F5EFAB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C5EAD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D028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49D80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05FA1FA2" w14:textId="77777777" w:rsidTr="00BD52CE">
        <w:trPr>
          <w:gridAfter w:val="1"/>
          <w:wAfter w:w="1080" w:type="dxa"/>
          <w:trHeight w:val="285"/>
        </w:trPr>
        <w:tc>
          <w:tcPr>
            <w:tcW w:w="2330" w:type="dxa"/>
            <w:vMerge/>
            <w:tcBorders>
              <w:top w:val="nil"/>
              <w:left w:val="single" w:sz="12" w:space="0" w:color="auto"/>
              <w:bottom w:val="single" w:sz="12" w:space="0" w:color="auto"/>
              <w:right w:val="single" w:sz="12" w:space="0" w:color="auto"/>
            </w:tcBorders>
            <w:vAlign w:val="center"/>
            <w:hideMark/>
          </w:tcPr>
          <w:p w14:paraId="3BC50A6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2C81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3808A7A" w14:textId="4AFA238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54D6B6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61EE6E0" w14:textId="05F57B41"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A8BF4A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6352C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FA98B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C1F54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3EC941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431222DE" w14:textId="77777777" w:rsidTr="00BD52CE">
        <w:trPr>
          <w:gridAfter w:val="1"/>
          <w:wAfter w:w="1080" w:type="dxa"/>
          <w:trHeight w:val="293"/>
        </w:trPr>
        <w:tc>
          <w:tcPr>
            <w:tcW w:w="2330" w:type="dxa"/>
            <w:vMerge/>
            <w:tcBorders>
              <w:top w:val="nil"/>
              <w:left w:val="single" w:sz="12" w:space="0" w:color="auto"/>
              <w:bottom w:val="single" w:sz="12" w:space="0" w:color="auto"/>
              <w:right w:val="single" w:sz="12" w:space="0" w:color="auto"/>
            </w:tcBorders>
            <w:vAlign w:val="center"/>
            <w:hideMark/>
          </w:tcPr>
          <w:p w14:paraId="679C453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117639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9552659" w14:textId="1681BE6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42ACF3A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00D41C4" w14:textId="38E98A4B"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17A0B0B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A8B61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55DCA9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7A32DD4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C5F677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4FEBEF40" w14:textId="69DE8A41" w:rsidR="009C4DD6" w:rsidRDefault="001E6EFF" w:rsidP="001E6EFF">
      <w:pPr>
        <w:pStyle w:val="Heading1"/>
        <w:jc w:val="center"/>
      </w:pPr>
      <w:r w:rsidRPr="00700C75">
        <w:rPr>
          <w:color w:val="1C3152" w:themeColor="text2" w:themeShade="BF"/>
          <w:sz w:val="44"/>
          <w:szCs w:val="44"/>
        </w:rPr>
        <w:t>2026 KINDERGARTEN TIMETABLE</w:t>
      </w:r>
      <w:r w:rsidR="009C4DD6" w:rsidRPr="001319E5">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FC9D2" id="Group 452" o:spid="_x0000_s1026"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">
                <v:shape id="Freeform: Shape 162588734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">
                  <v:imagedata r:id="rId32" o:title=""/>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00B26719" w:rsidRPr="00372970" w14:paraId="53BDAE6B" w14:textId="77777777" w:rsidTr="00B26719">
        <w:trPr>
          <w:trHeight w:val="396"/>
        </w:trPr>
        <w:tc>
          <w:tcPr>
            <w:tcW w:w="2325"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14:paraId="725B00EB"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lastRenderedPageBreak/>
              <w:t>WYNDHAM VALE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83F23DE"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94FD617"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26D4ED0D"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5196C425"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FEF90AA"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48D9FB3"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8347CF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0AB72B0"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THURSDAY</w:t>
            </w:r>
          </w:p>
        </w:tc>
        <w:tc>
          <w:tcPr>
            <w:tcW w:w="1085" w:type="dxa"/>
            <w:tcBorders>
              <w:top w:val="single" w:sz="12" w:space="0" w:color="auto"/>
              <w:left w:val="nil"/>
              <w:bottom w:val="single" w:sz="12" w:space="0" w:color="auto"/>
              <w:right w:val="single" w:sz="12" w:space="0" w:color="auto"/>
            </w:tcBorders>
            <w:shd w:val="clear" w:color="000000" w:fill="000000"/>
            <w:vAlign w:val="center"/>
            <w:hideMark/>
          </w:tcPr>
          <w:p w14:paraId="2C5BAB0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FRIDAY</w:t>
            </w:r>
          </w:p>
        </w:tc>
      </w:tr>
      <w:tr w:rsidR="004E1B3E" w:rsidRPr="00372970" w14:paraId="74FE63EE" w14:textId="77777777" w:rsidTr="00B26719">
        <w:trPr>
          <w:trHeight w:val="285"/>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ED92E84" w14:textId="7534ED9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Balim Balim Early Years at Wunggurrwil Dhurrung Centre</w:t>
            </w:r>
            <w:r w:rsidRPr="007C5FDA">
              <w:rPr>
                <w:rFonts w:ascii="Calibri" w:eastAsia="Times New Roman" w:hAnsi="Calibri" w:cs="Calibri"/>
                <w:color w:val="000000"/>
                <w:sz w:val="16"/>
                <w:szCs w:val="16"/>
                <w:lang w:eastAsia="en-AU"/>
              </w:rPr>
              <w:br/>
              <w:t>19 Communal Road, Wyndham Vale</w:t>
            </w:r>
            <w:r w:rsidRPr="007C5FDA">
              <w:rPr>
                <w:rFonts w:ascii="Calibri" w:eastAsia="Times New Roman" w:hAnsi="Calibri" w:cs="Calibri"/>
                <w:color w:val="000000"/>
                <w:sz w:val="16"/>
                <w:szCs w:val="16"/>
                <w:lang w:eastAsia="en-AU"/>
              </w:rPr>
              <w:br/>
            </w:r>
            <w:r w:rsidRPr="007C5F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DA4A27" w14:textId="6CC74510"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D5BAFF5" w14:textId="399A2CE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A122A" w14:textId="08B1CE0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1785A9" w14:textId="46A153F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Sugar Glider+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6F8B45" w14:textId="3D1ECCE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A3ECA6E" w14:textId="5E532EB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E8BB40" w14:textId="2F7FE77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643F32" w14:textId="6C27AE6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CD93CCD" w14:textId="0E6379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2FBEC42F"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5E4C8B0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97EAF90" w14:textId="75DF7008"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C21F23E" w14:textId="1C85DF5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570093" w14:textId="1381940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DBDEF41" w14:textId="07E8A0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A906104" w14:textId="52C3AE4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E6861C" w14:textId="21CE4BE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B3A7BB" w14:textId="024329C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367651" w14:textId="3A16335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65E2E9" w14:textId="7B7168C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r>
      <w:tr w:rsidR="004E1B3E" w:rsidRPr="00372970" w14:paraId="3AC83E0F" w14:textId="77777777" w:rsidTr="004E1B3E">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4791A1D"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4EB989C" w14:textId="198EE813"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D4A7CDB" w14:textId="69A9378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A48B7C" w14:textId="5C1B050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C882183" w14:textId="22FFB47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Snow Gum</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D7A7607" w14:textId="1D2608F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E0EE9C5" w14:textId="573357E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2B14E3" w14:textId="51AA4A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8.15 - 3.45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CD3F00" w14:textId="7A90608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4F6CA9F" w14:textId="6676E1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r>
      <w:tr w:rsidR="004E1B3E" w:rsidRPr="00372970" w14:paraId="1B772C53"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2F018883"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8DED2DE" w14:textId="4469BA4B"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4C8137" w14:textId="140DA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D05EA67" w14:textId="3F25460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6FE5FF0" w14:textId="6AB2AB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B350F5" w14:textId="100FCB2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358785" w14:textId="5E8F4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9CBBDB" w14:textId="5A0A89F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DF7F6C" w14:textId="12255B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D283B49" w14:textId="2522808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r>
      <w:tr w:rsidR="004E1B3E" w:rsidRPr="00372970" w14:paraId="4F6243D0" w14:textId="77777777" w:rsidTr="004E1B3E">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45EC269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F918923" w14:textId="7CADD735"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D46B71D" w14:textId="2F65DC8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CEBC499" w14:textId="731F8FC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BE22574" w14:textId="12A7C45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C3C75B" w14:textId="78EED70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AC3BD68" w14:textId="1B1E754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462655" w14:textId="2C31731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3965C4" w14:textId="560C070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D01F6B4" w14:textId="1B0D7B8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7A1DC190"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07D0561C"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8437F4" w14:textId="2B0CB06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16365EF" w14:textId="204D7F5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4A3095" w14:textId="20D5C97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23684CC" w14:textId="7C879E1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913038" w14:textId="0E8C2A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3B154" w14:textId="37F0F7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E6CD50" w14:textId="62BD34B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F622F" w14:textId="5D1A317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468309" w14:textId="60BB8E7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6528C13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297B496"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F7C152" w14:textId="114DA094"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BC05708" w14:textId="69237A3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CD7ABA4" w14:textId="6D4B303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E0956A" w14:textId="0F968C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D0A707" w14:textId="7AEC4BD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A46EC4" w14:textId="40D283C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3A2A06" w14:textId="729D9DB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E6AF356" w14:textId="7FC541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05E4D7" w14:textId="4ED7EAD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0F570924"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789C5F4" w14:textId="0A8B24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Iramoo Kindergarten</w:t>
            </w:r>
            <w:r w:rsidRPr="007C5FDA">
              <w:rPr>
                <w:rFonts w:ascii="Calibri" w:eastAsia="Times New Roman" w:hAnsi="Calibri" w:cs="Calibri"/>
                <w:color w:val="000000"/>
                <w:sz w:val="16"/>
                <w:szCs w:val="16"/>
                <w:lang w:eastAsia="en-AU"/>
              </w:rPr>
              <w:br/>
              <w:t>60 Honour Avenue,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B7C1375"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20345F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2A02C7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5D67DE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0A8513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43FBB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C19B8B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1CEF65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BCDC04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5F005B77"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19066247"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4F4FA1D"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52BE67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035BC2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87FD1E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AA3509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656D4D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C303A3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135F7F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4E77A4F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45E00187"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BC1C5DD" w14:textId="170FA4D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Vista Way Kindergarten</w:t>
            </w:r>
            <w:r w:rsidRPr="007C5FDA">
              <w:rPr>
                <w:rFonts w:ascii="Calibri" w:eastAsia="Times New Roman" w:hAnsi="Calibri" w:cs="Calibri"/>
                <w:color w:val="000000"/>
                <w:sz w:val="16"/>
                <w:szCs w:val="16"/>
                <w:lang w:eastAsia="en-AU"/>
              </w:rPr>
              <w:br/>
              <w:t>7 Vista Way,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3D07CC3"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04F17A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54A970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799137C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31551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3F54837"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3E052A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FCEACA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66C2450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r>
      <w:tr w:rsidR="004E1B3E" w:rsidRPr="00372970" w14:paraId="45FF0174"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3DA770E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BA35E74"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56B70B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D0F26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5BEF466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056CF57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011054F"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8057AF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354A683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028BBDD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5CC60BD4" w14:textId="77777777" w:rsidTr="001F56E9">
        <w:trPr>
          <w:trHeight w:val="285"/>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2E78DE4" w14:textId="4E329F5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Wyndham Vale Primary School Kindergarten</w:t>
            </w:r>
            <w:r w:rsidRPr="007C5FDA">
              <w:rPr>
                <w:rFonts w:ascii="Calibri" w:eastAsia="Times New Roman" w:hAnsi="Calibri" w:cs="Calibri"/>
                <w:color w:val="000000"/>
                <w:sz w:val="16"/>
                <w:szCs w:val="16"/>
                <w:lang w:eastAsia="en-AU"/>
              </w:rPr>
              <w:br/>
              <w:t>85 Ribblesdale Avenue, Wyndham Vale</w:t>
            </w:r>
            <w:r w:rsidRPr="007C5F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83B50FF" w14:textId="1CAC1DFD"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69F396D" w14:textId="3761154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56AEEED" w14:textId="17CC442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25CDC41" w14:textId="61A7FB6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7A8181" w14:textId="770DE74B"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9C70E2D" w14:textId="217B409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477A5CB" w14:textId="45F4F04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D204799" w14:textId="2CBCA35D"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A676CCF" w14:textId="6E65549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r>
      <w:tr w:rsidR="001F56E9" w:rsidRPr="00372970" w14:paraId="5FAF9E64" w14:textId="77777777" w:rsidTr="00B26719">
        <w:trPr>
          <w:trHeight w:val="285"/>
        </w:trPr>
        <w:tc>
          <w:tcPr>
            <w:tcW w:w="2325" w:type="dxa"/>
            <w:vMerge/>
            <w:tcBorders>
              <w:top w:val="nil"/>
              <w:left w:val="single" w:sz="12" w:space="0" w:color="auto"/>
              <w:bottom w:val="single" w:sz="12" w:space="0" w:color="auto"/>
              <w:right w:val="single" w:sz="12" w:space="0" w:color="auto"/>
            </w:tcBorders>
            <w:vAlign w:val="center"/>
            <w:hideMark/>
          </w:tcPr>
          <w:p w14:paraId="34C09A8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F631EB" w14:textId="6568F103"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E5F9A3" w14:textId="50F2AD6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A69FF5" w14:textId="54FC832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534741" w14:textId="789412A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E16CDF" w14:textId="5DE5F6A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1A5BD6" w14:textId="164AF1C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41FCC1" w14:textId="63BEAD3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8A540D" w14:textId="4C1EE82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3C74BB2" w14:textId="4F71C68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21DDBB2A" w14:textId="77777777" w:rsidTr="00B26719">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6F5C3B0A"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051F13C" w14:textId="588D7BC6"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A0555A" w14:textId="0B1985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F72D44" w14:textId="4C10DC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4908628" w14:textId="59897AD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77A17F" w14:textId="5B5E1114"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7B4D5E" w14:textId="2C5F1E3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53ECE2" w14:textId="0753191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B37CDB" w14:textId="24A0E94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C9C6D5" w14:textId="33AB6DB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bl>
    <w:p w14:paraId="2F8FBCF8" w14:textId="099FB3EF" w:rsidR="00FE26BC" w:rsidRDefault="00B26719" w:rsidP="00B26719">
      <w:pPr>
        <w:pStyle w:val="Heading1"/>
        <w:jc w:val="center"/>
      </w:pPr>
      <w:r w:rsidRPr="00700C75">
        <w:rPr>
          <w:color w:val="1C3152" w:themeColor="text2" w:themeShade="BF"/>
          <w:sz w:val="44"/>
          <w:szCs w:val="44"/>
        </w:rPr>
        <w:t>2026 KINDERGARTEN TIMETABLE</w:t>
      </w:r>
      <w:r w:rsidR="00FE26BC" w:rsidRPr="001319E5">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47740" id="Group 452" o:spid="_x0000_s1026"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">
                <v:shape id="Freeform: Shape 12501105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">
                  <v:imagedata r:id="rId32" o:title=""/>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14:paraId="194D3AEF" w14:textId="77777777" w:rsidTr="007901B7">
        <w:trPr>
          <w:trHeight w:val="416"/>
        </w:trPr>
        <w:tc>
          <w:tcPr>
            <w:tcW w:w="11482" w:type="dxa"/>
            <w:gridSpan w:val="2"/>
            <w:tcBorders>
              <w:bottom w:val="single" w:sz="4" w:space="0" w:color="BFBFBF" w:themeColor="background2" w:themeShade="BF"/>
            </w:tcBorders>
            <w:shd w:val="clear" w:color="auto" w:fill="1C3152" w:themeFill="text2" w:themeFillShade="BF"/>
            <w:vAlign w:val="center"/>
          </w:tcPr>
          <w:p w14:paraId="36F96966" w14:textId="5CF88062" w:rsidR="002C4CC6" w:rsidRDefault="002C4CC6" w:rsidP="007901B7">
            <w:pPr>
              <w:tabs>
                <w:tab w:val="left" w:pos="1710"/>
              </w:tabs>
              <w:spacing w:before="60" w:after="120"/>
            </w:pPr>
            <w:r w:rsidRPr="00AF6CD7">
              <w:rPr>
                <w:rFonts w:cstheme="minorHAnsi"/>
                <w:b/>
                <w:color w:val="FFFFFF" w:themeColor="background1"/>
              </w:rPr>
              <w:lastRenderedPageBreak/>
              <w:t>PRIVACY NOTIFICATION</w:t>
            </w:r>
          </w:p>
        </w:tc>
      </w:tr>
      <w:tr w:rsidR="002C4CC6" w:rsidRPr="00B10ACB" w14:paraId="4CC798D1" w14:textId="77777777" w:rsidTr="0039706A">
        <w:trPr>
          <w:trHeight w:val="483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780757FE" w14:textId="2D5C6682" w:rsidR="002C4CC6" w:rsidRPr="00B10ACB" w:rsidRDefault="002C4CC6" w:rsidP="00336832">
            <w:pPr>
              <w:spacing w:before="60" w:line="360" w:lineRule="auto"/>
            </w:pPr>
            <w:r w:rsidRPr="00C809BF">
              <w:t xml:space="preserve">Wyndham City Council is bound by the </w:t>
            </w:r>
            <w:r w:rsidRPr="00C809BF">
              <w:rPr>
                <w:i/>
              </w:rPr>
              <w:t>Privacy and Data Protection Act</w:t>
            </w:r>
            <w:r w:rsidRPr="00C809BF">
              <w:t xml:space="preserve"> 2014 and the </w:t>
            </w:r>
            <w:r w:rsidRPr="00C809BF">
              <w:rPr>
                <w:i/>
              </w:rPr>
              <w:t>Health Records Act</w:t>
            </w:r>
            <w:r w:rsidRPr="00C809BF">
              <w:t xml:space="preserve"> 2001.  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tc>
      </w:tr>
      <w:tr w:rsidR="002C4CC6" w14:paraId="17C202A2" w14:textId="77777777" w:rsidTr="007901B7">
        <w:trPr>
          <w:trHeight w:val="449"/>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1C3152" w:themeFill="text2" w:themeFillShade="BF"/>
            <w:vAlign w:val="center"/>
          </w:tcPr>
          <w:p w14:paraId="203E7959" w14:textId="77777777" w:rsidR="002C4CC6" w:rsidRDefault="002C4CC6" w:rsidP="007901B7">
            <w:pPr>
              <w:spacing w:before="60" w:after="120"/>
            </w:pPr>
            <w:r w:rsidRPr="00AF6CD7">
              <w:rPr>
                <w:rFonts w:cstheme="minorHAnsi"/>
                <w:b/>
                <w:color w:val="FFFFFF" w:themeColor="background1"/>
              </w:rPr>
              <w:t>AUTHORISATIONS</w:t>
            </w:r>
          </w:p>
        </w:tc>
      </w:tr>
      <w:tr w:rsidR="002C4CC6" w:rsidRPr="00C809BF" w14:paraId="55BC88D3" w14:textId="77777777" w:rsidTr="0039706A">
        <w:trPr>
          <w:trHeight w:val="853"/>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08EBB647" w14:textId="337C6875" w:rsidR="002C4CC6" w:rsidRPr="00C809BF" w:rsidRDefault="002C4CC6" w:rsidP="00336832">
            <w:pPr>
              <w:spacing w:before="60" w:line="360" w:lineRule="auto"/>
            </w:pPr>
            <w:r w:rsidRPr="00C809BF">
              <w:rPr>
                <w:rFonts w:cstheme="minorHAnsi"/>
              </w:rPr>
              <w:t xml:space="preserve">I/We declare that information contained in this registration form is true and correct and will undertake to immediately inform </w:t>
            </w:r>
            <w:r w:rsidR="002C69BE">
              <w:rPr>
                <w:rFonts w:cstheme="minorHAnsi"/>
              </w:rPr>
              <w:t>Child and Family Support</w:t>
            </w:r>
            <w:r w:rsidRPr="00C809BF">
              <w:rPr>
                <w:rFonts w:cstheme="minorHAnsi"/>
              </w:rPr>
              <w:t xml:space="preserve"> in the event of any change to the information. I consent to the collection and use of personal and health information on this form as outlined above in the Privacy Notification section. </w:t>
            </w:r>
          </w:p>
        </w:tc>
      </w:tr>
      <w:tr w:rsidR="002C4CC6" w:rsidRPr="00C809BF" w14:paraId="0EA58684"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3CD9E7FC" w14:textId="77777777" w:rsidR="002C4CC6" w:rsidRPr="00B8014B" w:rsidRDefault="002C4CC6" w:rsidP="00D96BCA">
            <w:pPr>
              <w:rPr>
                <w:rFonts w:cstheme="minorHAnsi"/>
                <w:b/>
                <w:bCs/>
              </w:rPr>
            </w:pPr>
            <w:r w:rsidRPr="00B8014B">
              <w:rPr>
                <w:b/>
                <w:bCs/>
              </w:rPr>
              <w:t>Parent / Legal Guardian 1 Name:</w:t>
            </w:r>
          </w:p>
        </w:tc>
      </w:tr>
      <w:tr w:rsidR="002C4CC6" w:rsidRPr="00C809BF" w14:paraId="2D1B6877"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7F2632DE"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777A6256" w14:textId="77777777" w:rsidR="002C4CC6" w:rsidRPr="00C809BF" w:rsidRDefault="002C4CC6" w:rsidP="00D96BCA">
            <w:pPr>
              <w:rPr>
                <w:rFonts w:cstheme="minorHAnsi"/>
              </w:rPr>
            </w:pPr>
            <w:r w:rsidRPr="00C809BF">
              <w:t>Date:                     /                    /</w:t>
            </w:r>
          </w:p>
        </w:tc>
      </w:tr>
      <w:tr w:rsidR="002C4CC6" w:rsidRPr="00C809BF" w14:paraId="411443DE"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0F837460" w14:textId="77777777" w:rsidR="002C4CC6" w:rsidRPr="00B8014B" w:rsidRDefault="002C4CC6" w:rsidP="00D96BCA">
            <w:pPr>
              <w:rPr>
                <w:rFonts w:cstheme="minorHAnsi"/>
                <w:b/>
                <w:bCs/>
              </w:rPr>
            </w:pPr>
            <w:r w:rsidRPr="00B8014B">
              <w:rPr>
                <w:b/>
                <w:bCs/>
              </w:rPr>
              <w:t>Parent / Legal Guardian 2 Name:</w:t>
            </w:r>
          </w:p>
        </w:tc>
      </w:tr>
      <w:tr w:rsidR="002C4CC6" w:rsidRPr="00C809BF" w14:paraId="5C32791C"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417C6FF1"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5DDF57A7" w14:textId="77777777" w:rsidR="002C4CC6" w:rsidRPr="00C809BF" w:rsidRDefault="002C4CC6" w:rsidP="00D96BCA">
            <w:pPr>
              <w:rPr>
                <w:rFonts w:cstheme="minorHAnsi"/>
              </w:rPr>
            </w:pPr>
            <w:r w:rsidRPr="00C809BF">
              <w:t>Date:                     /                    /</w:t>
            </w:r>
          </w:p>
        </w:tc>
      </w:tr>
    </w:tbl>
    <w:p w14:paraId="44F9D0FD" w14:textId="054CC56C" w:rsidR="002128F2" w:rsidRDefault="002128F2" w:rsidP="000177C6">
      <w:pPr>
        <w:tabs>
          <w:tab w:val="left" w:pos="2025"/>
        </w:tabs>
      </w:pPr>
    </w:p>
    <w:p w14:paraId="6D3E6792" w14:textId="77777777" w:rsidR="002128F2" w:rsidRDefault="002128F2">
      <w:r>
        <w:br w:type="page"/>
      </w:r>
    </w:p>
    <w:p w14:paraId="4F0FA5D1" w14:textId="77777777" w:rsidR="00751843" w:rsidRDefault="002878F2" w:rsidP="00751843">
      <w:pPr>
        <w:pStyle w:val="Heading1"/>
        <w:jc w:val="center"/>
        <w:rPr>
          <w:color w:val="1C3152" w:themeColor="text2" w:themeShade="BF"/>
          <w:sz w:val="72"/>
          <w:szCs w:val="72"/>
        </w:rPr>
      </w:pPr>
      <w:r w:rsidRPr="000649DB">
        <w:rPr>
          <w:color w:val="1C3152" w:themeColor="text2" w:themeShade="BF"/>
          <w:sz w:val="72"/>
          <w:szCs w:val="72"/>
        </w:rPr>
        <w:lastRenderedPageBreak/>
        <w:t>KEY DATES</w:t>
      </w:r>
    </w:p>
    <w:tbl>
      <w:tblPr>
        <w:tblStyle w:val="TableGrid"/>
        <w:tblW w:w="10915" w:type="dxa"/>
        <w:tblInd w:w="2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6"/>
        <w:gridCol w:w="3827"/>
        <w:gridCol w:w="4962"/>
      </w:tblGrid>
      <w:tr w:rsidR="00E31BC7" w:rsidRPr="00943543" w14:paraId="47739DF6" w14:textId="77777777" w:rsidTr="00E31BC7">
        <w:trPr>
          <w:trHeight w:val="958"/>
        </w:trPr>
        <w:tc>
          <w:tcPr>
            <w:tcW w:w="2126" w:type="dxa"/>
            <w:shd w:val="clear" w:color="auto" w:fill="7DB08C" w:themeFill="accent2"/>
            <w:vAlign w:val="center"/>
          </w:tcPr>
          <w:p w14:paraId="3B27A68C"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11 March 2025</w:t>
            </w:r>
          </w:p>
        </w:tc>
        <w:tc>
          <w:tcPr>
            <w:tcW w:w="3827" w:type="dxa"/>
            <w:shd w:val="clear" w:color="auto" w:fill="7DB08C" w:themeFill="accent2"/>
            <w:vAlign w:val="center"/>
          </w:tcPr>
          <w:p w14:paraId="7B2D15CF" w14:textId="77777777" w:rsidR="00E31BC7" w:rsidRPr="00AD77F6" w:rsidRDefault="00E31BC7" w:rsidP="00D96BCA">
            <w:pPr>
              <w:spacing w:before="240" w:after="240"/>
              <w:jc w:val="center"/>
              <w:rPr>
                <w:rFonts w:cstheme="minorHAnsi"/>
                <w:b/>
                <w:color w:val="FFFFFF" w:themeColor="background1"/>
              </w:rPr>
            </w:pPr>
            <w:r w:rsidRPr="00AD77F6">
              <w:rPr>
                <w:rFonts w:cstheme="minorHAnsi"/>
                <w:b/>
                <w:color w:val="FFFFFF" w:themeColor="background1"/>
              </w:rPr>
              <w:t>Kindergarten registrations open for 2026.</w:t>
            </w:r>
          </w:p>
        </w:tc>
        <w:tc>
          <w:tcPr>
            <w:tcW w:w="4962" w:type="dxa"/>
            <w:shd w:val="clear" w:color="auto" w:fill="7DB08C" w:themeFill="accent2"/>
            <w:vAlign w:val="center"/>
          </w:tcPr>
          <w:p w14:paraId="0BAA94F2" w14:textId="77777777" w:rsidR="00E31BC7" w:rsidRPr="00AD77F6" w:rsidRDefault="00E31BC7" w:rsidP="00D96BCA">
            <w:pPr>
              <w:spacing w:before="240" w:after="120"/>
              <w:ind w:right="96"/>
              <w:jc w:val="center"/>
              <w:rPr>
                <w:rFonts w:cstheme="minorHAnsi"/>
                <w:b/>
                <w:color w:val="FFFFFF" w:themeColor="background1"/>
              </w:rPr>
            </w:pPr>
            <w:r w:rsidRPr="00AD77F6">
              <w:rPr>
                <w:rFonts w:cstheme="minorHAnsi"/>
                <w:b/>
                <w:color w:val="FFFFFF" w:themeColor="background1"/>
              </w:rPr>
              <w:t>Wyndham City accepts Kindergarten registrations online, in person or via post.</w:t>
            </w:r>
          </w:p>
          <w:p w14:paraId="2A20CD60" w14:textId="77777777" w:rsidR="00E31BC7" w:rsidRPr="00AD77F6" w:rsidRDefault="00E31BC7" w:rsidP="00D96BCA">
            <w:pPr>
              <w:spacing w:after="240"/>
              <w:ind w:right="96"/>
              <w:jc w:val="center"/>
              <w:rPr>
                <w:rFonts w:cstheme="minorHAnsi"/>
                <w:b/>
                <w:color w:val="FFFFFF" w:themeColor="background1"/>
              </w:rPr>
            </w:pPr>
            <w:r w:rsidRPr="00AD77F6">
              <w:rPr>
                <w:rFonts w:cstheme="minorHAnsi"/>
                <w:b/>
                <w:color w:val="FFFFFF" w:themeColor="background1"/>
              </w:rPr>
              <w:t>An acknowledgement of your registration will be sent via email.</w:t>
            </w:r>
          </w:p>
        </w:tc>
      </w:tr>
      <w:tr w:rsidR="00E31BC7" w:rsidRPr="00943543" w14:paraId="091D9A35" w14:textId="77777777" w:rsidTr="00E31BC7">
        <w:trPr>
          <w:trHeight w:val="1176"/>
        </w:trPr>
        <w:tc>
          <w:tcPr>
            <w:tcW w:w="2126" w:type="dxa"/>
            <w:shd w:val="clear" w:color="auto" w:fill="E39B79" w:themeFill="accent5" w:themeFillTint="99"/>
            <w:vAlign w:val="center"/>
          </w:tcPr>
          <w:p w14:paraId="397FC826"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31 May 2025</w:t>
            </w:r>
          </w:p>
        </w:tc>
        <w:tc>
          <w:tcPr>
            <w:tcW w:w="3827" w:type="dxa"/>
            <w:shd w:val="clear" w:color="auto" w:fill="E39B79" w:themeFill="accent5" w:themeFillTint="99"/>
            <w:vAlign w:val="center"/>
          </w:tcPr>
          <w:p w14:paraId="762E3537" w14:textId="675E72F0" w:rsidR="00E31BC7" w:rsidRPr="00AD77F6" w:rsidRDefault="00E31BC7" w:rsidP="00D96BCA">
            <w:pPr>
              <w:ind w:right="95"/>
              <w:jc w:val="center"/>
              <w:rPr>
                <w:rFonts w:cstheme="minorHAnsi"/>
                <w:b/>
                <w:color w:val="FFFFFF" w:themeColor="background1"/>
              </w:rPr>
            </w:pPr>
            <w:r w:rsidRPr="00AD77F6">
              <w:rPr>
                <w:rFonts w:cstheme="minorHAnsi"/>
                <w:b/>
                <w:color w:val="FFFFFF" w:themeColor="background1"/>
              </w:rPr>
              <w:t xml:space="preserve">Kindergarten </w:t>
            </w:r>
            <w:r w:rsidR="006750CB">
              <w:rPr>
                <w:rFonts w:cstheme="minorHAnsi"/>
                <w:b/>
                <w:color w:val="FFFFFF" w:themeColor="background1"/>
              </w:rPr>
              <w:t>r</w:t>
            </w:r>
            <w:r w:rsidRPr="00AD77F6">
              <w:rPr>
                <w:rFonts w:cstheme="minorHAnsi"/>
                <w:b/>
                <w:color w:val="FFFFFF" w:themeColor="background1"/>
              </w:rPr>
              <w:t>egistrations close for first round offers.</w:t>
            </w:r>
          </w:p>
        </w:tc>
        <w:tc>
          <w:tcPr>
            <w:tcW w:w="4962" w:type="dxa"/>
            <w:shd w:val="clear" w:color="auto" w:fill="E39B79" w:themeFill="accent5" w:themeFillTint="99"/>
            <w:vAlign w:val="center"/>
          </w:tcPr>
          <w:p w14:paraId="65BC6FE5"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Registrations received after this date will be included in the second or subsequent round of offers.</w:t>
            </w:r>
          </w:p>
        </w:tc>
      </w:tr>
      <w:tr w:rsidR="00E31BC7" w:rsidRPr="00943543" w14:paraId="3059BDF9" w14:textId="77777777" w:rsidTr="00E31BC7">
        <w:trPr>
          <w:trHeight w:val="825"/>
        </w:trPr>
        <w:tc>
          <w:tcPr>
            <w:tcW w:w="2126" w:type="dxa"/>
            <w:shd w:val="clear" w:color="auto" w:fill="26426E" w:themeFill="text2"/>
            <w:vAlign w:val="center"/>
          </w:tcPr>
          <w:p w14:paraId="4FB199F3"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July 2025</w:t>
            </w:r>
          </w:p>
        </w:tc>
        <w:tc>
          <w:tcPr>
            <w:tcW w:w="3827" w:type="dxa"/>
            <w:shd w:val="clear" w:color="auto" w:fill="26426E" w:themeFill="text2"/>
            <w:vAlign w:val="center"/>
          </w:tcPr>
          <w:p w14:paraId="6B6BF00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Round 1 offers for 2026 Kindergarten will be sent to families.</w:t>
            </w:r>
          </w:p>
        </w:tc>
        <w:tc>
          <w:tcPr>
            <w:tcW w:w="4962" w:type="dxa"/>
            <w:vMerge w:val="restart"/>
            <w:shd w:val="clear" w:color="auto" w:fill="26426E" w:themeFill="text2"/>
            <w:vAlign w:val="center"/>
          </w:tcPr>
          <w:p w14:paraId="26E4BE00" w14:textId="77777777" w:rsidR="00E31BC7" w:rsidRPr="00AD77F6" w:rsidRDefault="00E31BC7" w:rsidP="00D96BCA">
            <w:pPr>
              <w:ind w:right="95"/>
              <w:jc w:val="center"/>
              <w:rPr>
                <w:rFonts w:cstheme="minorHAnsi"/>
                <w:b/>
                <w:color w:val="FFFFFF" w:themeColor="background1"/>
              </w:rPr>
            </w:pPr>
            <w:r w:rsidRPr="00AD77F6">
              <w:rPr>
                <w:rFonts w:cstheme="minorHAnsi"/>
                <w:b/>
                <w:color w:val="FFFFFF" w:themeColor="background1"/>
              </w:rPr>
              <w:t>Offers will be sent via email with responses required within 5 days.</w:t>
            </w:r>
          </w:p>
        </w:tc>
      </w:tr>
      <w:tr w:rsidR="00E31BC7" w:rsidRPr="00943543" w14:paraId="3BD49EA1" w14:textId="77777777" w:rsidTr="00E31BC7">
        <w:trPr>
          <w:trHeight w:val="823"/>
        </w:trPr>
        <w:tc>
          <w:tcPr>
            <w:tcW w:w="2126" w:type="dxa"/>
            <w:shd w:val="clear" w:color="auto" w:fill="26426E" w:themeFill="text2"/>
            <w:vAlign w:val="center"/>
          </w:tcPr>
          <w:p w14:paraId="7DD9C73B"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August 2025</w:t>
            </w:r>
          </w:p>
        </w:tc>
        <w:tc>
          <w:tcPr>
            <w:tcW w:w="3827" w:type="dxa"/>
            <w:shd w:val="clear" w:color="auto" w:fill="26426E" w:themeFill="text2"/>
            <w:vAlign w:val="center"/>
          </w:tcPr>
          <w:p w14:paraId="26BD111B" w14:textId="77777777" w:rsidR="00E31BC7" w:rsidRPr="00AD77F6" w:rsidRDefault="00E31BC7" w:rsidP="00D96BCA">
            <w:pPr>
              <w:ind w:right="95"/>
              <w:jc w:val="center"/>
              <w:rPr>
                <w:rFonts w:cstheme="minorHAnsi"/>
                <w:b/>
                <w:color w:val="FFFFFF" w:themeColor="background1"/>
              </w:rPr>
            </w:pPr>
          </w:p>
          <w:p w14:paraId="3E45F739" w14:textId="77777777" w:rsidR="00E31BC7" w:rsidRPr="00AD77F6" w:rsidRDefault="00E31BC7" w:rsidP="00D96BCA">
            <w:pPr>
              <w:spacing w:before="120" w:after="120"/>
              <w:ind w:right="96"/>
              <w:jc w:val="center"/>
              <w:rPr>
                <w:rFonts w:cstheme="minorHAnsi"/>
                <w:b/>
                <w:color w:val="FFFFFF" w:themeColor="background1"/>
              </w:rPr>
            </w:pPr>
            <w:r w:rsidRPr="00AD77F6">
              <w:rPr>
                <w:rFonts w:cstheme="minorHAnsi"/>
                <w:b/>
                <w:color w:val="FFFFFF" w:themeColor="background1"/>
              </w:rPr>
              <w:t>Round 2 offers for 2026 Kindergarten will be sent to families.</w:t>
            </w:r>
          </w:p>
          <w:p w14:paraId="1D2A2B50" w14:textId="77777777" w:rsidR="00E31BC7" w:rsidRPr="00AD77F6" w:rsidRDefault="00E31BC7" w:rsidP="00D96BCA">
            <w:pPr>
              <w:ind w:right="95"/>
              <w:jc w:val="center"/>
              <w:rPr>
                <w:rFonts w:cstheme="minorHAnsi"/>
                <w:b/>
                <w:color w:val="FFFFFF" w:themeColor="background1"/>
              </w:rPr>
            </w:pPr>
          </w:p>
        </w:tc>
        <w:tc>
          <w:tcPr>
            <w:tcW w:w="4962" w:type="dxa"/>
            <w:vMerge/>
            <w:shd w:val="clear" w:color="auto" w:fill="26426E" w:themeFill="text2"/>
            <w:vAlign w:val="center"/>
          </w:tcPr>
          <w:p w14:paraId="75CC5B39" w14:textId="77777777" w:rsidR="00E31BC7" w:rsidRPr="00AD77F6" w:rsidRDefault="00E31BC7" w:rsidP="00D96BCA">
            <w:pPr>
              <w:ind w:right="95"/>
              <w:jc w:val="center"/>
              <w:rPr>
                <w:rFonts w:cstheme="minorHAnsi"/>
                <w:b/>
                <w:color w:val="FFFFFF" w:themeColor="background1"/>
              </w:rPr>
            </w:pPr>
          </w:p>
        </w:tc>
      </w:tr>
      <w:tr w:rsidR="00E31BC7" w:rsidRPr="00943543" w14:paraId="34A05593" w14:textId="77777777" w:rsidTr="00E31BC7">
        <w:trPr>
          <w:trHeight w:val="823"/>
        </w:trPr>
        <w:tc>
          <w:tcPr>
            <w:tcW w:w="2126" w:type="dxa"/>
            <w:shd w:val="clear" w:color="auto" w:fill="26426E" w:themeFill="text2"/>
            <w:vAlign w:val="center"/>
          </w:tcPr>
          <w:p w14:paraId="66D66951"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September 2025</w:t>
            </w:r>
          </w:p>
        </w:tc>
        <w:tc>
          <w:tcPr>
            <w:tcW w:w="3827" w:type="dxa"/>
            <w:shd w:val="clear" w:color="auto" w:fill="26426E" w:themeFill="text2"/>
            <w:vAlign w:val="center"/>
          </w:tcPr>
          <w:p w14:paraId="4A9338A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 xml:space="preserve">Round 3 offers for 2026 Kindergarten will be sent to families </w:t>
            </w:r>
          </w:p>
        </w:tc>
        <w:tc>
          <w:tcPr>
            <w:tcW w:w="4962" w:type="dxa"/>
            <w:vMerge/>
            <w:shd w:val="clear" w:color="auto" w:fill="C8D6EC" w:themeFill="accent1" w:themeFillTint="33"/>
            <w:vAlign w:val="center"/>
          </w:tcPr>
          <w:p w14:paraId="0CF1D5B6" w14:textId="77777777" w:rsidR="00E31BC7" w:rsidRPr="00AD77F6" w:rsidRDefault="00E31BC7" w:rsidP="00D96BCA">
            <w:pPr>
              <w:ind w:right="95"/>
              <w:jc w:val="center"/>
              <w:rPr>
                <w:rFonts w:cstheme="minorHAnsi"/>
                <w:b/>
                <w:color w:val="FFFFFF" w:themeColor="background1"/>
              </w:rPr>
            </w:pPr>
          </w:p>
        </w:tc>
      </w:tr>
      <w:tr w:rsidR="00E31BC7" w:rsidRPr="00943543" w14:paraId="3E990F12" w14:textId="77777777" w:rsidTr="00741010">
        <w:trPr>
          <w:trHeight w:val="823"/>
        </w:trPr>
        <w:tc>
          <w:tcPr>
            <w:tcW w:w="2126" w:type="dxa"/>
            <w:shd w:val="clear" w:color="auto" w:fill="93AED9" w:themeFill="accent1" w:themeFillTint="66"/>
            <w:vAlign w:val="center"/>
          </w:tcPr>
          <w:p w14:paraId="05FFB38F" w14:textId="77777777" w:rsidR="00E31BC7" w:rsidRPr="00AD77F6" w:rsidRDefault="00E31BC7" w:rsidP="00D96BCA">
            <w:pPr>
              <w:jc w:val="center"/>
              <w:rPr>
                <w:rFonts w:cstheme="minorHAnsi"/>
                <w:b/>
                <w:color w:val="FFFFFF" w:themeColor="background1"/>
              </w:rPr>
            </w:pPr>
            <w:r w:rsidRPr="00AD77F6">
              <w:rPr>
                <w:rFonts w:cstheme="minorHAnsi"/>
                <w:b/>
                <w:color w:val="FFFFFF" w:themeColor="background1"/>
              </w:rPr>
              <w:t>October 2025</w:t>
            </w:r>
          </w:p>
        </w:tc>
        <w:tc>
          <w:tcPr>
            <w:tcW w:w="3827" w:type="dxa"/>
            <w:shd w:val="clear" w:color="auto" w:fill="93AED9" w:themeFill="accent1" w:themeFillTint="66"/>
            <w:vAlign w:val="center"/>
          </w:tcPr>
          <w:p w14:paraId="3D982F8B"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Fortnightly allocations will commence.</w:t>
            </w:r>
          </w:p>
        </w:tc>
        <w:tc>
          <w:tcPr>
            <w:tcW w:w="4962" w:type="dxa"/>
            <w:shd w:val="clear" w:color="auto" w:fill="93AED9" w:themeFill="accent1" w:themeFillTint="66"/>
            <w:vAlign w:val="center"/>
          </w:tcPr>
          <w:p w14:paraId="1264C2FD" w14:textId="77777777" w:rsidR="00E31BC7" w:rsidRPr="00AD77F6" w:rsidRDefault="00E31BC7" w:rsidP="00D96BCA">
            <w:pPr>
              <w:spacing w:before="240" w:after="240"/>
              <w:ind w:right="96"/>
              <w:jc w:val="center"/>
              <w:rPr>
                <w:rFonts w:cstheme="minorHAnsi"/>
                <w:b/>
                <w:color w:val="FFFFFF" w:themeColor="background1"/>
              </w:rPr>
            </w:pPr>
            <w:r w:rsidRPr="00AD77F6">
              <w:rPr>
                <w:rFonts w:cstheme="minorHAnsi"/>
                <w:b/>
                <w:color w:val="FFFFFF" w:themeColor="background1"/>
              </w:rPr>
              <w:t>Offers will be sent via email with responses required within 24 hours.</w:t>
            </w:r>
          </w:p>
        </w:tc>
      </w:tr>
      <w:tr w:rsidR="00E31BC7" w:rsidRPr="00943543" w14:paraId="59DBD990" w14:textId="77777777" w:rsidTr="00E31BC7">
        <w:trPr>
          <w:trHeight w:val="72"/>
        </w:trPr>
        <w:tc>
          <w:tcPr>
            <w:tcW w:w="10915" w:type="dxa"/>
            <w:gridSpan w:val="3"/>
          </w:tcPr>
          <w:p w14:paraId="10E3F0FF" w14:textId="77777777" w:rsidR="00E31BC7" w:rsidRDefault="00E31BC7" w:rsidP="00D96BCA">
            <w:pPr>
              <w:ind w:right="95"/>
              <w:jc w:val="center"/>
              <w:rPr>
                <w:rFonts w:ascii="DaxOT-Regular" w:hAnsi="DaxOT-Regular"/>
                <w:b/>
                <w:color w:val="C8D6EC" w:themeColor="text2" w:themeTint="33"/>
              </w:rPr>
            </w:pPr>
          </w:p>
          <w:p w14:paraId="13A116BE" w14:textId="77777777" w:rsidR="00E31BC7" w:rsidRPr="002307A2" w:rsidRDefault="00E31BC7" w:rsidP="00D96BCA">
            <w:pPr>
              <w:spacing w:before="240" w:after="240"/>
              <w:ind w:right="96"/>
              <w:jc w:val="center"/>
              <w:rPr>
                <w:rFonts w:cstheme="minorHAnsi"/>
                <w:b/>
                <w:color w:val="000000" w:themeColor="text1"/>
              </w:rPr>
            </w:pPr>
            <w:r w:rsidRPr="002307A2">
              <w:rPr>
                <w:rFonts w:cstheme="minorHAnsi"/>
                <w:b/>
                <w:color w:val="000000" w:themeColor="text1"/>
              </w:rPr>
              <w:t>If you require any further assistance, please contact Child and Family Support on 1300 370 567. Monday to Friday 8:00am to 5:00pm (excluding public holidays)</w:t>
            </w:r>
          </w:p>
          <w:p w14:paraId="25F24207" w14:textId="77777777" w:rsidR="00E31BC7" w:rsidRPr="00C6693D" w:rsidRDefault="00E31BC7" w:rsidP="00D96BCA">
            <w:pPr>
              <w:ind w:right="95"/>
              <w:jc w:val="center"/>
              <w:rPr>
                <w:rFonts w:ascii="DaxOT-Regular" w:hAnsi="DaxOT-Regular"/>
                <w:color w:val="FFFFFF" w:themeColor="background1"/>
              </w:rPr>
            </w:pPr>
          </w:p>
        </w:tc>
      </w:tr>
    </w:tbl>
    <w:p w14:paraId="7BC6663A" w14:textId="63C671FB" w:rsidR="000A7490" w:rsidRPr="00751843" w:rsidRDefault="006F2AEA" w:rsidP="00751843">
      <w:pPr>
        <w:rPr>
          <w:color w:val="1C3152" w:themeColor="text2" w:themeShade="BF"/>
          <w:sz w:val="72"/>
          <w:szCs w:val="72"/>
        </w:rPr>
      </w:pPr>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8439D" id="Group 452" o:spid="_x0000_s1026" style="position:absolute;margin-left:544.05pt;margin-top:.65pt;width:595.25pt;height:103.15pt;z-index:251677696;mso-wrap-distance-bottom:28.35pt;mso-position-horizontal:right;mso-position-horizontal-relative:page;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">
                <v:shape id="Freeform: Shape 149608642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">
                  <v:imagedata r:id="rId35" o:title=""/>
                </v:shape>
                <w10:wrap type="topAndBottom" anchorx="page" anchory="page"/>
                <w10:anchorlock/>
              </v:group>
            </w:pict>
          </mc:Fallback>
        </mc:AlternateContent>
      </w:r>
    </w:p>
    <w:sectPr w:rsidR="000A7490" w:rsidRPr="00751843" w:rsidSect="007B4667">
      <w:footerReference w:type="default" r:id="rId36"/>
      <w:headerReference w:type="first" r:id="rId37"/>
      <w:footerReference w:type="first" r:id="rId38"/>
      <w:pgSz w:w="11906" w:h="16838"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A0245" w14:textId="77777777" w:rsidR="007E62F2" w:rsidRDefault="007E62F2" w:rsidP="003C7941">
      <w:r>
        <w:separator/>
      </w:r>
    </w:p>
    <w:p w14:paraId="3005D541" w14:textId="77777777" w:rsidR="007E62F2" w:rsidRDefault="007E62F2"/>
  </w:endnote>
  <w:endnote w:type="continuationSeparator" w:id="0">
    <w:p w14:paraId="3681BAA1" w14:textId="77777777" w:rsidR="007E62F2" w:rsidRDefault="007E62F2" w:rsidP="003C7941">
      <w:r>
        <w:continuationSeparator/>
      </w:r>
    </w:p>
    <w:p w14:paraId="29E18789" w14:textId="77777777" w:rsidR="007E62F2" w:rsidRDefault="007E62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DaxOT-Regular">
    <w:panose1 w:val="02010504060101020104"/>
    <w:charset w:val="00"/>
    <w:family w:val="modern"/>
    <w:notTrueType/>
    <w:pitch w:val="variable"/>
    <w:sig w:usb0="800000AF" w:usb1="40002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B976" w14:textId="02C9106F" w:rsidR="00174048" w:rsidRDefault="00803E3D" w:rsidP="002F2EA0">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5D5B9B">
      <w:rPr>
        <w:noProof/>
      </w:rPr>
      <w:t>3 October 2025</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6C6E" w14:textId="4AD7D3FF" w:rsidR="00E6184A" w:rsidRPr="00E6184A" w:rsidRDefault="00E6184A" w:rsidP="003C39A9">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5D5B9B">
      <w:rPr>
        <w:noProof/>
      </w:rPr>
      <w:t>3 October 2025</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38349" w14:textId="77777777" w:rsidR="007E62F2" w:rsidRDefault="007E62F2" w:rsidP="003C7941">
      <w:r>
        <w:separator/>
      </w:r>
    </w:p>
    <w:p w14:paraId="639047A8" w14:textId="77777777" w:rsidR="007E62F2" w:rsidRDefault="007E62F2"/>
  </w:footnote>
  <w:footnote w:type="continuationSeparator" w:id="0">
    <w:p w14:paraId="495E099C" w14:textId="77777777" w:rsidR="007E62F2" w:rsidRDefault="007E62F2" w:rsidP="003C7941">
      <w:r>
        <w:continuationSeparator/>
      </w:r>
    </w:p>
    <w:p w14:paraId="37A38CD9" w14:textId="77777777" w:rsidR="007E62F2" w:rsidRDefault="007E62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2347" w14:textId="77777777" w:rsidR="003C39A9" w:rsidRDefault="008C1693">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A25480" id="Group 452" o:spid="_x0000_s1026" style="position:absolute;margin-left:-.45pt;margin-top:0;width:595.2pt;height:112.9pt;z-index:251661312;mso-wrap-distance-bottom:28.35pt;mso-position-horizontal-relative:page;mso-position-vertical-relative:page;mso-width-relative:margin;mso-height-relative:margin" coordorigin="-57" coordsize="75590,14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">
              <v:shape id="Freeform: Shape 297095014" o:spid="_x0000_s1027" style="position:absolute;left:-57;top:2916;width:75590;height:11422;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o:spid="_x0000_s1028" style="position:absolute;left:31;width:75502;height:13334;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EC06B1"/>
    <w:multiLevelType w:val="hybridMultilevel"/>
    <w:tmpl w:val="D71033F0"/>
    <w:lvl w:ilvl="0" w:tplc="4468B2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1E53EBF"/>
    <w:multiLevelType w:val="hybridMultilevel"/>
    <w:tmpl w:val="75F8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5B546204"/>
    <w:multiLevelType w:val="hybridMultilevel"/>
    <w:tmpl w:val="E1E23E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4"/>
  </w:num>
  <w:num w:numId="21" w16cid:durableId="1370494809">
    <w:abstractNumId w:val="17"/>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1014188097">
    <w:abstractNumId w:val="21"/>
  </w:num>
  <w:num w:numId="31" w16cid:durableId="356463808">
    <w:abstractNumId w:val="30"/>
  </w:num>
  <w:num w:numId="32" w16cid:durableId="742794796">
    <w:abstractNumId w:val="25"/>
  </w:num>
  <w:num w:numId="33" w16cid:durableId="1307660013">
    <w:abstractNumId w:val="22"/>
  </w:num>
  <w:num w:numId="34" w16cid:durableId="1168596471">
    <w:abstractNumId w:val="19"/>
  </w:num>
  <w:num w:numId="35" w16cid:durableId="1830054370">
    <w:abstractNumId w:val="16"/>
  </w:num>
  <w:num w:numId="36" w16cid:durableId="760566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4AAD"/>
    <w:rsid w:val="00005939"/>
    <w:rsid w:val="00005CB0"/>
    <w:rsid w:val="0001542E"/>
    <w:rsid w:val="000177C6"/>
    <w:rsid w:val="00021FF6"/>
    <w:rsid w:val="00023015"/>
    <w:rsid w:val="00024D31"/>
    <w:rsid w:val="000300AF"/>
    <w:rsid w:val="00033499"/>
    <w:rsid w:val="00041377"/>
    <w:rsid w:val="00053D5F"/>
    <w:rsid w:val="000570C7"/>
    <w:rsid w:val="000611F3"/>
    <w:rsid w:val="000724AE"/>
    <w:rsid w:val="000753CA"/>
    <w:rsid w:val="0008037D"/>
    <w:rsid w:val="00090845"/>
    <w:rsid w:val="000908A4"/>
    <w:rsid w:val="000A64D8"/>
    <w:rsid w:val="000A7490"/>
    <w:rsid w:val="000B48F0"/>
    <w:rsid w:val="000B497F"/>
    <w:rsid w:val="000B4F42"/>
    <w:rsid w:val="000D0236"/>
    <w:rsid w:val="000D476B"/>
    <w:rsid w:val="000D7D82"/>
    <w:rsid w:val="000D7EE8"/>
    <w:rsid w:val="000E1074"/>
    <w:rsid w:val="000E352F"/>
    <w:rsid w:val="000F5BAE"/>
    <w:rsid w:val="000F7BEB"/>
    <w:rsid w:val="00106050"/>
    <w:rsid w:val="00106F4F"/>
    <w:rsid w:val="001122DD"/>
    <w:rsid w:val="00112E8F"/>
    <w:rsid w:val="00114A66"/>
    <w:rsid w:val="0011768A"/>
    <w:rsid w:val="00121409"/>
    <w:rsid w:val="00125141"/>
    <w:rsid w:val="001268BC"/>
    <w:rsid w:val="00130AEA"/>
    <w:rsid w:val="00141C61"/>
    <w:rsid w:val="001517B8"/>
    <w:rsid w:val="001528BF"/>
    <w:rsid w:val="00154A74"/>
    <w:rsid w:val="00163465"/>
    <w:rsid w:val="00174048"/>
    <w:rsid w:val="00180A18"/>
    <w:rsid w:val="00180BF7"/>
    <w:rsid w:val="001821C2"/>
    <w:rsid w:val="00185D26"/>
    <w:rsid w:val="00185E19"/>
    <w:rsid w:val="001A0D77"/>
    <w:rsid w:val="001A3A24"/>
    <w:rsid w:val="001A5586"/>
    <w:rsid w:val="001A60DE"/>
    <w:rsid w:val="001A6F8E"/>
    <w:rsid w:val="001B56F0"/>
    <w:rsid w:val="001C3631"/>
    <w:rsid w:val="001C501F"/>
    <w:rsid w:val="001C7835"/>
    <w:rsid w:val="001E29D8"/>
    <w:rsid w:val="001E2BD1"/>
    <w:rsid w:val="001E4C19"/>
    <w:rsid w:val="001E6C83"/>
    <w:rsid w:val="001E6EFF"/>
    <w:rsid w:val="001F13C1"/>
    <w:rsid w:val="001F446D"/>
    <w:rsid w:val="001F56E9"/>
    <w:rsid w:val="001F6314"/>
    <w:rsid w:val="00200560"/>
    <w:rsid w:val="002068CA"/>
    <w:rsid w:val="00210DAF"/>
    <w:rsid w:val="002128F2"/>
    <w:rsid w:val="00212915"/>
    <w:rsid w:val="00220DFF"/>
    <w:rsid w:val="00221AB7"/>
    <w:rsid w:val="00240474"/>
    <w:rsid w:val="00245C0D"/>
    <w:rsid w:val="00246435"/>
    <w:rsid w:val="00246BCF"/>
    <w:rsid w:val="00250671"/>
    <w:rsid w:val="002536EF"/>
    <w:rsid w:val="00255ADA"/>
    <w:rsid w:val="00255BCF"/>
    <w:rsid w:val="00263D61"/>
    <w:rsid w:val="00266884"/>
    <w:rsid w:val="00267D29"/>
    <w:rsid w:val="00270834"/>
    <w:rsid w:val="00273F94"/>
    <w:rsid w:val="00275928"/>
    <w:rsid w:val="002814E6"/>
    <w:rsid w:val="00285A4C"/>
    <w:rsid w:val="0028704F"/>
    <w:rsid w:val="002878F2"/>
    <w:rsid w:val="00291F5D"/>
    <w:rsid w:val="002958DA"/>
    <w:rsid w:val="002965C0"/>
    <w:rsid w:val="00297C2F"/>
    <w:rsid w:val="002A7F7B"/>
    <w:rsid w:val="002B1968"/>
    <w:rsid w:val="002C0902"/>
    <w:rsid w:val="002C4CC6"/>
    <w:rsid w:val="002C69BE"/>
    <w:rsid w:val="002D2429"/>
    <w:rsid w:val="002E0B8F"/>
    <w:rsid w:val="002E0EDA"/>
    <w:rsid w:val="002E4E95"/>
    <w:rsid w:val="002E7A9E"/>
    <w:rsid w:val="002F2EA0"/>
    <w:rsid w:val="003032F0"/>
    <w:rsid w:val="00305171"/>
    <w:rsid w:val="00312879"/>
    <w:rsid w:val="00317F4E"/>
    <w:rsid w:val="0032079C"/>
    <w:rsid w:val="003221AD"/>
    <w:rsid w:val="0032253A"/>
    <w:rsid w:val="0033484B"/>
    <w:rsid w:val="00336832"/>
    <w:rsid w:val="00343EBB"/>
    <w:rsid w:val="0034680A"/>
    <w:rsid w:val="00346EE3"/>
    <w:rsid w:val="0034748E"/>
    <w:rsid w:val="003521B5"/>
    <w:rsid w:val="00363B62"/>
    <w:rsid w:val="00363FF8"/>
    <w:rsid w:val="00364DD4"/>
    <w:rsid w:val="00365A8D"/>
    <w:rsid w:val="00374847"/>
    <w:rsid w:val="0037721D"/>
    <w:rsid w:val="0038102A"/>
    <w:rsid w:val="00385A9B"/>
    <w:rsid w:val="00393EB9"/>
    <w:rsid w:val="0039539D"/>
    <w:rsid w:val="0039547F"/>
    <w:rsid w:val="003960A8"/>
    <w:rsid w:val="0039706A"/>
    <w:rsid w:val="003A2430"/>
    <w:rsid w:val="003B6DED"/>
    <w:rsid w:val="003B7D64"/>
    <w:rsid w:val="003C152B"/>
    <w:rsid w:val="003C2F9C"/>
    <w:rsid w:val="003C39A9"/>
    <w:rsid w:val="003C7941"/>
    <w:rsid w:val="003D11C3"/>
    <w:rsid w:val="003D23A3"/>
    <w:rsid w:val="003D3023"/>
    <w:rsid w:val="003D3729"/>
    <w:rsid w:val="003D5856"/>
    <w:rsid w:val="003E0707"/>
    <w:rsid w:val="003E6F9F"/>
    <w:rsid w:val="003F3454"/>
    <w:rsid w:val="004009A8"/>
    <w:rsid w:val="00401234"/>
    <w:rsid w:val="00404E4F"/>
    <w:rsid w:val="00412CDA"/>
    <w:rsid w:val="004136A1"/>
    <w:rsid w:val="0041673A"/>
    <w:rsid w:val="00417364"/>
    <w:rsid w:val="00417C2D"/>
    <w:rsid w:val="004231D0"/>
    <w:rsid w:val="0042339A"/>
    <w:rsid w:val="0042508F"/>
    <w:rsid w:val="004256CE"/>
    <w:rsid w:val="004308CF"/>
    <w:rsid w:val="004344FB"/>
    <w:rsid w:val="004349CC"/>
    <w:rsid w:val="00440B91"/>
    <w:rsid w:val="00452063"/>
    <w:rsid w:val="004529AF"/>
    <w:rsid w:val="004635FD"/>
    <w:rsid w:val="004709EB"/>
    <w:rsid w:val="00475262"/>
    <w:rsid w:val="00481B4E"/>
    <w:rsid w:val="0049227E"/>
    <w:rsid w:val="0049738C"/>
    <w:rsid w:val="004B2055"/>
    <w:rsid w:val="004B4060"/>
    <w:rsid w:val="004B609E"/>
    <w:rsid w:val="004B6809"/>
    <w:rsid w:val="004C20EB"/>
    <w:rsid w:val="004D0322"/>
    <w:rsid w:val="004D2FA7"/>
    <w:rsid w:val="004D619D"/>
    <w:rsid w:val="004E0833"/>
    <w:rsid w:val="004E1B3E"/>
    <w:rsid w:val="004E28C6"/>
    <w:rsid w:val="004E3838"/>
    <w:rsid w:val="004E3D13"/>
    <w:rsid w:val="004F138F"/>
    <w:rsid w:val="004F4DF4"/>
    <w:rsid w:val="004F58F9"/>
    <w:rsid w:val="004F65BB"/>
    <w:rsid w:val="0050014C"/>
    <w:rsid w:val="00500C61"/>
    <w:rsid w:val="0050155C"/>
    <w:rsid w:val="0050202C"/>
    <w:rsid w:val="00502144"/>
    <w:rsid w:val="0050670B"/>
    <w:rsid w:val="00506D1E"/>
    <w:rsid w:val="00510D22"/>
    <w:rsid w:val="00510DF0"/>
    <w:rsid w:val="00511238"/>
    <w:rsid w:val="005141E8"/>
    <w:rsid w:val="00514D30"/>
    <w:rsid w:val="005258FA"/>
    <w:rsid w:val="00530D7E"/>
    <w:rsid w:val="00534D4F"/>
    <w:rsid w:val="005422FA"/>
    <w:rsid w:val="00547356"/>
    <w:rsid w:val="00547653"/>
    <w:rsid w:val="00550C99"/>
    <w:rsid w:val="0055289A"/>
    <w:rsid w:val="00553413"/>
    <w:rsid w:val="00560F82"/>
    <w:rsid w:val="005615B7"/>
    <w:rsid w:val="00570DEF"/>
    <w:rsid w:val="00572823"/>
    <w:rsid w:val="00577E2E"/>
    <w:rsid w:val="00583080"/>
    <w:rsid w:val="0058369E"/>
    <w:rsid w:val="00584D3B"/>
    <w:rsid w:val="00593314"/>
    <w:rsid w:val="00594496"/>
    <w:rsid w:val="005A5249"/>
    <w:rsid w:val="005B2B4B"/>
    <w:rsid w:val="005B492D"/>
    <w:rsid w:val="005B5715"/>
    <w:rsid w:val="005C6618"/>
    <w:rsid w:val="005D1A94"/>
    <w:rsid w:val="005D5B9B"/>
    <w:rsid w:val="005E18BC"/>
    <w:rsid w:val="005E2F6C"/>
    <w:rsid w:val="005E5E51"/>
    <w:rsid w:val="005F010E"/>
    <w:rsid w:val="00602975"/>
    <w:rsid w:val="00602C13"/>
    <w:rsid w:val="00603FD5"/>
    <w:rsid w:val="00613311"/>
    <w:rsid w:val="006134FD"/>
    <w:rsid w:val="00616DC8"/>
    <w:rsid w:val="00616DCF"/>
    <w:rsid w:val="00617B85"/>
    <w:rsid w:val="006214CB"/>
    <w:rsid w:val="00623A1E"/>
    <w:rsid w:val="0062427C"/>
    <w:rsid w:val="00631A29"/>
    <w:rsid w:val="00641835"/>
    <w:rsid w:val="00642170"/>
    <w:rsid w:val="00644108"/>
    <w:rsid w:val="00650FC7"/>
    <w:rsid w:val="00651AD2"/>
    <w:rsid w:val="0066568A"/>
    <w:rsid w:val="00665854"/>
    <w:rsid w:val="0067014A"/>
    <w:rsid w:val="0067293D"/>
    <w:rsid w:val="006750CB"/>
    <w:rsid w:val="006753F7"/>
    <w:rsid w:val="00676E56"/>
    <w:rsid w:val="00677FC5"/>
    <w:rsid w:val="00685DEC"/>
    <w:rsid w:val="0068724F"/>
    <w:rsid w:val="006908BA"/>
    <w:rsid w:val="006927D5"/>
    <w:rsid w:val="00693358"/>
    <w:rsid w:val="00693B45"/>
    <w:rsid w:val="00694DE7"/>
    <w:rsid w:val="0069680F"/>
    <w:rsid w:val="006A1DEF"/>
    <w:rsid w:val="006A3574"/>
    <w:rsid w:val="006A4B6E"/>
    <w:rsid w:val="006A685D"/>
    <w:rsid w:val="006B0695"/>
    <w:rsid w:val="006B3C50"/>
    <w:rsid w:val="006C4AF4"/>
    <w:rsid w:val="006D3F2F"/>
    <w:rsid w:val="006D4F8C"/>
    <w:rsid w:val="006D586C"/>
    <w:rsid w:val="006E166F"/>
    <w:rsid w:val="006E2CC6"/>
    <w:rsid w:val="006E3536"/>
    <w:rsid w:val="006F2AEA"/>
    <w:rsid w:val="006F2B4E"/>
    <w:rsid w:val="006F7349"/>
    <w:rsid w:val="00700AD4"/>
    <w:rsid w:val="00700C75"/>
    <w:rsid w:val="007018A8"/>
    <w:rsid w:val="0070342B"/>
    <w:rsid w:val="00714488"/>
    <w:rsid w:val="007254A7"/>
    <w:rsid w:val="00741010"/>
    <w:rsid w:val="0074440E"/>
    <w:rsid w:val="007459BF"/>
    <w:rsid w:val="00751843"/>
    <w:rsid w:val="00753C33"/>
    <w:rsid w:val="007553E1"/>
    <w:rsid w:val="00767E82"/>
    <w:rsid w:val="0077366A"/>
    <w:rsid w:val="007739D6"/>
    <w:rsid w:val="0078403D"/>
    <w:rsid w:val="00784202"/>
    <w:rsid w:val="0078504F"/>
    <w:rsid w:val="00785892"/>
    <w:rsid w:val="007901B7"/>
    <w:rsid w:val="0079502A"/>
    <w:rsid w:val="00797D3D"/>
    <w:rsid w:val="007A0363"/>
    <w:rsid w:val="007A61C7"/>
    <w:rsid w:val="007B0F9B"/>
    <w:rsid w:val="007B1CC1"/>
    <w:rsid w:val="007B4667"/>
    <w:rsid w:val="007C155C"/>
    <w:rsid w:val="007C3969"/>
    <w:rsid w:val="007D1338"/>
    <w:rsid w:val="007D1394"/>
    <w:rsid w:val="007D220E"/>
    <w:rsid w:val="007D43D7"/>
    <w:rsid w:val="007D4C97"/>
    <w:rsid w:val="007E469D"/>
    <w:rsid w:val="007E613D"/>
    <w:rsid w:val="007E62F2"/>
    <w:rsid w:val="007F17D6"/>
    <w:rsid w:val="007F470F"/>
    <w:rsid w:val="00800AA3"/>
    <w:rsid w:val="00803E3D"/>
    <w:rsid w:val="008067A3"/>
    <w:rsid w:val="0081533C"/>
    <w:rsid w:val="00816424"/>
    <w:rsid w:val="0081754B"/>
    <w:rsid w:val="0082087E"/>
    <w:rsid w:val="00837298"/>
    <w:rsid w:val="008432A5"/>
    <w:rsid w:val="0085439B"/>
    <w:rsid w:val="0085468B"/>
    <w:rsid w:val="00855DBE"/>
    <w:rsid w:val="00860200"/>
    <w:rsid w:val="00867591"/>
    <w:rsid w:val="00870A32"/>
    <w:rsid w:val="0087200E"/>
    <w:rsid w:val="0087434C"/>
    <w:rsid w:val="0087506E"/>
    <w:rsid w:val="0089026B"/>
    <w:rsid w:val="00893446"/>
    <w:rsid w:val="008942E9"/>
    <w:rsid w:val="00895D35"/>
    <w:rsid w:val="0089799D"/>
    <w:rsid w:val="008A4B4C"/>
    <w:rsid w:val="008B05C3"/>
    <w:rsid w:val="008B0C9C"/>
    <w:rsid w:val="008B37D4"/>
    <w:rsid w:val="008B4965"/>
    <w:rsid w:val="008C1693"/>
    <w:rsid w:val="008C44F9"/>
    <w:rsid w:val="008D1114"/>
    <w:rsid w:val="008D1ABD"/>
    <w:rsid w:val="008D4642"/>
    <w:rsid w:val="008E54C4"/>
    <w:rsid w:val="008E5A29"/>
    <w:rsid w:val="008E7EE3"/>
    <w:rsid w:val="008F29C8"/>
    <w:rsid w:val="008F361C"/>
    <w:rsid w:val="008F46A3"/>
    <w:rsid w:val="008F5016"/>
    <w:rsid w:val="008F70D1"/>
    <w:rsid w:val="00900BD7"/>
    <w:rsid w:val="0090137A"/>
    <w:rsid w:val="00936068"/>
    <w:rsid w:val="00936378"/>
    <w:rsid w:val="00941547"/>
    <w:rsid w:val="009517CC"/>
    <w:rsid w:val="00952EF3"/>
    <w:rsid w:val="00953061"/>
    <w:rsid w:val="00955611"/>
    <w:rsid w:val="00957D3F"/>
    <w:rsid w:val="009606A2"/>
    <w:rsid w:val="009615D4"/>
    <w:rsid w:val="009616A1"/>
    <w:rsid w:val="00974677"/>
    <w:rsid w:val="00984101"/>
    <w:rsid w:val="0098563A"/>
    <w:rsid w:val="00991021"/>
    <w:rsid w:val="009A1CFE"/>
    <w:rsid w:val="009A2F17"/>
    <w:rsid w:val="009A575B"/>
    <w:rsid w:val="009B2487"/>
    <w:rsid w:val="009B4967"/>
    <w:rsid w:val="009C401C"/>
    <w:rsid w:val="009C4DD6"/>
    <w:rsid w:val="009C5432"/>
    <w:rsid w:val="009D24F5"/>
    <w:rsid w:val="009D2583"/>
    <w:rsid w:val="009D7608"/>
    <w:rsid w:val="009E75B6"/>
    <w:rsid w:val="009E7DE6"/>
    <w:rsid w:val="009F1485"/>
    <w:rsid w:val="00A01CE9"/>
    <w:rsid w:val="00A02BE2"/>
    <w:rsid w:val="00A13664"/>
    <w:rsid w:val="00A1605E"/>
    <w:rsid w:val="00A2457A"/>
    <w:rsid w:val="00A24EF4"/>
    <w:rsid w:val="00A26D8F"/>
    <w:rsid w:val="00A33747"/>
    <w:rsid w:val="00A41A19"/>
    <w:rsid w:val="00A426AB"/>
    <w:rsid w:val="00A5060B"/>
    <w:rsid w:val="00A54BA1"/>
    <w:rsid w:val="00A61F4A"/>
    <w:rsid w:val="00A63126"/>
    <w:rsid w:val="00A67E58"/>
    <w:rsid w:val="00A8228E"/>
    <w:rsid w:val="00A865ED"/>
    <w:rsid w:val="00A86A97"/>
    <w:rsid w:val="00A90151"/>
    <w:rsid w:val="00A9076D"/>
    <w:rsid w:val="00A9359B"/>
    <w:rsid w:val="00A95C48"/>
    <w:rsid w:val="00A95F2C"/>
    <w:rsid w:val="00A970F5"/>
    <w:rsid w:val="00AA163B"/>
    <w:rsid w:val="00AA30D8"/>
    <w:rsid w:val="00AA5BE5"/>
    <w:rsid w:val="00AA7269"/>
    <w:rsid w:val="00AB2E54"/>
    <w:rsid w:val="00AB351B"/>
    <w:rsid w:val="00AB5632"/>
    <w:rsid w:val="00AB5F12"/>
    <w:rsid w:val="00AB60C0"/>
    <w:rsid w:val="00AC0558"/>
    <w:rsid w:val="00AC127E"/>
    <w:rsid w:val="00AD0449"/>
    <w:rsid w:val="00AD7EEA"/>
    <w:rsid w:val="00AE1987"/>
    <w:rsid w:val="00AE24C0"/>
    <w:rsid w:val="00AE4AFB"/>
    <w:rsid w:val="00AE4CA3"/>
    <w:rsid w:val="00AE643B"/>
    <w:rsid w:val="00AE6F9D"/>
    <w:rsid w:val="00AF012B"/>
    <w:rsid w:val="00AF2097"/>
    <w:rsid w:val="00AF4FD1"/>
    <w:rsid w:val="00AF63F7"/>
    <w:rsid w:val="00AF7EE6"/>
    <w:rsid w:val="00B03E9E"/>
    <w:rsid w:val="00B05342"/>
    <w:rsid w:val="00B05C46"/>
    <w:rsid w:val="00B139A1"/>
    <w:rsid w:val="00B13CD0"/>
    <w:rsid w:val="00B15187"/>
    <w:rsid w:val="00B152A4"/>
    <w:rsid w:val="00B153EB"/>
    <w:rsid w:val="00B22C21"/>
    <w:rsid w:val="00B23603"/>
    <w:rsid w:val="00B247AA"/>
    <w:rsid w:val="00B24B55"/>
    <w:rsid w:val="00B255CB"/>
    <w:rsid w:val="00B25F9A"/>
    <w:rsid w:val="00B26719"/>
    <w:rsid w:val="00B26EA2"/>
    <w:rsid w:val="00B32369"/>
    <w:rsid w:val="00B32D6C"/>
    <w:rsid w:val="00B3749D"/>
    <w:rsid w:val="00B43E65"/>
    <w:rsid w:val="00B501D9"/>
    <w:rsid w:val="00B536C5"/>
    <w:rsid w:val="00B5556A"/>
    <w:rsid w:val="00B55BBB"/>
    <w:rsid w:val="00B634E6"/>
    <w:rsid w:val="00B63D72"/>
    <w:rsid w:val="00B641A6"/>
    <w:rsid w:val="00B65DAA"/>
    <w:rsid w:val="00B66126"/>
    <w:rsid w:val="00B66B2F"/>
    <w:rsid w:val="00B72B7A"/>
    <w:rsid w:val="00B74F7F"/>
    <w:rsid w:val="00B75B08"/>
    <w:rsid w:val="00B76B7F"/>
    <w:rsid w:val="00B8014B"/>
    <w:rsid w:val="00B87859"/>
    <w:rsid w:val="00B91395"/>
    <w:rsid w:val="00B91D47"/>
    <w:rsid w:val="00BA0286"/>
    <w:rsid w:val="00BA3CB8"/>
    <w:rsid w:val="00BA5975"/>
    <w:rsid w:val="00BA7623"/>
    <w:rsid w:val="00BA76E6"/>
    <w:rsid w:val="00BB1A69"/>
    <w:rsid w:val="00BB4B41"/>
    <w:rsid w:val="00BC4318"/>
    <w:rsid w:val="00BD1DFB"/>
    <w:rsid w:val="00BD5220"/>
    <w:rsid w:val="00BD52CE"/>
    <w:rsid w:val="00BE3FE9"/>
    <w:rsid w:val="00BE5F1D"/>
    <w:rsid w:val="00BE5FFB"/>
    <w:rsid w:val="00BF68C8"/>
    <w:rsid w:val="00C01E68"/>
    <w:rsid w:val="00C11924"/>
    <w:rsid w:val="00C14D05"/>
    <w:rsid w:val="00C2096F"/>
    <w:rsid w:val="00C22827"/>
    <w:rsid w:val="00C23890"/>
    <w:rsid w:val="00C23D39"/>
    <w:rsid w:val="00C326F9"/>
    <w:rsid w:val="00C338BC"/>
    <w:rsid w:val="00C37A29"/>
    <w:rsid w:val="00C41DED"/>
    <w:rsid w:val="00C50895"/>
    <w:rsid w:val="00C5210C"/>
    <w:rsid w:val="00C53B9B"/>
    <w:rsid w:val="00C55C51"/>
    <w:rsid w:val="00C70EFC"/>
    <w:rsid w:val="00C74974"/>
    <w:rsid w:val="00C81069"/>
    <w:rsid w:val="00C8721D"/>
    <w:rsid w:val="00C87E9A"/>
    <w:rsid w:val="00C92C2C"/>
    <w:rsid w:val="00C932F3"/>
    <w:rsid w:val="00C97AE0"/>
    <w:rsid w:val="00CA323A"/>
    <w:rsid w:val="00CA5386"/>
    <w:rsid w:val="00CB0679"/>
    <w:rsid w:val="00CB15ED"/>
    <w:rsid w:val="00CB6622"/>
    <w:rsid w:val="00CC20FA"/>
    <w:rsid w:val="00CC7815"/>
    <w:rsid w:val="00CC7881"/>
    <w:rsid w:val="00CD0C39"/>
    <w:rsid w:val="00CD1E5D"/>
    <w:rsid w:val="00CD39FD"/>
    <w:rsid w:val="00CD61EB"/>
    <w:rsid w:val="00CD7067"/>
    <w:rsid w:val="00CD71CA"/>
    <w:rsid w:val="00CD72D2"/>
    <w:rsid w:val="00CE20AA"/>
    <w:rsid w:val="00CE2C06"/>
    <w:rsid w:val="00CF02F0"/>
    <w:rsid w:val="00CF2194"/>
    <w:rsid w:val="00CF48AE"/>
    <w:rsid w:val="00CF4E07"/>
    <w:rsid w:val="00D05734"/>
    <w:rsid w:val="00D05E6E"/>
    <w:rsid w:val="00D10B07"/>
    <w:rsid w:val="00D11907"/>
    <w:rsid w:val="00D16F74"/>
    <w:rsid w:val="00D200DE"/>
    <w:rsid w:val="00D42218"/>
    <w:rsid w:val="00D54368"/>
    <w:rsid w:val="00D567C3"/>
    <w:rsid w:val="00D60649"/>
    <w:rsid w:val="00D61E88"/>
    <w:rsid w:val="00D65253"/>
    <w:rsid w:val="00D65803"/>
    <w:rsid w:val="00D671F1"/>
    <w:rsid w:val="00D67BA2"/>
    <w:rsid w:val="00D712B0"/>
    <w:rsid w:val="00D82889"/>
    <w:rsid w:val="00D83923"/>
    <w:rsid w:val="00D869CF"/>
    <w:rsid w:val="00D9419D"/>
    <w:rsid w:val="00D96F67"/>
    <w:rsid w:val="00D974A9"/>
    <w:rsid w:val="00DA17E8"/>
    <w:rsid w:val="00DA3531"/>
    <w:rsid w:val="00DC0D37"/>
    <w:rsid w:val="00DC1D05"/>
    <w:rsid w:val="00DC2671"/>
    <w:rsid w:val="00DC52D5"/>
    <w:rsid w:val="00DD12DF"/>
    <w:rsid w:val="00DE5107"/>
    <w:rsid w:val="00DF4E3E"/>
    <w:rsid w:val="00DF4FCA"/>
    <w:rsid w:val="00E034E8"/>
    <w:rsid w:val="00E0453D"/>
    <w:rsid w:val="00E05FA6"/>
    <w:rsid w:val="00E119C1"/>
    <w:rsid w:val="00E11CE3"/>
    <w:rsid w:val="00E152ED"/>
    <w:rsid w:val="00E15881"/>
    <w:rsid w:val="00E16203"/>
    <w:rsid w:val="00E20812"/>
    <w:rsid w:val="00E23DA9"/>
    <w:rsid w:val="00E25474"/>
    <w:rsid w:val="00E30720"/>
    <w:rsid w:val="00E31BC7"/>
    <w:rsid w:val="00E326F9"/>
    <w:rsid w:val="00E327E5"/>
    <w:rsid w:val="00E32F93"/>
    <w:rsid w:val="00E3661A"/>
    <w:rsid w:val="00E37489"/>
    <w:rsid w:val="00E42E3C"/>
    <w:rsid w:val="00E46D2A"/>
    <w:rsid w:val="00E47996"/>
    <w:rsid w:val="00E54B2B"/>
    <w:rsid w:val="00E56A1E"/>
    <w:rsid w:val="00E57052"/>
    <w:rsid w:val="00E6184A"/>
    <w:rsid w:val="00E62E4C"/>
    <w:rsid w:val="00E6546C"/>
    <w:rsid w:val="00E65FA4"/>
    <w:rsid w:val="00E703EA"/>
    <w:rsid w:val="00E71036"/>
    <w:rsid w:val="00E86CFC"/>
    <w:rsid w:val="00E96C62"/>
    <w:rsid w:val="00E974D8"/>
    <w:rsid w:val="00EA1943"/>
    <w:rsid w:val="00EA1D89"/>
    <w:rsid w:val="00EA4586"/>
    <w:rsid w:val="00EA6DC1"/>
    <w:rsid w:val="00EC4482"/>
    <w:rsid w:val="00EC7BCA"/>
    <w:rsid w:val="00ED3046"/>
    <w:rsid w:val="00ED53F1"/>
    <w:rsid w:val="00EE6F14"/>
    <w:rsid w:val="00EE7712"/>
    <w:rsid w:val="00EF3F23"/>
    <w:rsid w:val="00EF4F70"/>
    <w:rsid w:val="00F034B1"/>
    <w:rsid w:val="00F059C7"/>
    <w:rsid w:val="00F06537"/>
    <w:rsid w:val="00F145C8"/>
    <w:rsid w:val="00F162D4"/>
    <w:rsid w:val="00F218E8"/>
    <w:rsid w:val="00F25A70"/>
    <w:rsid w:val="00F36376"/>
    <w:rsid w:val="00F4010B"/>
    <w:rsid w:val="00F4702C"/>
    <w:rsid w:val="00F4761B"/>
    <w:rsid w:val="00F505B8"/>
    <w:rsid w:val="00F53397"/>
    <w:rsid w:val="00F56DBD"/>
    <w:rsid w:val="00F573EA"/>
    <w:rsid w:val="00F634F6"/>
    <w:rsid w:val="00F64343"/>
    <w:rsid w:val="00F6726E"/>
    <w:rsid w:val="00F736F6"/>
    <w:rsid w:val="00F7408D"/>
    <w:rsid w:val="00F74AD9"/>
    <w:rsid w:val="00F764D5"/>
    <w:rsid w:val="00F77019"/>
    <w:rsid w:val="00F809B6"/>
    <w:rsid w:val="00F87B07"/>
    <w:rsid w:val="00F905A6"/>
    <w:rsid w:val="00F93598"/>
    <w:rsid w:val="00F94880"/>
    <w:rsid w:val="00FA2DCE"/>
    <w:rsid w:val="00FA6677"/>
    <w:rsid w:val="00FB0D65"/>
    <w:rsid w:val="00FB3DFA"/>
    <w:rsid w:val="00FB4A9F"/>
    <w:rsid w:val="00FC0F56"/>
    <w:rsid w:val="00FC2D8B"/>
    <w:rsid w:val="00FC574C"/>
    <w:rsid w:val="00FD1959"/>
    <w:rsid w:val="00FD3306"/>
    <w:rsid w:val="00FE26BC"/>
    <w:rsid w:val="00FE57D8"/>
    <w:rsid w:val="00FF37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LetterText">
    <w:name w:val="Letter Text"/>
    <w:rsid w:val="00B05342"/>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3A2430"/>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6">
    <w:name w:val="font6"/>
    <w:basedOn w:val="Normal"/>
    <w:rsid w:val="003A2430"/>
    <w:pPr>
      <w:spacing w:before="100" w:beforeAutospacing="1" w:after="100" w:afterAutospacing="1" w:line="240" w:lineRule="auto"/>
    </w:pPr>
    <w:rPr>
      <w:rFonts w:ascii="Calibri" w:eastAsia="Times New Roman" w:hAnsi="Calibri" w:cs="Calibri"/>
      <w:b/>
      <w:bCs/>
      <w:color w:val="000000"/>
      <w:sz w:val="16"/>
      <w:szCs w:val="16"/>
      <w:lang w:eastAsia="en-AU"/>
    </w:rPr>
  </w:style>
  <w:style w:type="paragraph" w:customStyle="1" w:styleId="xl66">
    <w:name w:val="xl66"/>
    <w:basedOn w:val="Normal"/>
    <w:rsid w:val="003A2430"/>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7">
    <w:name w:val="xl67"/>
    <w:basedOn w:val="Normal"/>
    <w:rsid w:val="003A2430"/>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8">
    <w:name w:val="xl68"/>
    <w:basedOn w:val="Normal"/>
    <w:rsid w:val="003A2430"/>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1">
    <w:name w:val="xl71"/>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3A2430"/>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74">
    <w:name w:val="xl74"/>
    <w:basedOn w:val="Normal"/>
    <w:rsid w:val="003A2430"/>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3A2430"/>
    <w:pPr>
      <w:pBdr>
        <w:top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3A2430"/>
    <w:pPr>
      <w:pBdr>
        <w:top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3A2430"/>
    <w:pPr>
      <w:pBdr>
        <w:top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3A2430"/>
    <w:pPr>
      <w:pBdr>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88">
    <w:name w:val="xl88"/>
    <w:basedOn w:val="Normal"/>
    <w:rsid w:val="003A243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3A2430"/>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3">
    <w:name w:val="xl9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4">
    <w:name w:val="xl94"/>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5">
    <w:name w:val="xl95"/>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7">
    <w:name w:val="xl97"/>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8">
    <w:name w:val="xl98"/>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9">
    <w:name w:val="xl99"/>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1">
    <w:name w:val="xl101"/>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5">
    <w:name w:val="xl105"/>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6">
    <w:name w:val="xl106"/>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7">
    <w:name w:val="xl107"/>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8">
    <w:name w:val="xl108"/>
    <w:basedOn w:val="Normal"/>
    <w:rsid w:val="003A2430"/>
    <w:pPr>
      <w:pBdr>
        <w:top w:val="single" w:sz="4" w:space="0" w:color="auto"/>
        <w:bottom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3A2430"/>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2">
    <w:name w:val="xl112"/>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3">
    <w:name w:val="xl113"/>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4">
    <w:name w:val="xl11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5">
    <w:name w:val="xl115"/>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6">
    <w:name w:val="xl116"/>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7">
    <w:name w:val="xl11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8">
    <w:name w:val="xl118"/>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9">
    <w:name w:val="xl119"/>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0">
    <w:name w:val="xl120"/>
    <w:basedOn w:val="Normal"/>
    <w:rsid w:val="003A243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1">
    <w:name w:val="xl121"/>
    <w:basedOn w:val="Normal"/>
    <w:rsid w:val="003A2430"/>
    <w:pPr>
      <w:pBdr>
        <w:top w:val="single" w:sz="8"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2">
    <w:name w:val="xl122"/>
    <w:basedOn w:val="Normal"/>
    <w:rsid w:val="003A243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3">
    <w:name w:val="xl123"/>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4">
    <w:name w:val="xl124"/>
    <w:basedOn w:val="Normal"/>
    <w:rsid w:val="003A2430"/>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5">
    <w:name w:val="xl125"/>
    <w:basedOn w:val="Normal"/>
    <w:rsid w:val="003A243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6">
    <w:name w:val="xl12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7">
    <w:name w:val="xl127"/>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8">
    <w:name w:val="xl128"/>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9">
    <w:name w:val="xl129"/>
    <w:basedOn w:val="Normal"/>
    <w:rsid w:val="003A2430"/>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0">
    <w:name w:val="xl130"/>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1">
    <w:name w:val="xl13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2">
    <w:name w:val="xl132"/>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3">
    <w:name w:val="xl133"/>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4">
    <w:name w:val="xl134"/>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5">
    <w:name w:val="xl13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6">
    <w:name w:val="xl136"/>
    <w:basedOn w:val="Normal"/>
    <w:rsid w:val="003A2430"/>
    <w:pPr>
      <w:pBdr>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7">
    <w:name w:val="xl137"/>
    <w:basedOn w:val="Normal"/>
    <w:rsid w:val="003A2430"/>
    <w:pPr>
      <w:pBdr>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8">
    <w:name w:val="xl138"/>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9">
    <w:name w:val="xl139"/>
    <w:basedOn w:val="Normal"/>
    <w:rsid w:val="003A2430"/>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0">
    <w:name w:val="xl140"/>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1">
    <w:name w:val="xl141"/>
    <w:basedOn w:val="Normal"/>
    <w:rsid w:val="003A243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2">
    <w:name w:val="xl142"/>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3">
    <w:name w:val="xl14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4">
    <w:name w:val="xl144"/>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5">
    <w:name w:val="xl145"/>
    <w:basedOn w:val="Normal"/>
    <w:rsid w:val="003A2430"/>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6">
    <w:name w:val="xl146"/>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7">
    <w:name w:val="xl147"/>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8">
    <w:name w:val="xl148"/>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9">
    <w:name w:val="xl149"/>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0">
    <w:name w:val="xl150"/>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1">
    <w:name w:val="xl15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2">
    <w:name w:val="xl152"/>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3">
    <w:name w:val="xl153"/>
    <w:basedOn w:val="Normal"/>
    <w:rsid w:val="003A2430"/>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4">
    <w:name w:val="xl154"/>
    <w:basedOn w:val="Normal"/>
    <w:rsid w:val="003A2430"/>
    <w:pPr>
      <w:pBdr>
        <w:top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5">
    <w:name w:val="xl155"/>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6">
    <w:name w:val="xl156"/>
    <w:basedOn w:val="Normal"/>
    <w:rsid w:val="003A2430"/>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7">
    <w:name w:val="xl157"/>
    <w:basedOn w:val="Normal"/>
    <w:rsid w:val="003A2430"/>
    <w:pPr>
      <w:pBdr>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8">
    <w:name w:val="xl158"/>
    <w:basedOn w:val="Normal"/>
    <w:rsid w:val="003A2430"/>
    <w:pPr>
      <w:pBdr>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9">
    <w:name w:val="xl159"/>
    <w:basedOn w:val="Normal"/>
    <w:rsid w:val="003A2430"/>
    <w:pPr>
      <w:pBdr>
        <w:top w:val="single" w:sz="8"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0">
    <w:name w:val="xl160"/>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1">
    <w:name w:val="xl161"/>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2">
    <w:name w:val="xl162"/>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3">
    <w:name w:val="xl163"/>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4">
    <w:name w:val="xl164"/>
    <w:basedOn w:val="Normal"/>
    <w:rsid w:val="003A2430"/>
    <w:pPr>
      <w:pBdr>
        <w:top w:val="single" w:sz="8" w:space="0" w:color="auto"/>
        <w:bottom w:val="single" w:sz="8" w:space="0" w:color="auto"/>
        <w:right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5">
    <w:name w:val="xl165"/>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6">
    <w:name w:val="xl166"/>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7">
    <w:name w:val="xl167"/>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8">
    <w:name w:val="xl168"/>
    <w:basedOn w:val="Normal"/>
    <w:rsid w:val="003A243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9">
    <w:name w:val="xl169"/>
    <w:basedOn w:val="Normal"/>
    <w:rsid w:val="003A24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0">
    <w:name w:val="xl170"/>
    <w:basedOn w:val="Normal"/>
    <w:rsid w:val="003A2430"/>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1">
    <w:name w:val="xl171"/>
    <w:basedOn w:val="Normal"/>
    <w:rsid w:val="003A24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2">
    <w:name w:val="xl172"/>
    <w:basedOn w:val="Normal"/>
    <w:rsid w:val="003A243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3">
    <w:name w:val="xl17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4">
    <w:name w:val="xl174"/>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5">
    <w:name w:val="xl17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6">
    <w:name w:val="xl176"/>
    <w:basedOn w:val="Normal"/>
    <w:rsid w:val="003A24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7">
    <w:name w:val="xl177"/>
    <w:basedOn w:val="Normal"/>
    <w:rsid w:val="003A243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8">
    <w:name w:val="xl178"/>
    <w:basedOn w:val="Normal"/>
    <w:rsid w:val="003A243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9">
    <w:name w:val="xl179"/>
    <w:basedOn w:val="Normal"/>
    <w:rsid w:val="003A243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0">
    <w:name w:val="xl180"/>
    <w:basedOn w:val="Normal"/>
    <w:rsid w:val="003A243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1">
    <w:name w:val="xl181"/>
    <w:basedOn w:val="Normal"/>
    <w:rsid w:val="003A243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2">
    <w:name w:val="xl182"/>
    <w:basedOn w:val="Normal"/>
    <w:rsid w:val="003A24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3">
    <w:name w:val="xl183"/>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4">
    <w:name w:val="xl18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5">
    <w:name w:val="xl185"/>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6">
    <w:name w:val="xl186"/>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7">
    <w:name w:val="xl18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8">
    <w:name w:val="xl188"/>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9">
    <w:name w:val="xl189"/>
    <w:basedOn w:val="Normal"/>
    <w:rsid w:val="003A2430"/>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0">
    <w:name w:val="xl190"/>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1">
    <w:name w:val="xl191"/>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2">
    <w:name w:val="xl192"/>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3">
    <w:name w:val="xl193"/>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4">
    <w:name w:val="xl194"/>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5">
    <w:name w:val="xl195"/>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6">
    <w:name w:val="xl196"/>
    <w:basedOn w:val="Normal"/>
    <w:rsid w:val="003A2430"/>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7">
    <w:name w:val="xl197"/>
    <w:basedOn w:val="Normal"/>
    <w:rsid w:val="003A2430"/>
    <w:pPr>
      <w:pBdr>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8">
    <w:name w:val="xl198"/>
    <w:basedOn w:val="Normal"/>
    <w:rsid w:val="003A2430"/>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9">
    <w:name w:val="xl199"/>
    <w:basedOn w:val="Normal"/>
    <w:rsid w:val="003A2430"/>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0">
    <w:name w:val="xl200"/>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1">
    <w:name w:val="xl201"/>
    <w:basedOn w:val="Normal"/>
    <w:rsid w:val="003A243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2">
    <w:name w:val="xl202"/>
    <w:basedOn w:val="Normal"/>
    <w:rsid w:val="003A2430"/>
    <w:pPr>
      <w:pBdr>
        <w:top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3">
    <w:name w:val="xl203"/>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4">
    <w:name w:val="xl204"/>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5">
    <w:name w:val="xl205"/>
    <w:basedOn w:val="Normal"/>
    <w:rsid w:val="003A2430"/>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6">
    <w:name w:val="xl206"/>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7">
    <w:name w:val="xl207"/>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8">
    <w:name w:val="xl208"/>
    <w:basedOn w:val="Normal"/>
    <w:rsid w:val="003A2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9">
    <w:name w:val="xl209"/>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0">
    <w:name w:val="xl210"/>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1">
    <w:name w:val="xl211"/>
    <w:basedOn w:val="Normal"/>
    <w:rsid w:val="003A2430"/>
    <w:pPr>
      <w:pBdr>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2">
    <w:name w:val="xl212"/>
    <w:basedOn w:val="Normal"/>
    <w:rsid w:val="003A2430"/>
    <w:pPr>
      <w:pBdr>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3">
    <w:name w:val="xl213"/>
    <w:basedOn w:val="Normal"/>
    <w:rsid w:val="003A2430"/>
    <w:pPr>
      <w:pBdr>
        <w:top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4">
    <w:name w:val="xl214"/>
    <w:basedOn w:val="Normal"/>
    <w:rsid w:val="003A2430"/>
    <w:pPr>
      <w:pBdr>
        <w:top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5">
    <w:name w:val="xl215"/>
    <w:basedOn w:val="Normal"/>
    <w:rsid w:val="003A2430"/>
    <w:pPr>
      <w:pBdr>
        <w:top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6">
    <w:name w:val="xl216"/>
    <w:basedOn w:val="Normal"/>
    <w:rsid w:val="003A2430"/>
    <w:pPr>
      <w:pBdr>
        <w:top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7">
    <w:name w:val="xl217"/>
    <w:basedOn w:val="Normal"/>
    <w:rsid w:val="003A243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8">
    <w:name w:val="xl218"/>
    <w:basedOn w:val="Normal"/>
    <w:rsid w:val="003A2430"/>
    <w:pPr>
      <w:pBdr>
        <w:top w:val="single" w:sz="8" w:space="0" w:color="auto"/>
        <w:left w:val="single" w:sz="8" w:space="0" w:color="auto"/>
        <w:bottom w:val="single" w:sz="8" w:space="0" w:color="auto"/>
        <w:right w:val="single" w:sz="8" w:space="0" w:color="auto"/>
      </w:pBdr>
      <w:shd w:val="clear" w:color="000000" w:fill="833C0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9">
    <w:name w:val="xl219"/>
    <w:basedOn w:val="Normal"/>
    <w:rsid w:val="003A2430"/>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0">
    <w:name w:val="xl220"/>
    <w:basedOn w:val="Normal"/>
    <w:rsid w:val="003A2430"/>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1">
    <w:name w:val="xl221"/>
    <w:basedOn w:val="Normal"/>
    <w:rsid w:val="003A243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2">
    <w:name w:val="xl222"/>
    <w:basedOn w:val="Normal"/>
    <w:rsid w:val="003A243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3">
    <w:name w:val="xl223"/>
    <w:basedOn w:val="Normal"/>
    <w:rsid w:val="003A2430"/>
    <w:pPr>
      <w:pBdr>
        <w:top w:val="single" w:sz="8" w:space="0" w:color="auto"/>
        <w:left w:val="single" w:sz="8" w:space="0" w:color="auto"/>
        <w:bottom w:val="single" w:sz="8" w:space="0" w:color="auto"/>
        <w:right w:val="single" w:sz="8" w:space="0" w:color="auto"/>
      </w:pBdr>
      <w:shd w:val="clear" w:color="000000" w:fill="FF66FF"/>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4">
    <w:name w:val="xl224"/>
    <w:basedOn w:val="Normal"/>
    <w:rsid w:val="003A243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5">
    <w:name w:val="xl225"/>
    <w:basedOn w:val="Normal"/>
    <w:rsid w:val="003A2430"/>
    <w:pPr>
      <w:pBdr>
        <w:top w:val="single" w:sz="8" w:space="0" w:color="auto"/>
        <w:left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6">
    <w:name w:val="xl226"/>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wyndham.vic.gov.au/kinder" TargetMode="External"/><Relationship Id="rId18" Type="http://schemas.openxmlformats.org/officeDocument/2006/relationships/image" Target="media/image6.svg"/><Relationship Id="rId26" Type="http://schemas.openxmlformats.org/officeDocument/2006/relationships/hyperlink" Target="https://www.wyndham.vic.gov.au/kinder"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wyndham.vic.gov.au/services/childrens-services/immunisation" TargetMode="External"/><Relationship Id="rId34" Type="http://schemas.openxmlformats.org/officeDocument/2006/relationships/image" Target="media/image17.sv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kinderenrolment@wyndham.vic.gov.a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wyndham.vic.gov.au/services/childrens-services/kindergarten/step-2-kindergarten-locations-timetables-and-term-dates"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gi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health.vic.gov.au/immunisation/before-enrolment-no-jab-no-play-requirements" TargetMode="External"/><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image" Target="media/image120.png"/></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4" ma:contentTypeDescription="Create a new document." ma:contentTypeScope="" ma:versionID="6d97580e53b06458e2b8aa418f681922">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85e97a0ad1ce668528692fbfa58cf641"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6C3B3BA24AD547B4BC615AD688A81A41" version="1.0.0">
  <systemFields>
    <field name="Objective-Id">
      <value order="0">A4732112</value>
    </field>
    <field name="Objective-Title">
      <value order="0">2026 - Kindergarten Registration Form</value>
    </field>
    <field name="Objective-Description">
      <value order="0"/>
    </field>
    <field name="Objective-CreationStamp">
      <value order="0">2025-02-20T23:56:48Z</value>
    </field>
    <field name="Objective-IsApproved">
      <value order="0">false</value>
    </field>
    <field name="Objective-IsPublished">
      <value order="0">false</value>
    </field>
    <field name="Objective-DatePublished">
      <value order="0"/>
    </field>
    <field name="Objective-ModificationStamp">
      <value order="0">2025-10-03T05:00:20Z</value>
    </field>
    <field name="Objective-Owner">
      <value order="0">Jayde Truman</value>
    </field>
    <field name="Objective-Path">
      <value order="0">Objective Global Folder:Corporate Management:Department - Community Support - Family &amp; Sector Partnerships:Child &amp; Family Support - Central Registration &amp; Enrolment Scheme - SECURED:Forms</value>
    </field>
    <field name="Objective-Parent">
      <value order="0">Forms</value>
    </field>
    <field name="Objective-State">
      <value order="0">Being Edited</value>
    </field>
    <field name="Objective-VersionId">
      <value order="0">vA9074793</value>
    </field>
    <field name="Objective-Version">
      <value order="0">9.2</value>
    </field>
    <field name="Objective-VersionNumber">
      <value order="0">11</value>
    </field>
    <field name="Objective-VersionComment">
      <value order="0"/>
    </field>
    <field name="Objective-FileNumber">
      <value order="0">qA380648</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D3B418-8E99-41E1-86D4-09AB8CB98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6E2492FD-9BBC-4CD0-80A6-0174954D7F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WCC Blue Template - Header only</Template>
  <TotalTime>1</TotalTime>
  <Pages>15</Pages>
  <Words>4952</Words>
  <Characters>28228</Characters>
  <Application>Microsoft Office Word</Application>
  <DocSecurity>4</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Natalie Triffitt</cp:lastModifiedBy>
  <cp:revision>2</cp:revision>
  <dcterms:created xsi:type="dcterms:W3CDTF">2025-10-03T05:24:00Z</dcterms:created>
  <dcterms:modified xsi:type="dcterms:W3CDTF">2025-10-03T05:24:00Z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A4732112</vt:lpwstr>
  </property>
  <property fmtid="{D5CDD505-2E9C-101B-9397-08002B2CF9AE}" pid="4" name="Objective-Title">
    <vt:lpwstr>2026 - Kindergarten Registration Form</vt:lpwstr>
  </property>
  <property fmtid="{D5CDD505-2E9C-101B-9397-08002B2CF9AE}" pid="5" name="Objective-Description">
    <vt:lpwstr/>
  </property>
  <property fmtid="{D5CDD505-2E9C-101B-9397-08002B2CF9AE}" pid="6" name="Objective-CreationStamp">
    <vt:filetime>2025-04-03T03:09:27Z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2025-10-03T05:00:39Z</vt:filetime>
  </property>
  <property fmtid="{D5CDD505-2E9C-101B-9397-08002B2CF9AE}" pid="10" name="Objective-ModificationStamp">
    <vt:filetime>2025-10-03T05:00:39Z</vt:filetime>
  </property>
  <property fmtid="{D5CDD505-2E9C-101B-9397-08002B2CF9AE}" pid="11" name="Objective-Owner">
    <vt:lpwstr>Jayde Truman</vt:lpwstr>
  </property>
  <property fmtid="{D5CDD505-2E9C-101B-9397-08002B2CF9AE}" pid="12" name="Objective-Path">
    <vt:lpwstr>Objective Global Folder:Corporate Management:Department - Community Support - Family &amp; Sector Partnerships:Child &amp; Family Support - Central Registration &amp; Enrolment Scheme - SECURED:Forms: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vA9074793</vt:lpwstr>
  </property>
  <property fmtid="{D5CDD505-2E9C-101B-9397-08002B2CF9AE}" pid="16" name="Objective-Version">
    <vt:lpwstr>10.0</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qA380648</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GrammarlyDocumentId">
    <vt:lpwstr>a705afd9-031d-49d7-875c-9b9a884bb3c6</vt:lpwstr>
  </property>
  <property fmtid="{D5CDD505-2E9C-101B-9397-08002B2CF9AE}" pid="53" name="Objective-Action Officer [system]">
    <vt:lpwstr/>
  </property>
  <property fmtid="{D5CDD505-2E9C-101B-9397-08002B2CF9AE}" pid="54" name="Objective-Delivery Mode [system]">
    <vt:lpwstr>Internal</vt:lpwstr>
  </property>
  <property fmtid="{D5CDD505-2E9C-101B-9397-08002B2CF9AE}" pid="55" name="Objective-Auth or Addressee [system]">
    <vt:lpwstr>Staff Wyndham City - DO NOT POPULATE EMAIL OR PHONES</vt:lpwstr>
  </property>
  <property fmtid="{D5CDD505-2E9C-101B-9397-08002B2CF9AE}" pid="56" name="Objective-Auth or Addressee NAR No [system]">
    <vt:lpwstr>544420</vt:lpwstr>
  </property>
  <property fmtid="{D5CDD505-2E9C-101B-9397-08002B2CF9AE}" pid="57" name="Objective-Reference [system]">
    <vt:lpwstr/>
  </property>
  <property fmtid="{D5CDD505-2E9C-101B-9397-08002B2CF9AE}" pid="58" name="Objective-P&amp;R Reference Data Type [system]">
    <vt:lpwstr/>
  </property>
  <property fmtid="{D5CDD505-2E9C-101B-9397-08002B2CF9AE}" pid="59" name="Objective-External Reference [system]">
    <vt:lpwstr/>
  </property>
  <property fmtid="{D5CDD505-2E9C-101B-9397-08002B2CF9AE}" pid="60" name="Objective-Date of Document [system]">
    <vt:lpwstr/>
  </property>
  <property fmtid="{D5CDD505-2E9C-101B-9397-08002B2CF9AE}" pid="61" name="Objective-Scanning Operator [system]">
    <vt:lpwstr/>
  </property>
  <property fmtid="{D5CDD505-2E9C-101B-9397-08002B2CF9AE}" pid="62" name="Objective-P&amp;R Document ID [system]">
    <vt:lpwstr/>
  </property>
  <property fmtid="{D5CDD505-2E9C-101B-9397-08002B2CF9AE}" pid="63" name="Objective-Workflow Tracking Number [system]">
    <vt:lpwstr/>
  </property>
  <property fmtid="{D5CDD505-2E9C-101B-9397-08002B2CF9AE}" pid="64" name="Objective-Date Correspondence Received [system]">
    <vt:lpwstr/>
  </property>
  <property fmtid="{D5CDD505-2E9C-101B-9397-08002B2CF9AE}" pid="65" name="Objective-Date Response Due [system]">
    <vt:lpwstr/>
  </property>
  <property fmtid="{D5CDD505-2E9C-101B-9397-08002B2CF9AE}" pid="66" name="Objective-M13 Agent Type [system]">
    <vt:lpwstr>Record Author</vt:lpwstr>
  </property>
  <property fmtid="{D5CDD505-2E9C-101B-9397-08002B2CF9AE}" pid="67" name="Objective-M14 Jurisdiction [system]">
    <vt:lpwstr>Victoria</vt:lpwstr>
  </property>
  <property fmtid="{D5CDD505-2E9C-101B-9397-08002B2CF9AE}" pid="68" name="Objective-M15 Corporate Id [system]">
    <vt:lpwstr>12345</vt:lpwstr>
  </property>
  <property fmtid="{D5CDD505-2E9C-101B-9397-08002B2CF9AE}" pid="69" name="Objective-M16 Corporate Name [system]">
    <vt:lpwstr>Wyndham City Council</vt:lpwstr>
  </property>
  <property fmtid="{D5CDD505-2E9C-101B-9397-08002B2CF9AE}" pid="70" name="Objective-M33 Scheme Type [system]">
    <vt:lpwstr>Functional</vt:lpwstr>
  </property>
  <property fmtid="{D5CDD505-2E9C-101B-9397-08002B2CF9AE}" pid="71" name="Objective-M34 Scheme Name [system]">
    <vt:lpwstr>Agency Functional Thesaurus</vt:lpwstr>
  </property>
  <property fmtid="{D5CDD505-2E9C-101B-9397-08002B2CF9AE}" pid="72" name="Objective-M35 Title Word [system]">
    <vt:lpwstr/>
  </property>
  <property fmtid="{D5CDD505-2E9C-101B-9397-08002B2CF9AE}" pid="73" name="Objective-M56 Date/Time Transmission [system]">
    <vt:lpwstr/>
  </property>
  <property fmtid="{D5CDD505-2E9C-101B-9397-08002B2CF9AE}" pid="74" name="Objective-M125 Document Source [system]">
    <vt:lpwstr/>
  </property>
  <property fmtid="{D5CDD505-2E9C-101B-9397-08002B2CF9AE}" pid="75" name="Objective-M131 Rendering Text [system]">
    <vt:lpwstr>'See the contents of the vers:FileEncoding element'</vt:lpwstr>
  </property>
  <property fmtid="{D5CDD505-2E9C-101B-9397-08002B2CF9AE}" pid="76" name="Objective-Actioning Officer or Group [system]">
    <vt:lpwstr/>
  </property>
  <property fmtid="{D5CDD505-2E9C-101B-9397-08002B2CF9AE}" pid="77" name="Objective-Actioning Business Unit [system]">
    <vt:lpwstr/>
  </property>
  <property fmtid="{D5CDD505-2E9C-101B-9397-08002B2CF9AE}" pid="78" name="Objective-FYI Required [system]">
    <vt:lpwstr>No</vt:lpwstr>
  </property>
  <property fmtid="{D5CDD505-2E9C-101B-9397-08002B2CF9AE}" pid="79" name="Objective-FYI Officers or Groups [system]">
    <vt:lpwstr/>
  </property>
  <property fmtid="{D5CDD505-2E9C-101B-9397-08002B2CF9AE}" pid="80" name="Objective-FYI Comments [system]">
    <vt:lpwstr/>
  </property>
  <property fmtid="{D5CDD505-2E9C-101B-9397-08002B2CF9AE}" pid="81" name="Objective-Connect Creator [system]">
    <vt:lpwstr/>
  </property>
</Properties>
</file>