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shd w:val="clear" w:color="auto" w:fill="auto"/>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shd w:val="clear" w:color="auto" w:fill="auto"/>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shd w:val="clear" w:color="auto" w:fill="auto"/>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shd w:val="clear" w:color="auto" w:fill="auto"/>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shd w:val="clear" w:color="auto" w:fill="auto"/>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shd w:val="clear" w:color="auto" w:fill="auto"/>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shd w:val="clear" w:color="auto" w:fill="auto"/>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shd w:val="clear" w:color="auto" w:fill="auto"/>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shd w:val="clear" w:color="auto" w:fill="auto"/>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shd w:val="clear" w:color="auto" w:fill="auto"/>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shd w:val="clear" w:color="auto" w:fill="auto"/>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shd w:val="clear" w:color="auto" w:fill="auto"/>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shd w:val="clear" w:color="auto" w:fill="auto"/>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shd w:val="clear" w:color="auto" w:fill="auto"/>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shd w:val="clear" w:color="auto" w:fill="auto"/>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shd w:val="clear" w:color="auto" w:fill="auto"/>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shd w:val="clear" w:color="auto" w:fill="auto"/>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shd w:val="clear" w:color="auto" w:fill="auto"/>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shd w:val="clear" w:color="auto" w:fill="auto"/>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shd w:val="clear" w:color="auto" w:fill="auto"/>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shd w:val="clear" w:color="auto" w:fill="auto"/>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shd w:val="clear" w:color="auto" w:fill="auto"/>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shd w:val="clear" w:color="auto" w:fill="auto"/>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shd w:val="clear" w:color="auto" w:fill="auto"/>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shd w:val="clear" w:color="auto" w:fill="auto"/>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shd w:val="clear" w:color="auto" w:fill="auto"/>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shd w:val="clear" w:color="auto" w:fill="auto"/>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shd w:val="clear" w:color="auto" w:fill="auto"/>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shd w:val="clear" w:color="auto" w:fill="auto"/>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shd w:val="clear" w:color="auto" w:fill="auto"/>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shd w:val="clear" w:color="auto" w:fill="auto"/>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shd w:val="clear" w:color="auto" w:fill="auto"/>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shd w:val="clear" w:color="auto" w:fill="auto"/>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shd w:val="clear" w:color="auto" w:fill="auto"/>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shd w:val="clear" w:color="auto" w:fill="auto"/>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shd w:val="clear" w:color="auto" w:fill="auto"/>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shd w:val="clear" w:color="auto" w:fill="auto"/>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shd w:val="clear" w:color="auto" w:fill="auto"/>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shd w:val="clear" w:color="auto" w:fill="auto"/>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shd w:val="clear" w:color="auto" w:fill="auto"/>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shd w:val="clear" w:color="auto" w:fill="auto"/>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shd w:val="clear" w:color="auto" w:fill="auto"/>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shd w:val="clear" w:color="auto" w:fill="auto"/>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shd w:val="clear" w:color="auto" w:fill="auto"/>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shd w:val="clear" w:color="auto" w:fill="auto"/>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shd w:val="clear" w:color="auto" w:fill="auto"/>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shd w:val="clear" w:color="auto" w:fill="auto"/>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shd w:val="clear" w:color="auto" w:fill="auto"/>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shd w:val="clear" w:color="auto" w:fill="auto"/>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shd w:val="clear" w:color="auto" w:fill="auto"/>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shd w:val="clear" w:color="auto" w:fill="auto"/>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shd w:val="clear" w:color="auto" w:fill="auto"/>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shd w:val="clear" w:color="auto" w:fill="auto"/>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shd w:val="clear" w:color="auto" w:fill="auto"/>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shd w:val="clear" w:color="auto" w:fill="auto"/>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shd w:val="clear" w:color="auto" w:fill="auto"/>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shd w:val="clear" w:color="auto" w:fill="auto"/>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shd w:val="clear" w:color="auto" w:fill="auto"/>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shd w:val="clear" w:color="auto" w:fill="auto"/>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shd w:val="clear" w:color="auto" w:fill="auto"/>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shd w:val="clear" w:color="auto" w:fill="auto"/>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shd w:val="clear" w:color="auto" w:fill="auto"/>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shd w:val="clear" w:color="auto" w:fill="auto"/>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shd w:val="clear" w:color="auto" w:fill="auto"/>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shd w:val="clear" w:color="auto" w:fill="auto"/>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shd w:val="clear" w:color="auto" w:fill="auto"/>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shd w:val="clear" w:color="auto" w:fill="auto"/>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shd w:val="clear" w:color="auto" w:fill="auto"/>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shd w:val="clear" w:color="auto" w:fill="auto"/>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shd w:val="clear" w:color="auto" w:fill="auto"/>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shd w:val="clear" w:color="auto" w:fill="auto"/>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shd w:val="clear" w:color="auto" w:fill="auto"/>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shd w:val="clear" w:color="auto" w:fill="auto"/>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shd w:val="clear" w:color="auto" w:fill="auto"/>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shd w:val="clear" w:color="auto" w:fill="auto"/>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shd w:val="clear" w:color="auto" w:fill="auto"/>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shd w:val="clear" w:color="auto" w:fill="auto"/>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shd w:val="clear" w:color="auto" w:fill="auto"/>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shd w:val="clear" w:color="auto" w:fill="auto"/>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shd w:val="clear" w:color="auto" w:fill="auto"/>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shd w:val="clear" w:color="auto" w:fill="auto"/>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shd w:val="clear" w:color="auto" w:fill="auto"/>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shd w:val="clear" w:color="auto" w:fill="auto"/>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shd w:val="clear" w:color="auto" w:fill="auto"/>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shd w:val="clear" w:color="auto" w:fill="auto"/>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shd w:val="clear" w:color="auto" w:fill="auto"/>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shd w:val="clear" w:color="auto" w:fill="auto"/>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shd w:val="clear" w:color="auto" w:fill="auto"/>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shd w:val="clear" w:color="auto" w:fill="auto"/>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shd w:val="clear" w:color="auto" w:fill="auto"/>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shd w:val="clear" w:color="auto" w:fill="auto"/>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shd w:val="clear" w:color="auto" w:fill="auto"/>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shd w:val="clear" w:color="auto" w:fill="auto"/>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1229A66">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091988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88D2C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E35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9A40688" w14:textId="71CD6ABB" w:rsidR="001517B8" w:rsidRPr="00C97AE0" w:rsidRDefault="001517B8" w:rsidP="00E703EA">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highlight w:val="yellow"/>
                <w:lang w:eastAsia="en-AU"/>
              </w:rPr>
              <w:t>Wombat</w:t>
            </w:r>
            <w:r w:rsidR="00C97AE0" w:rsidRPr="00C97AE0">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49B7ED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C5D4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0C8B2B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E7D264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3231EE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1517B8"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1517B8" w:rsidRPr="000502F9" w:rsidRDefault="001517B8" w:rsidP="00E703EA">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3C9BCFA" w14:textId="6C71551B"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131E859" w14:textId="52DAE3DE"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8F29C8"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6F9540FF" w14:textId="3264AD9E"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8F29C8" w:rsidRPr="000502F9" w:rsidRDefault="00BD52CE"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8F29C8" w:rsidRPr="000502F9" w:rsidRDefault="00B91395"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8F29C8" w:rsidRPr="000502F9" w:rsidRDefault="00BD52CE"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r w:rsidR="008F29C8"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8F29C8"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FB5DF3A" w14:textId="5B654470"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323F849A" w14:textId="5F9BA7C0"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09BEF9" w14:textId="77777777" w:rsidTr="00A86A97">
        <w:trPr>
          <w:trHeight w:val="285"/>
        </w:trPr>
        <w:tc>
          <w:tcPr>
            <w:tcW w:w="2325" w:type="dxa"/>
            <w:vMerge/>
            <w:tcBorders>
              <w:left w:val="single" w:sz="12" w:space="0" w:color="auto"/>
              <w:right w:val="single" w:sz="12" w:space="0" w:color="auto"/>
            </w:tcBorders>
            <w:vAlign w:val="center"/>
            <w:hideMark/>
          </w:tcPr>
          <w:p w14:paraId="5D210C13"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6D1A4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63F9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312018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64D1A66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E9C2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7C8DDA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FED1B7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642F0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shd w:val="clear" w:color="auto" w:fill="auto"/>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A86A97">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63BB9A" w14:textId="5E048D0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640EC21" w14:textId="4A2425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A86A97">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8A6C79C" w14:textId="77777777" w:rsidTr="00A86A97">
        <w:trPr>
          <w:trHeight w:val="285"/>
        </w:trPr>
        <w:tc>
          <w:tcPr>
            <w:tcW w:w="2325" w:type="dxa"/>
            <w:vMerge/>
            <w:tcBorders>
              <w:left w:val="single" w:sz="12" w:space="0" w:color="auto"/>
              <w:right w:val="single" w:sz="12" w:space="0" w:color="auto"/>
            </w:tcBorders>
            <w:vAlign w:val="center"/>
            <w:hideMark/>
          </w:tcPr>
          <w:p w14:paraId="70096F4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FF786C" w14:textId="6C31A0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BBB4C8" w14:textId="5FF346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B132590" w14:textId="4493AC3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94D509" w14:textId="448F981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BD9E4D" w14:textId="03A9D3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6EB641" w14:textId="6F9CF6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2C3FD" w14:textId="4E0C37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359BCD" w14:textId="050B3AC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BFF796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0D3F12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0088A0D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366FBCA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267722E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1788D47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41DEE7D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64728F6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329C13C" w14:textId="50A3D7E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3B5698A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72CD989B"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645537"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825EFD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26E71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2045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A9F8F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4BFBD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C0A2AA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12E2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7D55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AB7029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84F07F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F07462" w14:textId="5D560BA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AD802F" w14:textId="360AF6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1B67D6" w14:textId="0805E4D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6B51A3" w14:textId="78AF207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27AC56" w14:textId="7E35ABB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0B3C14" w14:textId="6C5F47B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0CA721" w14:textId="0D977A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746AFD" w14:textId="0CA2E98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239491F" w14:textId="5AC4DE4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gridCol w:w="1080"/>
      </w:tblGrid>
      <w:tr w:rsidR="00F06537" w:rsidRPr="00372970" w14:paraId="6BFE0BB1" w14:textId="77777777" w:rsidTr="00BD52CE">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BD52CE">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BD52CE">
        <w:trPr>
          <w:trHeight w:val="543"/>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C934EFB"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4D06001" w14:textId="7D37DD6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E231B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EB09E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AE8D03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87D4C0"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F9814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FE124C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B4C078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C8E8A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EE10D0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0A4998A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471EB4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15AD3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45DEEF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2A60BA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1A7BF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1241D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75AFA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E0508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67DB04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BD52CE">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D196A17"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751843"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A8D5D" w14:textId="77777777" w:rsidR="001A3A24" w:rsidRDefault="001A3A24" w:rsidP="003C7941">
      <w:r>
        <w:separator/>
      </w:r>
    </w:p>
    <w:p w14:paraId="4D4E1C19" w14:textId="77777777" w:rsidR="001A3A24" w:rsidRDefault="001A3A24"/>
  </w:endnote>
  <w:endnote w:type="continuationSeparator" w:id="0">
    <w:p w14:paraId="2AE95F53" w14:textId="77777777" w:rsidR="001A3A24" w:rsidRDefault="001A3A24" w:rsidP="003C7941">
      <w:r>
        <w:continuationSeparator/>
      </w:r>
    </w:p>
    <w:p w14:paraId="55FACDAA" w14:textId="77777777" w:rsidR="001A3A24" w:rsidRDefault="001A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6EC0AF55"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505909">
      <w:rPr>
        <w:noProof/>
      </w:rPr>
      <w:t>22 August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352F0F38"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505909">
      <w:rPr>
        <w:noProof/>
      </w:rPr>
      <w:t>22 August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0A1C" w14:textId="77777777" w:rsidR="001A3A24" w:rsidRDefault="001A3A24" w:rsidP="003C7941">
      <w:r>
        <w:separator/>
      </w:r>
    </w:p>
    <w:p w14:paraId="296CABD7" w14:textId="77777777" w:rsidR="001A3A24" w:rsidRDefault="001A3A24"/>
  </w:footnote>
  <w:footnote w:type="continuationSeparator" w:id="0">
    <w:p w14:paraId="7DE46566" w14:textId="77777777" w:rsidR="001A3A24" w:rsidRDefault="001A3A24" w:rsidP="003C7941">
      <w:r>
        <w:continuationSeparator/>
      </w:r>
    </w:p>
    <w:p w14:paraId="3E12E3C7" w14:textId="77777777" w:rsidR="001A3A24" w:rsidRDefault="001A3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93EB9"/>
    <w:rsid w:val="0039539D"/>
    <w:rsid w:val="0039547F"/>
    <w:rsid w:val="003960A8"/>
    <w:rsid w:val="0039706A"/>
    <w:rsid w:val="003A2430"/>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5909"/>
    <w:rsid w:val="0050670B"/>
    <w:rsid w:val="00506D1E"/>
    <w:rsid w:val="00510D22"/>
    <w:rsid w:val="00510DF0"/>
    <w:rsid w:val="00511238"/>
    <w:rsid w:val="005141E8"/>
    <w:rsid w:val="00514D30"/>
    <w:rsid w:val="00515A5C"/>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D4C97"/>
    <w:rsid w:val="007E469D"/>
    <w:rsid w:val="007E613D"/>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395"/>
    <w:rsid w:val="00B91D47"/>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323A"/>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5474"/>
    <w:rsid w:val="00E30720"/>
    <w:rsid w:val="00E31BC7"/>
    <w:rsid w:val="00E326F9"/>
    <w:rsid w:val="00E327E5"/>
    <w:rsid w:val="00E32F93"/>
    <w:rsid w:val="00E3661A"/>
    <w:rsid w:val="00E37489"/>
    <w:rsid w:val="00E42E3C"/>
    <w:rsid w:val="00E46D2A"/>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2025-02-20T23:56:48Z</value>
    </field>
    <field name="Objective-IsApproved">
      <value order="0">false</value>
    </field>
    <field name="Objective-IsPublished">
      <value order="0">false</value>
    </field>
    <field name="Objective-DatePublished">
      <value order="0"/>
    </field>
    <field name="Objective-ModificationStamp">
      <value order="0">2025-08-22T05:00:35Z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vA8994755</value>
    </field>
    <field name="Objective-Version">
      <value order="0">7.1</value>
    </field>
    <field name="Objective-VersionNumber">
      <value order="0">8</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2</TotalTime>
  <Pages>15</Pages>
  <Words>5193</Words>
  <Characters>27973</Characters>
  <Application>Microsoft Office Word</Application>
  <DocSecurity>4</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2025-08-22T06:44:00Z</dcterms:created>
  <dcterms:modified xsi:type="dcterms:W3CDTF">2025-08-22T06:44:00Z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2025-04-03T03:09:27Z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2025-08-22T05:03:57Z</vt:filetime>
  </property>
  <property fmtid="{D5CDD505-2E9C-101B-9397-08002B2CF9AE}" pid="10" name="Objective-ModificationStamp">
    <vt:filetime>2025-08-22T05:03:57Z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vA8994755</vt:lpwstr>
  </property>
  <property fmtid="{D5CDD505-2E9C-101B-9397-08002B2CF9AE}" pid="16" name="Objective-Version">
    <vt:lpwstr>8.0</vt:lpwstr>
  </property>
  <property fmtid="{D5CDD505-2E9C-101B-9397-08002B2CF9AE}" pid="17" name="Objective-VersionNumber">
    <vt:r8>8</vt:r8>
  </property>
  <property fmtid="{D5CDD505-2E9C-101B-9397-08002B2CF9AE}" pid="18" name="Objective-VersionComment">
    <vt:lpwstr>Updated Alamanda Magpie group name to Kangaroo</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