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3"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0"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shd w:val="clear" w:color="auto" w:fill="auto"/>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shd w:val="clear" w:color="auto" w:fill="auto"/>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shd w:val="clear" w:color="auto" w:fill="auto"/>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shd w:val="clear" w:color="auto" w:fill="auto"/>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shd w:val="clear" w:color="auto" w:fill="auto"/>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shd w:val="clear" w:color="auto" w:fill="auto"/>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shd w:val="clear" w:color="auto" w:fill="auto"/>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shd w:val="clear" w:color="auto" w:fill="auto"/>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shd w:val="clear" w:color="auto" w:fill="auto"/>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shd w:val="clear" w:color="auto" w:fill="auto"/>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shd w:val="clear" w:color="auto" w:fill="auto"/>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shd w:val="clear" w:color="auto" w:fill="auto"/>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shd w:val="clear" w:color="auto" w:fill="auto"/>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shd w:val="clear" w:color="auto" w:fill="auto"/>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shd w:val="clear" w:color="auto" w:fill="auto"/>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shd w:val="clear" w:color="auto" w:fill="auto"/>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shd w:val="clear" w:color="auto" w:fill="auto"/>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shd w:val="clear" w:color="auto" w:fill="auto"/>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shd w:val="clear" w:color="auto" w:fill="auto"/>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shd w:val="clear" w:color="auto" w:fill="auto"/>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shd w:val="clear" w:color="auto" w:fill="auto"/>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shd w:val="clear" w:color="auto" w:fill="auto"/>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shd w:val="clear" w:color="auto" w:fill="auto"/>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shd w:val="clear" w:color="auto" w:fill="auto"/>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shd w:val="clear" w:color="auto" w:fill="auto"/>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shd w:val="clear" w:color="auto" w:fill="auto"/>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shd w:val="clear" w:color="auto" w:fill="auto"/>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shd w:val="clear" w:color="auto" w:fill="auto"/>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shd w:val="clear" w:color="auto" w:fill="auto"/>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shd w:val="clear" w:color="auto" w:fill="auto"/>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shd w:val="clear" w:color="auto" w:fill="auto"/>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shd w:val="clear" w:color="auto" w:fill="auto"/>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shd w:val="clear" w:color="auto" w:fill="auto"/>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shd w:val="clear" w:color="auto" w:fill="auto"/>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shd w:val="clear" w:color="auto" w:fill="auto"/>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shd w:val="clear" w:color="auto" w:fill="auto"/>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shd w:val="clear" w:color="auto" w:fill="auto"/>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shd w:val="clear" w:color="auto" w:fill="auto"/>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shd w:val="clear" w:color="auto" w:fill="auto"/>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shd w:val="clear" w:color="auto" w:fill="auto"/>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shd w:val="clear" w:color="auto" w:fill="auto"/>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(mm/yy):</w:t>
            </w:r>
          </w:p>
        </w:tc>
      </w:tr>
      <w:tr w:rsidR="00365A8D" w:rsidRPr="00AF6CD7" w14:paraId="4BCB4AAD" w14:textId="77777777" w:rsidTr="00B634E6">
        <w:tc>
          <w:tcPr>
            <w:tcW w:w="5080" w:type="dxa"/>
            <w:gridSpan w:val="5"/>
            <w:tcBorders>
              <w:top w:val="nil"/>
              <w:left w:val="single" w:sz="4" w:space="0" w:color="9C9E9F"/>
              <w:bottom w:val="nil"/>
              <w:right w:val="nil"/>
            </w:tcBorders>
            <w:shd w:val="clear" w:color="auto" w:fill="auto"/>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shd w:val="clear" w:color="auto" w:fill="auto"/>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r w:rsidR="001122DD">
              <w:rPr>
                <w:rFonts w:cstheme="minorHAnsi"/>
                <w:b/>
              </w:rPr>
              <w:t>v</w:t>
            </w:r>
            <w:r w:rsidRPr="00AF6CD7">
              <w:rPr>
                <w:rFonts w:cstheme="minorHAnsi"/>
                <w:b/>
              </w:rPr>
              <w:t>isa</w:t>
            </w:r>
            <w:r w:rsidR="001122DD">
              <w:rPr>
                <w:rFonts w:cstheme="minorHAnsi"/>
                <w:b/>
              </w:rPr>
              <w:t>’</w:t>
            </w:r>
            <w:r w:rsidRPr="00AF6CD7">
              <w:rPr>
                <w:rFonts w:cstheme="minorHAnsi"/>
                <w:b/>
              </w:rPr>
              <w:t>s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shd w:val="clear" w:color="auto" w:fill="auto"/>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shd w:val="clear" w:color="auto" w:fill="auto"/>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shd w:val="clear" w:color="auto" w:fill="auto"/>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shd w:val="clear" w:color="auto" w:fill="auto"/>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auto"/>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shd w:val="clear" w:color="auto" w:fill="auto"/>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shd w:val="clear" w:color="auto" w:fill="auto"/>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shd w:val="clear" w:color="auto" w:fill="auto"/>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shd w:val="clear" w:color="auto" w:fill="auto"/>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shd w:val="clear" w:color="auto" w:fill="auto"/>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shd w:val="clear" w:color="auto" w:fill="auto"/>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shd w:val="clear" w:color="auto" w:fill="auto"/>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shd w:val="clear" w:color="auto" w:fill="auto"/>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shd w:val="clear" w:color="auto" w:fill="auto"/>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shd w:val="clear" w:color="auto" w:fill="auto"/>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auto"/>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shd w:val="clear" w:color="auto" w:fill="auto"/>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shd w:val="clear" w:color="auto" w:fill="auto"/>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shd w:val="clear" w:color="auto" w:fill="auto"/>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shd w:val="clear" w:color="auto" w:fill="auto"/>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8648AD" w:rsidP="009C401C">
            <w:pPr>
              <w:spacing w:before="60" w:after="60"/>
              <w:ind w:left="142" w:right="-244"/>
              <w:jc w:val="center"/>
              <w:rPr>
                <w:rFonts w:cstheme="minorHAnsi"/>
                <w:i/>
                <w:iCs/>
                <w:sz w:val="18"/>
                <w:szCs w:val="18"/>
              </w:rPr>
            </w:pPr>
            <w:hyperlink r:id="rId21" w:history="1">
              <w:r w:rsidR="006E2CC6"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shd w:val="clear" w:color="auto" w:fill="auto"/>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8648AD" w:rsidP="009C401C">
            <w:pPr>
              <w:spacing w:before="60" w:after="60"/>
              <w:ind w:left="142"/>
              <w:jc w:val="center"/>
              <w:rPr>
                <w:rStyle w:val="Hyperlink"/>
                <w:rFonts w:cstheme="minorHAnsi"/>
                <w:i/>
                <w:iCs/>
                <w:noProof/>
                <w:sz w:val="18"/>
                <w:szCs w:val="18"/>
              </w:rPr>
            </w:pPr>
            <w:hyperlink r:id="rId22" w:history="1">
              <w:r w:rsidR="006E2CC6"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shd w:val="clear" w:color="auto" w:fill="auto"/>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shd w:val="clear" w:color="auto" w:fill="auto"/>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shd w:val="clear" w:color="auto" w:fill="auto"/>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shd w:val="clear" w:color="auto" w:fill="auto"/>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shd w:val="clear" w:color="auto" w:fill="auto"/>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shd w:val="clear" w:color="auto" w:fill="auto"/>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shd w:val="clear" w:color="auto" w:fill="auto"/>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shd w:val="clear" w:color="auto" w:fill="auto"/>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shd w:val="clear" w:color="auto" w:fill="auto"/>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shd w:val="clear" w:color="auto" w:fill="auto"/>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shd w:val="clear" w:color="auto" w:fill="auto"/>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shd w:val="clear" w:color="auto" w:fill="auto"/>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shd w:val="clear" w:color="auto" w:fill="auto"/>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0753A409" w14:textId="77777777"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from a Pre School Field Officer </w:t>
            </w:r>
          </w:p>
        </w:tc>
        <w:tc>
          <w:tcPr>
            <w:tcW w:w="1418" w:type="dxa"/>
            <w:gridSpan w:val="2"/>
            <w:tcBorders>
              <w:top w:val="nil"/>
              <w:left w:val="nil"/>
              <w:bottom w:val="nil"/>
              <w:right w:val="nil"/>
            </w:tcBorders>
            <w:shd w:val="clear" w:color="auto" w:fill="auto"/>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shd w:val="clear" w:color="auto" w:fill="auto"/>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shd w:val="clear" w:color="auto" w:fill="auto"/>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shd w:val="clear" w:color="auto" w:fill="auto"/>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shd w:val="clear" w:color="auto" w:fill="auto"/>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shd w:val="clear" w:color="auto" w:fill="auto"/>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shd w:val="clear" w:color="auto" w:fill="auto"/>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shd w:val="clear" w:color="auto" w:fill="auto"/>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shd w:val="clear" w:color="auto" w:fill="auto"/>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shd w:val="clear" w:color="auto" w:fill="auto"/>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shd w:val="clear" w:color="auto" w:fill="auto"/>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 xml:space="preserve">____________________________________ </w:t>
            </w:r>
            <w:r w:rsidR="00F56DBD">
              <w:rPr>
                <w:rFonts w:cstheme="minorHAnsi"/>
                <w:noProof/>
              </w:rPr>
              <w:t xml:space="preserve"> </w:t>
            </w:r>
            <w:r w:rsidR="00F56DBD" w:rsidRPr="00AF6CD7">
              <w:rPr>
                <w:rFonts w:cstheme="minorHAnsi"/>
                <w:noProof/>
              </w:rPr>
              <w:t>Contact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shd w:val="clear" w:color="auto" w:fill="auto"/>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shd w:val="clear" w:color="auto" w:fill="auto"/>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shd w:val="clear" w:color="auto" w:fill="auto"/>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shd w:val="clear" w:color="auto" w:fill="auto"/>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shd w:val="clear" w:color="auto" w:fill="auto"/>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shd w:val="clear" w:color="auto" w:fill="auto"/>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shd w:val="clear" w:color="auto" w:fill="auto"/>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shd w:val="clear" w:color="auto" w:fill="auto"/>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shd w:val="clear" w:color="auto" w:fill="auto"/>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shd w:val="clear" w:color="auto" w:fill="auto"/>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shd w:val="clear" w:color="auto" w:fill="auto"/>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shd w:val="clear" w:color="auto" w:fill="auto"/>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shd w:val="clear" w:color="auto" w:fill="auto"/>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3"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6"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51229A66">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1"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13D5512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279B42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CC34AC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3E44882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0D20CDF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4136A1">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4970DF" w14:textId="63BE1A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4D8C93EF" w14:textId="15874311"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5141B1B" w14:textId="74EDA83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F60A823" w14:textId="58B9D68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1F0B94" w14:textId="4146419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640BDD78" w14:textId="415F21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8F29C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Quantin Binnah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8F29C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2"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Laa Yulta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7CAB01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BF0D019"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1517B8" w:rsidRPr="00372970" w14:paraId="4091988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75B2547"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88D2C0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E35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9A40688" w14:textId="71CD6ABB" w:rsidR="001517B8" w:rsidRPr="00C97AE0" w:rsidRDefault="001517B8" w:rsidP="00E703EA">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highlight w:val="yellow"/>
                <w:lang w:eastAsia="en-AU"/>
              </w:rPr>
              <w:t>Wombat</w:t>
            </w:r>
            <w:r w:rsidR="00C97AE0" w:rsidRPr="00C97AE0">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49B7ED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C5D426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0C8B2B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E7D264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3231EE5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3F4B226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C958F32"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6DA1E9A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0728328"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5A5835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78DDBE5"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42118972"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511C810" w14:textId="77777777" w:rsidR="001517B8" w:rsidRPr="00372970" w:rsidRDefault="001517B8" w:rsidP="00E703E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1517B8"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1517B8" w:rsidRPr="000502F9" w:rsidRDefault="001517B8" w:rsidP="00E703EA">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1517B8" w:rsidRPr="001142DB"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1517B8" w:rsidRPr="00372970" w14:paraId="5DB483A3"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3C9BCFA" w14:textId="6C71551B" w:rsidR="001517B8" w:rsidRPr="001142DB" w:rsidRDefault="001517B8" w:rsidP="00E703EA">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B51C02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12AEA6A"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3330BD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5A462BAE"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299878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6F05C1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09E4B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Galah</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3C97B20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295417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2FDF974"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457B4F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63C5B8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1517B8" w:rsidRPr="00372970" w14:paraId="05033A74"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FD8431E"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54B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85C02F"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2AA0B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0C647DED"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3FA0BA"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05B8D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08FFB1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6E9FD6E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1517B8" w:rsidRPr="00372970" w14:paraId="689A96CC"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7E616FB"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1517B8" w:rsidRPr="00372970" w14:paraId="418E6C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D980C32"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1517B8" w:rsidRPr="00372970" w14:paraId="7E5FEDC7"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FED9535" w14:textId="77777777" w:rsidR="001517B8" w:rsidRPr="001142DB" w:rsidRDefault="001517B8" w:rsidP="00E703EA">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1517B8" w:rsidRPr="00372970" w:rsidRDefault="001517B8" w:rsidP="00E703E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131E859" w14:textId="52DAE3DE" w:rsidR="008F29C8" w:rsidRPr="001142DB" w:rsidRDefault="008F29C8" w:rsidP="008F29C8">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8F29C8"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8F29C8"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8F29C8" w:rsidRPr="001142DB" w:rsidRDefault="008F29C8" w:rsidP="008F29C8">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8F29C8" w:rsidRPr="00372970" w14:paraId="260DD11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6F9540FF" w14:textId="3264AD9E" w:rsidR="008F29C8" w:rsidRPr="001142DB" w:rsidRDefault="008F29C8" w:rsidP="008F29C8">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67890FE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B1AE978"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Magpie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3CCA9DDF"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0345B14"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8F29C8" w:rsidRPr="00372970" w14:paraId="765A5AA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4174622"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7272820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3559743"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8F29C8" w:rsidRPr="00372970" w14:paraId="25DED1B6"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DF2473E"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63BC8A6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01FF713"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6DBB263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53166D22" w14:textId="77777777" w:rsidR="008F29C8" w:rsidRPr="001142DB" w:rsidRDefault="008F29C8" w:rsidP="008F29C8">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8F29C8"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3FB5DF3A" w14:textId="5B654470" w:rsidR="008F29C8" w:rsidRPr="001142DB" w:rsidRDefault="008F29C8" w:rsidP="008F29C8">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8F29C8"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03587F3A"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5BABE0D"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19D316" w14:textId="11DB4EC8"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1C3CF15" w14:textId="6E28AC4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EC152B" w14:textId="69DBC95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EF509D5" w14:textId="43E2965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Pelican</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98709EB" w14:textId="6800747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945889" w14:textId="2B3D310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2154348" w14:textId="0E72F9A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4C2EDE3" w14:textId="74828969"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2CD0F0" w14:textId="47F5920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8F29C8"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8F29C8"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8F29C8"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8F29C8" w:rsidRPr="00372970" w:rsidRDefault="008F29C8" w:rsidP="008F29C8">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8F29C8" w:rsidRPr="000502F9" w:rsidRDefault="008F29C8" w:rsidP="008F29C8">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2"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4136A1"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6A7D2D21" w14:textId="18AA7D75"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58D33366"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594F43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25D01BF8"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F534CD3"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2473BF94"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B6469A8"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371B5D3D"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0CBB8C8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4136A1" w:rsidRPr="00372970" w14:paraId="3541E70A" w14:textId="77777777" w:rsidTr="00A86A97">
        <w:trPr>
          <w:trHeight w:val="285"/>
        </w:trPr>
        <w:tc>
          <w:tcPr>
            <w:tcW w:w="2325" w:type="dxa"/>
            <w:vMerge/>
            <w:tcBorders>
              <w:left w:val="single" w:sz="12" w:space="0" w:color="auto"/>
              <w:right w:val="single" w:sz="12" w:space="0" w:color="auto"/>
            </w:tcBorders>
            <w:vAlign w:val="center"/>
            <w:hideMark/>
          </w:tcPr>
          <w:p w14:paraId="67C598D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41813394"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069A3F4" w14:textId="05AF7CA0"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C3A8C0" w14:textId="732592DB"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02D90D0" w14:textId="587DF7D9"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F1944D7" w14:textId="7B9AF8D9"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772DEAB" w14:textId="3AD22BBD"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D53BE9" w14:textId="0511E2A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B6821CD" w14:textId="5B958026"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4E58C3D" w14:textId="7DD217A8"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2A261A8F" w14:textId="77777777" w:rsidTr="00A86A97">
        <w:trPr>
          <w:trHeight w:val="285"/>
        </w:trPr>
        <w:tc>
          <w:tcPr>
            <w:tcW w:w="2325" w:type="dxa"/>
            <w:vMerge/>
            <w:tcBorders>
              <w:left w:val="single" w:sz="12" w:space="0" w:color="auto"/>
              <w:right w:val="single" w:sz="12" w:space="0" w:color="auto"/>
            </w:tcBorders>
            <w:vAlign w:val="center"/>
            <w:hideMark/>
          </w:tcPr>
          <w:p w14:paraId="3C492D2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56AFD9" w14:textId="2EA2CDCA"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A500E2" w14:textId="20802BA9"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B1FAAE7" w14:textId="5820583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8EC40B9" w14:textId="4E82B29D"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A7BED1F" w14:textId="4FF76AAA"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449807" w14:textId="31535B5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5890F3F" w14:textId="744ED74A"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1AC167" w14:textId="76B0FE2A"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B7A33E8" w14:textId="2E04FEED"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4136A1"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4136A1"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0BF1FA6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323F849A" w14:textId="5F9BA7C0"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0109BEF9" w14:textId="77777777" w:rsidTr="00A86A97">
        <w:trPr>
          <w:trHeight w:val="285"/>
        </w:trPr>
        <w:tc>
          <w:tcPr>
            <w:tcW w:w="2325" w:type="dxa"/>
            <w:vMerge/>
            <w:tcBorders>
              <w:left w:val="single" w:sz="12" w:space="0" w:color="auto"/>
              <w:right w:val="single" w:sz="12" w:space="0" w:color="auto"/>
            </w:tcBorders>
            <w:vAlign w:val="center"/>
            <w:hideMark/>
          </w:tcPr>
          <w:p w14:paraId="5D210C13"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6D1A49"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63F95"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3120189"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64D1A668"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E9C21E"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7C8DDA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FED1B73"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642F04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4136A1" w:rsidRPr="00372970" w14:paraId="076200D1" w14:textId="77777777" w:rsidTr="00A86A97">
        <w:trPr>
          <w:trHeight w:val="285"/>
        </w:trPr>
        <w:tc>
          <w:tcPr>
            <w:tcW w:w="2325" w:type="dxa"/>
            <w:vMerge/>
            <w:tcBorders>
              <w:left w:val="single" w:sz="12" w:space="0" w:color="auto"/>
              <w:right w:val="single" w:sz="12" w:space="0" w:color="auto"/>
            </w:tcBorders>
            <w:vAlign w:val="center"/>
            <w:hideMark/>
          </w:tcPr>
          <w:p w14:paraId="6DF019D1"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4136A1" w:rsidRPr="00372970" w14:paraId="2A715640" w14:textId="77777777" w:rsidTr="00A86A97">
        <w:trPr>
          <w:trHeight w:val="285"/>
        </w:trPr>
        <w:tc>
          <w:tcPr>
            <w:tcW w:w="2325" w:type="dxa"/>
            <w:vMerge/>
            <w:tcBorders>
              <w:left w:val="single" w:sz="12" w:space="0" w:color="auto"/>
              <w:right w:val="single" w:sz="12" w:space="0" w:color="auto"/>
            </w:tcBorders>
            <w:vAlign w:val="center"/>
            <w:hideMark/>
          </w:tcPr>
          <w:p w14:paraId="55C608C6"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41D6225D"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906ABB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4EF11E4E" w14:textId="717F5E1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4136A1" w:rsidRPr="001C1BA0" w:rsidRDefault="004136A1" w:rsidP="004136A1">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4136A1" w:rsidRPr="001C1BA0" w:rsidRDefault="004136A1" w:rsidP="004136A1">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4136A1" w:rsidRPr="001C1BA0" w:rsidRDefault="004136A1" w:rsidP="004136A1">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4136A1"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4136A1"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4136A1" w:rsidRPr="001C1BA0" w:rsidRDefault="004136A1" w:rsidP="004136A1">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1F166E55" w14:textId="3E48B2E7"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4136A1" w:rsidRPr="001C1BA0" w:rsidRDefault="004136A1" w:rsidP="004136A1">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4136A1" w:rsidRPr="001C1BA0" w:rsidRDefault="004136A1" w:rsidP="004136A1">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4136A1"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4136A1" w:rsidRPr="001C1BA0" w:rsidRDefault="004136A1" w:rsidP="004136A1">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4136A1"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4136A1" w:rsidRPr="001C1BA0" w:rsidRDefault="004136A1" w:rsidP="004136A1">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4136A1" w:rsidRPr="001C1BA0" w:rsidRDefault="004136A1" w:rsidP="004136A1">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4136A1"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4136A1" w:rsidRPr="001C1BA0" w:rsidRDefault="004136A1" w:rsidP="004136A1">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4136A1" w:rsidRPr="001C1BA0" w:rsidRDefault="004136A1" w:rsidP="004136A1">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4136A1" w:rsidRPr="001C1BA0" w:rsidRDefault="004136A1" w:rsidP="004136A1">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4136A1" w:rsidRPr="001C1BA0" w:rsidRDefault="004136A1" w:rsidP="004136A1">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4136A1" w:rsidRPr="001C1BA0" w:rsidRDefault="004136A1" w:rsidP="004136A1">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4136A1" w:rsidRPr="001C1BA0" w:rsidRDefault="004136A1" w:rsidP="004136A1">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4136A1" w:rsidRPr="001C1BA0" w:rsidRDefault="004136A1" w:rsidP="004136A1">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4136A1" w:rsidRPr="001C1BA0" w:rsidRDefault="004136A1" w:rsidP="004136A1">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4136A1" w:rsidRPr="001C1BA0" w:rsidRDefault="004136A1" w:rsidP="004136A1">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4136A1" w:rsidRPr="001C1BA0" w:rsidRDefault="004136A1" w:rsidP="004136A1">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3D3023" w:rsidRPr="00372970" w14:paraId="5CF8A1DD" w14:textId="77777777" w:rsidTr="00A86A97">
        <w:trPr>
          <w:trHeight w:val="285"/>
        </w:trPr>
        <w:tc>
          <w:tcPr>
            <w:tcW w:w="2325" w:type="dxa"/>
            <w:vMerge w:val="restart"/>
            <w:tcBorders>
              <w:top w:val="nil"/>
              <w:left w:val="single" w:sz="12" w:space="0" w:color="auto"/>
              <w:right w:val="single" w:sz="12" w:space="0" w:color="auto"/>
            </w:tcBorders>
            <w:shd w:val="clear" w:color="auto" w:fill="auto"/>
            <w:vAlign w:val="center"/>
            <w:hideMark/>
          </w:tcPr>
          <w:p w14:paraId="69C490B3" w14:textId="77777777"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3D3023" w:rsidRPr="00372970" w14:paraId="0F4B5B07" w14:textId="77777777" w:rsidTr="00A86A97">
        <w:trPr>
          <w:trHeight w:val="285"/>
        </w:trPr>
        <w:tc>
          <w:tcPr>
            <w:tcW w:w="2325" w:type="dxa"/>
            <w:vMerge/>
            <w:tcBorders>
              <w:left w:val="single" w:sz="12" w:space="0" w:color="auto"/>
              <w:right w:val="single" w:sz="12" w:space="0" w:color="auto"/>
            </w:tcBorders>
            <w:vAlign w:val="center"/>
            <w:hideMark/>
          </w:tcPr>
          <w:p w14:paraId="49668AB4"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D64383" w14:textId="30F74AC9"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p>
        </w:tc>
      </w:tr>
      <w:tr w:rsidR="003D3023" w:rsidRPr="00372970" w14:paraId="1E5EECE2" w14:textId="77777777" w:rsidTr="00A86A97">
        <w:trPr>
          <w:trHeight w:val="285"/>
        </w:trPr>
        <w:tc>
          <w:tcPr>
            <w:tcW w:w="2325" w:type="dxa"/>
            <w:vMerge/>
            <w:tcBorders>
              <w:left w:val="single" w:sz="12" w:space="0" w:color="auto"/>
              <w:right w:val="single" w:sz="12" w:space="0" w:color="auto"/>
            </w:tcBorders>
            <w:vAlign w:val="center"/>
            <w:hideMark/>
          </w:tcPr>
          <w:p w14:paraId="58EFC50D"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D3023" w:rsidRPr="00372970" w14:paraId="68510F05"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AB26BD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D3023" w:rsidRPr="00372970" w14:paraId="5C3EFD16"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08BA19EC" w14:textId="06042429"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D3023" w:rsidRPr="00372970" w14:paraId="01115215" w14:textId="77777777" w:rsidTr="00A86A97">
        <w:trPr>
          <w:trHeight w:val="285"/>
        </w:trPr>
        <w:tc>
          <w:tcPr>
            <w:tcW w:w="2325" w:type="dxa"/>
            <w:vMerge/>
            <w:tcBorders>
              <w:left w:val="single" w:sz="12" w:space="0" w:color="auto"/>
              <w:right w:val="single" w:sz="12" w:space="0" w:color="auto"/>
            </w:tcBorders>
            <w:vAlign w:val="center"/>
            <w:hideMark/>
          </w:tcPr>
          <w:p w14:paraId="7780283B"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D3023" w:rsidRPr="00372970" w14:paraId="371835E2" w14:textId="77777777" w:rsidTr="00A86A97">
        <w:trPr>
          <w:trHeight w:val="285"/>
        </w:trPr>
        <w:tc>
          <w:tcPr>
            <w:tcW w:w="2325" w:type="dxa"/>
            <w:vMerge/>
            <w:tcBorders>
              <w:left w:val="single" w:sz="12" w:space="0" w:color="auto"/>
              <w:right w:val="single" w:sz="12" w:space="0" w:color="auto"/>
            </w:tcBorders>
            <w:vAlign w:val="center"/>
            <w:hideMark/>
          </w:tcPr>
          <w:p w14:paraId="1086B22B"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63BB9A" w14:textId="5E048D07"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420B809" w14:textId="6278C76F"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640EC21" w14:textId="4A24259A"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AF6852" w14:textId="4D689312"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41E813" w14:textId="670EE334"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70C743" w14:textId="47A3A27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99558B" w14:textId="726DE4B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C73873E" w14:textId="2F385235"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D3023" w:rsidRPr="00372970" w14:paraId="270DD90C" w14:textId="77777777" w:rsidTr="00A86A97">
        <w:trPr>
          <w:trHeight w:val="285"/>
        </w:trPr>
        <w:tc>
          <w:tcPr>
            <w:tcW w:w="2325" w:type="dxa"/>
            <w:vMerge/>
            <w:tcBorders>
              <w:left w:val="single" w:sz="12" w:space="0" w:color="auto"/>
              <w:right w:val="single" w:sz="12" w:space="0" w:color="auto"/>
            </w:tcBorders>
            <w:vAlign w:val="center"/>
            <w:hideMark/>
          </w:tcPr>
          <w:p w14:paraId="36D7E935"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33D120E" w14:textId="20459DC6"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EA95B9" w14:textId="21D0339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A7ED6F7" w14:textId="0CB87F25"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0985C4" w14:textId="1CEAA04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5D8758" w14:textId="3F253866"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E1E1E52" w14:textId="7707803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7E2A98" w14:textId="3C6AF84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734FE55" w14:textId="07F33102"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D3023" w:rsidRPr="00372970" w14:paraId="52E5619A" w14:textId="77777777" w:rsidTr="00A86A97">
        <w:trPr>
          <w:trHeight w:val="285"/>
        </w:trPr>
        <w:tc>
          <w:tcPr>
            <w:tcW w:w="2325" w:type="dxa"/>
            <w:vMerge/>
            <w:tcBorders>
              <w:left w:val="single" w:sz="12" w:space="0" w:color="auto"/>
              <w:right w:val="single" w:sz="12" w:space="0" w:color="auto"/>
            </w:tcBorders>
            <w:vAlign w:val="center"/>
            <w:hideMark/>
          </w:tcPr>
          <w:p w14:paraId="594C76DA"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3D3023" w:rsidRPr="00372970" w14:paraId="2B13FE03" w14:textId="77777777" w:rsidTr="00A86A97">
        <w:trPr>
          <w:trHeight w:val="285"/>
        </w:trPr>
        <w:tc>
          <w:tcPr>
            <w:tcW w:w="2325" w:type="dxa"/>
            <w:vMerge/>
            <w:tcBorders>
              <w:left w:val="single" w:sz="12" w:space="0" w:color="auto"/>
              <w:right w:val="single" w:sz="12" w:space="0" w:color="auto"/>
            </w:tcBorders>
            <w:vAlign w:val="center"/>
            <w:hideMark/>
          </w:tcPr>
          <w:p w14:paraId="44DE25B0"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D3023" w:rsidRPr="00372970" w14:paraId="0D44D239"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904839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3D3023" w:rsidRPr="00372970" w14:paraId="20412D62" w14:textId="77777777" w:rsidTr="00A86A97">
        <w:trPr>
          <w:trHeight w:val="285"/>
        </w:trPr>
        <w:tc>
          <w:tcPr>
            <w:tcW w:w="2325" w:type="dxa"/>
            <w:vMerge w:val="restart"/>
            <w:tcBorders>
              <w:top w:val="single" w:sz="12" w:space="0" w:color="auto"/>
              <w:left w:val="single" w:sz="12" w:space="0" w:color="auto"/>
              <w:right w:val="single" w:sz="12" w:space="0" w:color="auto"/>
            </w:tcBorders>
            <w:shd w:val="clear" w:color="auto" w:fill="auto"/>
            <w:vAlign w:val="center"/>
            <w:hideMark/>
          </w:tcPr>
          <w:p w14:paraId="24419286" w14:textId="67EBDD02"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D3023" w:rsidRPr="00372970" w14:paraId="7133EC9E" w14:textId="77777777" w:rsidTr="00A86A97">
        <w:trPr>
          <w:trHeight w:val="285"/>
        </w:trPr>
        <w:tc>
          <w:tcPr>
            <w:tcW w:w="2325" w:type="dxa"/>
            <w:vMerge/>
            <w:tcBorders>
              <w:left w:val="single" w:sz="12" w:space="0" w:color="auto"/>
              <w:right w:val="single" w:sz="12" w:space="0" w:color="auto"/>
            </w:tcBorders>
            <w:vAlign w:val="center"/>
            <w:hideMark/>
          </w:tcPr>
          <w:p w14:paraId="7F76C451"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D3023" w:rsidRPr="00372970" w14:paraId="68A6C79C" w14:textId="77777777" w:rsidTr="00A86A97">
        <w:trPr>
          <w:trHeight w:val="285"/>
        </w:trPr>
        <w:tc>
          <w:tcPr>
            <w:tcW w:w="2325" w:type="dxa"/>
            <w:vMerge/>
            <w:tcBorders>
              <w:left w:val="single" w:sz="12" w:space="0" w:color="auto"/>
              <w:right w:val="single" w:sz="12" w:space="0" w:color="auto"/>
            </w:tcBorders>
            <w:vAlign w:val="center"/>
            <w:hideMark/>
          </w:tcPr>
          <w:p w14:paraId="70096F4B"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FF786C" w14:textId="6C31A003"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BBB4C8" w14:textId="5FF3464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B132590" w14:textId="4493AC37"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94D509" w14:textId="448F9813"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0BD9E4D" w14:textId="03A9D36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6EB641" w14:textId="6F9CF6C4"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2C3FD" w14:textId="4E0C37D8"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359BCD" w14:textId="050B3AC1"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D3023" w:rsidRPr="00372970" w14:paraId="31027FF6" w14:textId="77777777" w:rsidTr="00A86A97">
        <w:trPr>
          <w:trHeight w:val="285"/>
        </w:trPr>
        <w:tc>
          <w:tcPr>
            <w:tcW w:w="2325" w:type="dxa"/>
            <w:vMerge/>
            <w:tcBorders>
              <w:left w:val="single" w:sz="12" w:space="0" w:color="auto"/>
              <w:right w:val="single" w:sz="12" w:space="0" w:color="auto"/>
            </w:tcBorders>
            <w:vAlign w:val="center"/>
            <w:hideMark/>
          </w:tcPr>
          <w:p w14:paraId="61449817"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BFF7960"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0D3F1266"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0088A0D3"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366FBCAA"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267722E9"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1788D47B"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41DEE7DB"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64728F6A"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D3023" w:rsidRPr="00372970" w14:paraId="4EC8448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47F3D8DB"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D3023" w:rsidRPr="001C1BA0" w:rsidRDefault="003D3023" w:rsidP="003D3023">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2"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329C13C" w14:textId="50A3D7E3"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3B5698A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72CD989B"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645537"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825EFD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26E71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20450E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A9F8F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4BFBD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C0A2AA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12E2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7D55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2"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AB7029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84F07F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F07462" w14:textId="5D560BA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AD802F" w14:textId="360AF6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C1B67D6" w14:textId="0805E4D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6B51A3" w14:textId="78AF207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27AC56" w14:textId="7E35ABB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0B3C14" w14:textId="6C5F47B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0CA721" w14:textId="0D977A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746AFD" w14:textId="0CA2E98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239491F" w14:textId="5AC4DE4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5BF75C4"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2" o:title=""/>
                </v:shape>
                <w10:wrap type="topAndBottom" anchorx="page" anchory="page"/>
                <w10:anchorlock/>
              </v:group>
            </w:pict>
          </mc:Fallback>
        </mc:AlternateContent>
      </w:r>
      <w:r w:rsidR="00E034E8">
        <w:br w:type="page"/>
      </w:r>
    </w:p>
    <w:tbl>
      <w:tblPr>
        <w:tblpPr w:leftFromText="181" w:rightFromText="181" w:vertAnchor="page" w:horzAnchor="margin" w:tblpY="330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F06537" w:rsidRPr="00372970" w14:paraId="6BFE0BB1" w14:textId="77777777" w:rsidTr="001E6EFF">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720"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PREF</w:t>
            </w:r>
          </w:p>
        </w:tc>
        <w:tc>
          <w:tcPr>
            <w:tcW w:w="720"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GROUP</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FRIDAY</w:t>
            </w:r>
          </w:p>
        </w:tc>
      </w:tr>
      <w:tr w:rsidR="00F06537" w:rsidRPr="00372970" w14:paraId="29E18182"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354DE5"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Bandicoot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7BF02B3"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1E6EFF">
        <w:trPr>
          <w:trHeight w:val="441"/>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1E6EFF">
        <w:trPr>
          <w:trHeight w:val="441"/>
        </w:trPr>
        <w:tc>
          <w:tcPr>
            <w:tcW w:w="2330"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68BF9EE8"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727E5BD" w14:textId="39F1683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CA2F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3DEE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CF14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Lyrebird</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FD8BD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EBA4D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1F496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65006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0EAAE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4B4652F" w14:textId="77777777" w:rsidTr="001E6EFF">
        <w:trPr>
          <w:trHeight w:val="345"/>
        </w:trPr>
        <w:tc>
          <w:tcPr>
            <w:tcW w:w="2330" w:type="dxa"/>
            <w:vMerge/>
            <w:tcBorders>
              <w:top w:val="nil"/>
              <w:left w:val="single" w:sz="12" w:space="0" w:color="auto"/>
              <w:bottom w:val="single" w:sz="12" w:space="0" w:color="auto"/>
              <w:right w:val="single" w:sz="12" w:space="0" w:color="auto"/>
            </w:tcBorders>
            <w:vAlign w:val="center"/>
            <w:hideMark/>
          </w:tcPr>
          <w:p w14:paraId="1A402A90"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AAD889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E5DDE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1F40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3EFB9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EA49C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1CAE8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5F9A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CC1F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6953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68DF97D3"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79A8B3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0C934EFB" w14:textId="77777777" w:rsidTr="001E6EFF">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4D06001" w14:textId="7D37DD6B"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E231BB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EB09E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AE8D0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87D4C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F9814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FE124C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B4C078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C8E8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EE10D02"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A4998A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471EB4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15AD30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45DEEF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2A60BA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1A7BF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1241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75AFA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E050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67DB04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F06537" w:rsidRPr="00372970" w14:paraId="447277E3" w14:textId="77777777" w:rsidTr="001E6EFF">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ABCBE73"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37F2846" w14:textId="77777777" w:rsidTr="001E6EFF">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66E18C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EA6271D" w14:textId="77777777" w:rsidTr="0078403D">
        <w:trPr>
          <w:trHeight w:val="500"/>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038BB4E" w14:textId="63365119"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8C63F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8801E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62667C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1A684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E05EC0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43D65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265C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0620AD5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24694D3" w14:textId="77777777" w:rsidTr="001E6EFF">
        <w:trPr>
          <w:trHeight w:val="441"/>
        </w:trPr>
        <w:tc>
          <w:tcPr>
            <w:tcW w:w="2330" w:type="dxa"/>
            <w:vMerge/>
            <w:tcBorders>
              <w:top w:val="nil"/>
              <w:left w:val="single" w:sz="12" w:space="0" w:color="auto"/>
              <w:bottom w:val="single" w:sz="12" w:space="0" w:color="auto"/>
              <w:right w:val="single" w:sz="12" w:space="0" w:color="auto"/>
            </w:tcBorders>
            <w:vAlign w:val="center"/>
            <w:hideMark/>
          </w:tcPr>
          <w:p w14:paraId="373754D5"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F8195B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95957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6379422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3DEBDB4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C4868C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0E9157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8E8D79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7A3642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D196A17" w14:textId="77777777" w:rsidTr="0078403D">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8C815E8" w14:textId="35D21668"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F06537" w:rsidRPr="00D227DA" w:rsidRDefault="0078403D"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F06537" w:rsidRPr="00D227DA" w:rsidRDefault="0078403D"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09451F0E" w14:textId="77777777" w:rsidTr="0078403D">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07D0F8" w14:textId="77777777" w:rsidR="00F06537" w:rsidRPr="00372970" w:rsidRDefault="00F06537" w:rsidP="001E6EFF">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F06537" w:rsidRPr="00D227DA" w:rsidRDefault="0078403D"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F06537" w:rsidRPr="00D227DA" w:rsidRDefault="0078403D"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5FA1FA2" w14:textId="77777777" w:rsidTr="0078403D">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BC50A64" w14:textId="77777777" w:rsidR="00F06537" w:rsidRPr="00372970" w:rsidRDefault="00F06537" w:rsidP="001E6EFF">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F06537" w:rsidRPr="00D227DA" w:rsidRDefault="0078403D"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F06537" w:rsidRPr="00D227DA" w:rsidRDefault="0078403D"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31222DE" w14:textId="77777777" w:rsidTr="0078403D">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79C4531" w14:textId="77777777" w:rsidR="00F06537" w:rsidRPr="00372970" w:rsidRDefault="00F06537" w:rsidP="001E6EFF">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F06537" w:rsidRPr="00D227DA" w:rsidRDefault="0078403D"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F06537" w:rsidRPr="00D227DA" w:rsidRDefault="0078403D"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2"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1F56E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2"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shd w:val="clear" w:color="auto" w:fill="auto"/>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shd w:val="clear" w:color="auto" w:fill="auto"/>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auto"/>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shd w:val="clear" w:color="auto" w:fill="auto"/>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shd w:val="clear" w:color="auto" w:fill="auto"/>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6D3E6792" w14:textId="77777777" w:rsidR="002128F2" w:rsidRDefault="002128F2">
      <w:r>
        <w:br w:type="page"/>
      </w:r>
    </w:p>
    <w:p w14:paraId="4F0FA5D1" w14:textId="77777777" w:rsidR="00751843" w:rsidRDefault="002878F2" w:rsidP="00751843">
      <w:pPr>
        <w:pStyle w:val="Heading1"/>
        <w:jc w:val="center"/>
        <w:rPr>
          <w:color w:val="1C3152" w:themeColor="text2" w:themeShade="BF"/>
          <w:sz w:val="72"/>
          <w:szCs w:val="72"/>
        </w:rPr>
      </w:pPr>
      <w:r w:rsidRPr="000649DB">
        <w:rPr>
          <w:color w:val="1C3152" w:themeColor="text2" w:themeShade="BF"/>
          <w:sz w:val="72"/>
          <w:szCs w:val="72"/>
        </w:rPr>
        <w:lastRenderedPageBreak/>
        <w:t>KEY DATES</w:t>
      </w:r>
    </w:p>
    <w:tbl>
      <w:tblPr>
        <w:tblStyle w:val="TableGrid"/>
        <w:tblW w:w="10915" w:type="dxa"/>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6"/>
        <w:gridCol w:w="3827"/>
        <w:gridCol w:w="4962"/>
      </w:tblGrid>
      <w:tr w:rsidR="00E31BC7" w:rsidRPr="00943543" w14:paraId="47739DF6" w14:textId="77777777" w:rsidTr="00E31BC7">
        <w:trPr>
          <w:trHeight w:val="958"/>
        </w:trPr>
        <w:tc>
          <w:tcPr>
            <w:tcW w:w="2126" w:type="dxa"/>
            <w:shd w:val="clear" w:color="auto" w:fill="7DB08C" w:themeFill="accent2"/>
            <w:vAlign w:val="center"/>
          </w:tcPr>
          <w:p w14:paraId="3B27A68C"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11 March 2025</w:t>
            </w:r>
          </w:p>
        </w:tc>
        <w:tc>
          <w:tcPr>
            <w:tcW w:w="3827" w:type="dxa"/>
            <w:shd w:val="clear" w:color="auto" w:fill="7DB08C" w:themeFill="accent2"/>
            <w:vAlign w:val="center"/>
          </w:tcPr>
          <w:p w14:paraId="7B2D15CF" w14:textId="77777777" w:rsidR="00E31BC7" w:rsidRPr="00AD77F6" w:rsidRDefault="00E31BC7" w:rsidP="00D96BCA">
            <w:pPr>
              <w:spacing w:before="240" w:after="240"/>
              <w:jc w:val="center"/>
              <w:rPr>
                <w:rFonts w:cstheme="minorHAnsi"/>
                <w:b/>
                <w:color w:val="FFFFFF" w:themeColor="background1"/>
              </w:rPr>
            </w:pPr>
            <w:r w:rsidRPr="00AD77F6">
              <w:rPr>
                <w:rFonts w:cstheme="minorHAnsi"/>
                <w:b/>
                <w:color w:val="FFFFFF" w:themeColor="background1"/>
              </w:rPr>
              <w:t>Kindergarten registrations open for 2026.</w:t>
            </w:r>
          </w:p>
        </w:tc>
        <w:tc>
          <w:tcPr>
            <w:tcW w:w="4962" w:type="dxa"/>
            <w:shd w:val="clear" w:color="auto" w:fill="7DB08C" w:themeFill="accent2"/>
            <w:vAlign w:val="center"/>
          </w:tcPr>
          <w:p w14:paraId="0BAA94F2" w14:textId="77777777" w:rsidR="00E31BC7" w:rsidRPr="00AD77F6" w:rsidRDefault="00E31BC7" w:rsidP="00D96BCA">
            <w:pPr>
              <w:spacing w:before="240" w:after="120"/>
              <w:ind w:right="96"/>
              <w:jc w:val="center"/>
              <w:rPr>
                <w:rFonts w:cstheme="minorHAnsi"/>
                <w:b/>
                <w:color w:val="FFFFFF" w:themeColor="background1"/>
              </w:rPr>
            </w:pPr>
            <w:r w:rsidRPr="00AD77F6">
              <w:rPr>
                <w:rFonts w:cstheme="minorHAnsi"/>
                <w:b/>
                <w:color w:val="FFFFFF" w:themeColor="background1"/>
              </w:rPr>
              <w:t>Wyndham City accepts Kindergarten registrations online, in person or via post.</w:t>
            </w:r>
          </w:p>
          <w:p w14:paraId="2A20CD60" w14:textId="77777777" w:rsidR="00E31BC7" w:rsidRPr="00AD77F6" w:rsidRDefault="00E31BC7" w:rsidP="00D96BCA">
            <w:pPr>
              <w:spacing w:after="240"/>
              <w:ind w:right="96"/>
              <w:jc w:val="center"/>
              <w:rPr>
                <w:rFonts w:cstheme="minorHAnsi"/>
                <w:b/>
                <w:color w:val="FFFFFF" w:themeColor="background1"/>
              </w:rPr>
            </w:pPr>
            <w:r w:rsidRPr="00AD77F6">
              <w:rPr>
                <w:rFonts w:cstheme="minorHAnsi"/>
                <w:b/>
                <w:color w:val="FFFFFF" w:themeColor="background1"/>
              </w:rPr>
              <w:t>An acknowledgement of your registration will be sent via email.</w:t>
            </w:r>
          </w:p>
        </w:tc>
      </w:tr>
      <w:tr w:rsidR="00E31BC7" w:rsidRPr="00943543" w14:paraId="091D9A35" w14:textId="77777777" w:rsidTr="00E31BC7">
        <w:trPr>
          <w:trHeight w:val="1176"/>
        </w:trPr>
        <w:tc>
          <w:tcPr>
            <w:tcW w:w="2126" w:type="dxa"/>
            <w:shd w:val="clear" w:color="auto" w:fill="E39B79" w:themeFill="accent5" w:themeFillTint="99"/>
            <w:vAlign w:val="center"/>
          </w:tcPr>
          <w:p w14:paraId="397FC826"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31 May 2025</w:t>
            </w:r>
          </w:p>
        </w:tc>
        <w:tc>
          <w:tcPr>
            <w:tcW w:w="3827" w:type="dxa"/>
            <w:shd w:val="clear" w:color="auto" w:fill="E39B79" w:themeFill="accent5" w:themeFillTint="99"/>
            <w:vAlign w:val="center"/>
          </w:tcPr>
          <w:p w14:paraId="762E3537" w14:textId="675E72F0"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 xml:space="preserve">Kindergarten </w:t>
            </w:r>
            <w:r w:rsidR="006750CB">
              <w:rPr>
                <w:rFonts w:cstheme="minorHAnsi"/>
                <w:b/>
                <w:color w:val="FFFFFF" w:themeColor="background1"/>
              </w:rPr>
              <w:t>r</w:t>
            </w:r>
            <w:r w:rsidRPr="00AD77F6">
              <w:rPr>
                <w:rFonts w:cstheme="minorHAnsi"/>
                <w:b/>
                <w:color w:val="FFFFFF" w:themeColor="background1"/>
              </w:rPr>
              <w:t>egistrations close for first round offers.</w:t>
            </w:r>
          </w:p>
        </w:tc>
        <w:tc>
          <w:tcPr>
            <w:tcW w:w="4962" w:type="dxa"/>
            <w:shd w:val="clear" w:color="auto" w:fill="E39B79" w:themeFill="accent5" w:themeFillTint="99"/>
            <w:vAlign w:val="center"/>
          </w:tcPr>
          <w:p w14:paraId="65BC6FE5"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Registrations received after this date will be included in the second or subsequent round of offers.</w:t>
            </w:r>
          </w:p>
        </w:tc>
      </w:tr>
      <w:tr w:rsidR="00E31BC7" w:rsidRPr="00943543" w14:paraId="3059BDF9" w14:textId="77777777" w:rsidTr="00E31BC7">
        <w:trPr>
          <w:trHeight w:val="825"/>
        </w:trPr>
        <w:tc>
          <w:tcPr>
            <w:tcW w:w="2126" w:type="dxa"/>
            <w:shd w:val="clear" w:color="auto" w:fill="26426E" w:themeFill="text2"/>
            <w:vAlign w:val="center"/>
          </w:tcPr>
          <w:p w14:paraId="4FB199F3"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July 2025</w:t>
            </w:r>
          </w:p>
        </w:tc>
        <w:tc>
          <w:tcPr>
            <w:tcW w:w="3827" w:type="dxa"/>
            <w:shd w:val="clear" w:color="auto" w:fill="26426E" w:themeFill="text2"/>
            <w:vAlign w:val="center"/>
          </w:tcPr>
          <w:p w14:paraId="6B6BF00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Round 1 offers for 2026 Kindergarten will be sent to families.</w:t>
            </w:r>
          </w:p>
        </w:tc>
        <w:tc>
          <w:tcPr>
            <w:tcW w:w="4962" w:type="dxa"/>
            <w:vMerge w:val="restart"/>
            <w:shd w:val="clear" w:color="auto" w:fill="26426E" w:themeFill="text2"/>
            <w:vAlign w:val="center"/>
          </w:tcPr>
          <w:p w14:paraId="26E4BE00" w14:textId="77777777"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Offers will be sent via email with responses required within 5 days.</w:t>
            </w:r>
          </w:p>
        </w:tc>
      </w:tr>
      <w:tr w:rsidR="00E31BC7" w:rsidRPr="00943543" w14:paraId="3BD49EA1" w14:textId="77777777" w:rsidTr="00E31BC7">
        <w:trPr>
          <w:trHeight w:val="823"/>
        </w:trPr>
        <w:tc>
          <w:tcPr>
            <w:tcW w:w="2126" w:type="dxa"/>
            <w:shd w:val="clear" w:color="auto" w:fill="26426E" w:themeFill="text2"/>
            <w:vAlign w:val="center"/>
          </w:tcPr>
          <w:p w14:paraId="7DD9C73B"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August 2025</w:t>
            </w:r>
          </w:p>
        </w:tc>
        <w:tc>
          <w:tcPr>
            <w:tcW w:w="3827" w:type="dxa"/>
            <w:shd w:val="clear" w:color="auto" w:fill="26426E" w:themeFill="text2"/>
            <w:vAlign w:val="center"/>
          </w:tcPr>
          <w:p w14:paraId="26BD111B" w14:textId="77777777" w:rsidR="00E31BC7" w:rsidRPr="00AD77F6" w:rsidRDefault="00E31BC7" w:rsidP="00D96BCA">
            <w:pPr>
              <w:ind w:right="95"/>
              <w:jc w:val="center"/>
              <w:rPr>
                <w:rFonts w:cstheme="minorHAnsi"/>
                <w:b/>
                <w:color w:val="FFFFFF" w:themeColor="background1"/>
              </w:rPr>
            </w:pPr>
          </w:p>
          <w:p w14:paraId="3E45F739" w14:textId="77777777" w:rsidR="00E31BC7" w:rsidRPr="00AD77F6" w:rsidRDefault="00E31BC7" w:rsidP="00D96BCA">
            <w:pPr>
              <w:spacing w:before="120" w:after="120"/>
              <w:ind w:right="96"/>
              <w:jc w:val="center"/>
              <w:rPr>
                <w:rFonts w:cstheme="minorHAnsi"/>
                <w:b/>
                <w:color w:val="FFFFFF" w:themeColor="background1"/>
              </w:rPr>
            </w:pPr>
            <w:r w:rsidRPr="00AD77F6">
              <w:rPr>
                <w:rFonts w:cstheme="minorHAnsi"/>
                <w:b/>
                <w:color w:val="FFFFFF" w:themeColor="background1"/>
              </w:rPr>
              <w:t>Round 2 offers for 2026 Kindergarten will be sent to families.</w:t>
            </w:r>
          </w:p>
          <w:p w14:paraId="1D2A2B50" w14:textId="77777777" w:rsidR="00E31BC7" w:rsidRPr="00AD77F6" w:rsidRDefault="00E31BC7" w:rsidP="00D96BCA">
            <w:pPr>
              <w:ind w:right="95"/>
              <w:jc w:val="center"/>
              <w:rPr>
                <w:rFonts w:cstheme="minorHAnsi"/>
                <w:b/>
                <w:color w:val="FFFFFF" w:themeColor="background1"/>
              </w:rPr>
            </w:pPr>
          </w:p>
        </w:tc>
        <w:tc>
          <w:tcPr>
            <w:tcW w:w="4962" w:type="dxa"/>
            <w:vMerge/>
            <w:shd w:val="clear" w:color="auto" w:fill="26426E" w:themeFill="text2"/>
            <w:vAlign w:val="center"/>
          </w:tcPr>
          <w:p w14:paraId="75CC5B39" w14:textId="77777777" w:rsidR="00E31BC7" w:rsidRPr="00AD77F6" w:rsidRDefault="00E31BC7" w:rsidP="00D96BCA">
            <w:pPr>
              <w:ind w:right="95"/>
              <w:jc w:val="center"/>
              <w:rPr>
                <w:rFonts w:cstheme="minorHAnsi"/>
                <w:b/>
                <w:color w:val="FFFFFF" w:themeColor="background1"/>
              </w:rPr>
            </w:pPr>
          </w:p>
        </w:tc>
      </w:tr>
      <w:tr w:rsidR="00E31BC7" w:rsidRPr="00943543" w14:paraId="34A05593" w14:textId="77777777" w:rsidTr="00E31BC7">
        <w:trPr>
          <w:trHeight w:val="823"/>
        </w:trPr>
        <w:tc>
          <w:tcPr>
            <w:tcW w:w="2126" w:type="dxa"/>
            <w:shd w:val="clear" w:color="auto" w:fill="26426E" w:themeFill="text2"/>
            <w:vAlign w:val="center"/>
          </w:tcPr>
          <w:p w14:paraId="66D66951"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September 2025</w:t>
            </w:r>
          </w:p>
        </w:tc>
        <w:tc>
          <w:tcPr>
            <w:tcW w:w="3827" w:type="dxa"/>
            <w:shd w:val="clear" w:color="auto" w:fill="26426E" w:themeFill="text2"/>
            <w:vAlign w:val="center"/>
          </w:tcPr>
          <w:p w14:paraId="4A9338A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 xml:space="preserve">Round 3 offers for 2026 Kindergarten will be sent to families </w:t>
            </w:r>
          </w:p>
        </w:tc>
        <w:tc>
          <w:tcPr>
            <w:tcW w:w="4962" w:type="dxa"/>
            <w:vMerge/>
            <w:shd w:val="clear" w:color="auto" w:fill="C8D6EC" w:themeFill="accent1" w:themeFillTint="33"/>
            <w:vAlign w:val="center"/>
          </w:tcPr>
          <w:p w14:paraId="0CF1D5B6" w14:textId="77777777" w:rsidR="00E31BC7" w:rsidRPr="00AD77F6" w:rsidRDefault="00E31BC7" w:rsidP="00D96BCA">
            <w:pPr>
              <w:ind w:right="95"/>
              <w:jc w:val="center"/>
              <w:rPr>
                <w:rFonts w:cstheme="minorHAnsi"/>
                <w:b/>
                <w:color w:val="FFFFFF" w:themeColor="background1"/>
              </w:rPr>
            </w:pPr>
          </w:p>
        </w:tc>
      </w:tr>
      <w:tr w:rsidR="00E31BC7" w:rsidRPr="00943543" w14:paraId="3E990F12" w14:textId="77777777" w:rsidTr="00741010">
        <w:trPr>
          <w:trHeight w:val="823"/>
        </w:trPr>
        <w:tc>
          <w:tcPr>
            <w:tcW w:w="2126" w:type="dxa"/>
            <w:shd w:val="clear" w:color="auto" w:fill="93AED9" w:themeFill="accent1" w:themeFillTint="66"/>
            <w:vAlign w:val="center"/>
          </w:tcPr>
          <w:p w14:paraId="05FFB38F"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October 2025</w:t>
            </w:r>
          </w:p>
        </w:tc>
        <w:tc>
          <w:tcPr>
            <w:tcW w:w="3827" w:type="dxa"/>
            <w:shd w:val="clear" w:color="auto" w:fill="93AED9" w:themeFill="accent1" w:themeFillTint="66"/>
            <w:vAlign w:val="center"/>
          </w:tcPr>
          <w:p w14:paraId="3D982F8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Fortnightly allocations will commence.</w:t>
            </w:r>
          </w:p>
        </w:tc>
        <w:tc>
          <w:tcPr>
            <w:tcW w:w="4962" w:type="dxa"/>
            <w:shd w:val="clear" w:color="auto" w:fill="93AED9" w:themeFill="accent1" w:themeFillTint="66"/>
            <w:vAlign w:val="center"/>
          </w:tcPr>
          <w:p w14:paraId="1264C2FD"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Offers will be sent via email with responses required within 24 hours.</w:t>
            </w:r>
          </w:p>
        </w:tc>
      </w:tr>
      <w:tr w:rsidR="00E31BC7" w:rsidRPr="00943543" w14:paraId="59DBD990" w14:textId="77777777" w:rsidTr="00E31BC7">
        <w:trPr>
          <w:trHeight w:val="72"/>
        </w:trPr>
        <w:tc>
          <w:tcPr>
            <w:tcW w:w="10915" w:type="dxa"/>
            <w:gridSpan w:val="3"/>
          </w:tcPr>
          <w:p w14:paraId="10E3F0FF" w14:textId="77777777" w:rsidR="00E31BC7" w:rsidRDefault="00E31BC7" w:rsidP="00D96BCA">
            <w:pPr>
              <w:ind w:right="95"/>
              <w:jc w:val="center"/>
              <w:rPr>
                <w:rFonts w:ascii="DaxOT-Regular" w:hAnsi="DaxOT-Regular"/>
                <w:b/>
                <w:color w:val="C8D6EC" w:themeColor="text2" w:themeTint="33"/>
              </w:rPr>
            </w:pPr>
          </w:p>
          <w:p w14:paraId="13A116BE" w14:textId="77777777" w:rsidR="00E31BC7" w:rsidRPr="002307A2" w:rsidRDefault="00E31BC7" w:rsidP="00D96BCA">
            <w:pPr>
              <w:spacing w:before="240" w:after="240"/>
              <w:ind w:right="96"/>
              <w:jc w:val="center"/>
              <w:rPr>
                <w:rFonts w:cstheme="minorHAnsi"/>
                <w:b/>
                <w:color w:val="000000" w:themeColor="text1"/>
              </w:rPr>
            </w:pPr>
            <w:r w:rsidRPr="002307A2">
              <w:rPr>
                <w:rFonts w:cstheme="minorHAnsi"/>
                <w:b/>
                <w:color w:val="000000" w:themeColor="text1"/>
              </w:rPr>
              <w:t>If you require any further assistance, please contact Child and Family Support on 1300 370 567. Monday to Friday 8:00am to 5:00pm (excluding public holidays)</w:t>
            </w:r>
          </w:p>
          <w:p w14:paraId="25F24207" w14:textId="77777777" w:rsidR="00E31BC7" w:rsidRPr="00C6693D" w:rsidRDefault="00E31BC7" w:rsidP="00D96BCA">
            <w:pPr>
              <w:ind w:right="95"/>
              <w:jc w:val="center"/>
              <w:rPr>
                <w:rFonts w:ascii="DaxOT-Regular" w:hAnsi="DaxOT-Regular"/>
                <w:color w:val="FFFFFF" w:themeColor="background1"/>
              </w:rPr>
            </w:pPr>
          </w:p>
        </w:tc>
      </w:tr>
    </w:tbl>
    <w:p w14:paraId="7BC6663A" w14:textId="63C671FB" w:rsidR="000A7490" w:rsidRPr="00751843" w:rsidRDefault="006F2AEA" w:rsidP="00751843">
      <w:pPr>
        <w:rPr>
          <w:color w:val="1C3152" w:themeColor="text2" w:themeShade="BF"/>
          <w:sz w:val="72"/>
          <w:szCs w:val="72"/>
        </w:rPr>
      </w:pPr>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4" o:title=""/>
                </v:shape>
                <w10:wrap type="topAndBottom" anchorx="page" anchory="page"/>
                <w10:anchorlock/>
              </v:group>
            </w:pict>
          </mc:Fallback>
        </mc:AlternateContent>
      </w:r>
    </w:p>
    <w:sectPr w:rsidR="000A7490" w:rsidRPr="00751843" w:rsidSect="007B4667">
      <w:footerReference w:type="default" r:id="rId35"/>
      <w:headerReference w:type="first" r:id="rId36"/>
      <w:footerReference w:type="first" r:id="rId37"/>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35478" w14:textId="77777777" w:rsidR="00D712B0" w:rsidRDefault="00D712B0" w:rsidP="003C7941">
      <w:r>
        <w:separator/>
      </w:r>
    </w:p>
    <w:p w14:paraId="452C7BE6" w14:textId="77777777" w:rsidR="00D712B0" w:rsidRDefault="00D712B0"/>
  </w:endnote>
  <w:endnote w:type="continuationSeparator" w:id="0">
    <w:p w14:paraId="6F07DD99" w14:textId="77777777" w:rsidR="00D712B0" w:rsidRDefault="00D712B0" w:rsidP="003C7941">
      <w:r>
        <w:continuationSeparator/>
      </w:r>
    </w:p>
    <w:p w14:paraId="1BCD39EF" w14:textId="77777777" w:rsidR="00D712B0" w:rsidRDefault="00D71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DaxOT-Regular">
    <w:panose1 w:val="0201050406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B976" w14:textId="651D1ADE"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8648AD">
      <w:rPr>
        <w:noProof/>
      </w:rPr>
      <w:t>15 May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6C6E" w14:textId="4EBED8F5"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8648AD">
      <w:rPr>
        <w:noProof/>
      </w:rPr>
      <w:t>15 May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E7638" w14:textId="77777777" w:rsidR="00D712B0" w:rsidRDefault="00D712B0" w:rsidP="003C7941">
      <w:r>
        <w:separator/>
      </w:r>
    </w:p>
    <w:p w14:paraId="4499FE96" w14:textId="77777777" w:rsidR="00D712B0" w:rsidRDefault="00D712B0"/>
  </w:footnote>
  <w:footnote w:type="continuationSeparator" w:id="0">
    <w:p w14:paraId="450EFDF7" w14:textId="77777777" w:rsidR="00D712B0" w:rsidRDefault="00D712B0" w:rsidP="003C7941">
      <w:r>
        <w:continuationSeparator/>
      </w:r>
    </w:p>
    <w:p w14:paraId="6B31C06C" w14:textId="77777777" w:rsidR="00D712B0" w:rsidRDefault="00D712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28BF"/>
    <w:rsid w:val="00154A74"/>
    <w:rsid w:val="00163465"/>
    <w:rsid w:val="00174048"/>
    <w:rsid w:val="00180A18"/>
    <w:rsid w:val="00180BF7"/>
    <w:rsid w:val="001821C2"/>
    <w:rsid w:val="00185D26"/>
    <w:rsid w:val="00185E19"/>
    <w:rsid w:val="001A0D77"/>
    <w:rsid w:val="001A5586"/>
    <w:rsid w:val="001A60DE"/>
    <w:rsid w:val="001A6F8E"/>
    <w:rsid w:val="001B56F0"/>
    <w:rsid w:val="001C3631"/>
    <w:rsid w:val="001C501F"/>
    <w:rsid w:val="001C7835"/>
    <w:rsid w:val="001E29D8"/>
    <w:rsid w:val="001E2BD1"/>
    <w:rsid w:val="001E4C19"/>
    <w:rsid w:val="001E6C83"/>
    <w:rsid w:val="001E6EFF"/>
    <w:rsid w:val="001F13C1"/>
    <w:rsid w:val="001F446D"/>
    <w:rsid w:val="001F56E9"/>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3484B"/>
    <w:rsid w:val="00336832"/>
    <w:rsid w:val="00343EBB"/>
    <w:rsid w:val="0034680A"/>
    <w:rsid w:val="00346EE3"/>
    <w:rsid w:val="0034748E"/>
    <w:rsid w:val="003521B5"/>
    <w:rsid w:val="00363B62"/>
    <w:rsid w:val="00363FF8"/>
    <w:rsid w:val="00364DD4"/>
    <w:rsid w:val="00365A8D"/>
    <w:rsid w:val="00374847"/>
    <w:rsid w:val="0037721D"/>
    <w:rsid w:val="0038102A"/>
    <w:rsid w:val="00393EB9"/>
    <w:rsid w:val="0039539D"/>
    <w:rsid w:val="0039547F"/>
    <w:rsid w:val="003960A8"/>
    <w:rsid w:val="0039706A"/>
    <w:rsid w:val="003A2430"/>
    <w:rsid w:val="003B6DED"/>
    <w:rsid w:val="003C152B"/>
    <w:rsid w:val="003C2F9C"/>
    <w:rsid w:val="003C39A9"/>
    <w:rsid w:val="003C7941"/>
    <w:rsid w:val="003D11C3"/>
    <w:rsid w:val="003D23A3"/>
    <w:rsid w:val="003D3023"/>
    <w:rsid w:val="003D3729"/>
    <w:rsid w:val="003D5856"/>
    <w:rsid w:val="003E0707"/>
    <w:rsid w:val="003E6F9F"/>
    <w:rsid w:val="003F3454"/>
    <w:rsid w:val="004009A8"/>
    <w:rsid w:val="00401234"/>
    <w:rsid w:val="00404E4F"/>
    <w:rsid w:val="00412CDA"/>
    <w:rsid w:val="004136A1"/>
    <w:rsid w:val="0041673A"/>
    <w:rsid w:val="00417364"/>
    <w:rsid w:val="00417C2D"/>
    <w:rsid w:val="004231D0"/>
    <w:rsid w:val="0042339A"/>
    <w:rsid w:val="0042508F"/>
    <w:rsid w:val="004256CE"/>
    <w:rsid w:val="004308CF"/>
    <w:rsid w:val="004344FB"/>
    <w:rsid w:val="004349CC"/>
    <w:rsid w:val="00440B91"/>
    <w:rsid w:val="00452063"/>
    <w:rsid w:val="004529AF"/>
    <w:rsid w:val="004635FD"/>
    <w:rsid w:val="004709EB"/>
    <w:rsid w:val="00475262"/>
    <w:rsid w:val="00481B4E"/>
    <w:rsid w:val="0049227E"/>
    <w:rsid w:val="0049738C"/>
    <w:rsid w:val="004B2055"/>
    <w:rsid w:val="004B4060"/>
    <w:rsid w:val="004B609E"/>
    <w:rsid w:val="004B6809"/>
    <w:rsid w:val="004C20EB"/>
    <w:rsid w:val="004D0322"/>
    <w:rsid w:val="004D2FA7"/>
    <w:rsid w:val="004D619D"/>
    <w:rsid w:val="004E0833"/>
    <w:rsid w:val="004E1B3E"/>
    <w:rsid w:val="004E28C6"/>
    <w:rsid w:val="004E3838"/>
    <w:rsid w:val="004E3D13"/>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5E51"/>
    <w:rsid w:val="005F010E"/>
    <w:rsid w:val="00602975"/>
    <w:rsid w:val="00602C13"/>
    <w:rsid w:val="00603FD5"/>
    <w:rsid w:val="00613311"/>
    <w:rsid w:val="006134FD"/>
    <w:rsid w:val="00616DC8"/>
    <w:rsid w:val="00616DCF"/>
    <w:rsid w:val="00617B85"/>
    <w:rsid w:val="006214CB"/>
    <w:rsid w:val="00623A1E"/>
    <w:rsid w:val="0062427C"/>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2AEA"/>
    <w:rsid w:val="006F2B4E"/>
    <w:rsid w:val="006F7349"/>
    <w:rsid w:val="00700AD4"/>
    <w:rsid w:val="00700C75"/>
    <w:rsid w:val="007018A8"/>
    <w:rsid w:val="0070342B"/>
    <w:rsid w:val="00714488"/>
    <w:rsid w:val="007254A7"/>
    <w:rsid w:val="00726892"/>
    <w:rsid w:val="00741010"/>
    <w:rsid w:val="0074440E"/>
    <w:rsid w:val="007459BF"/>
    <w:rsid w:val="00751843"/>
    <w:rsid w:val="00753C33"/>
    <w:rsid w:val="007553E1"/>
    <w:rsid w:val="00767E82"/>
    <w:rsid w:val="0077366A"/>
    <w:rsid w:val="007739D6"/>
    <w:rsid w:val="0078403D"/>
    <w:rsid w:val="00784202"/>
    <w:rsid w:val="0078504F"/>
    <w:rsid w:val="00785892"/>
    <w:rsid w:val="007901B7"/>
    <w:rsid w:val="0079502A"/>
    <w:rsid w:val="00797D3D"/>
    <w:rsid w:val="007A0363"/>
    <w:rsid w:val="007A61C7"/>
    <w:rsid w:val="007B0F9B"/>
    <w:rsid w:val="007B1CC1"/>
    <w:rsid w:val="007B4667"/>
    <w:rsid w:val="007C155C"/>
    <w:rsid w:val="007C3969"/>
    <w:rsid w:val="007D1338"/>
    <w:rsid w:val="007D1394"/>
    <w:rsid w:val="007D220E"/>
    <w:rsid w:val="007D43D7"/>
    <w:rsid w:val="007D4C97"/>
    <w:rsid w:val="007E469D"/>
    <w:rsid w:val="007E613D"/>
    <w:rsid w:val="007F17D6"/>
    <w:rsid w:val="007F470F"/>
    <w:rsid w:val="00800AA3"/>
    <w:rsid w:val="00803E3D"/>
    <w:rsid w:val="008067A3"/>
    <w:rsid w:val="0081533C"/>
    <w:rsid w:val="00816424"/>
    <w:rsid w:val="0081754B"/>
    <w:rsid w:val="0082087E"/>
    <w:rsid w:val="00837298"/>
    <w:rsid w:val="008432A5"/>
    <w:rsid w:val="0085439B"/>
    <w:rsid w:val="0085468B"/>
    <w:rsid w:val="00855DBE"/>
    <w:rsid w:val="00860200"/>
    <w:rsid w:val="008648AD"/>
    <w:rsid w:val="00867591"/>
    <w:rsid w:val="00870A32"/>
    <w:rsid w:val="0087200E"/>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D1114"/>
    <w:rsid w:val="008D1ABD"/>
    <w:rsid w:val="008D4642"/>
    <w:rsid w:val="008E54C4"/>
    <w:rsid w:val="008E5A29"/>
    <w:rsid w:val="008E7EE3"/>
    <w:rsid w:val="008F29C8"/>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187"/>
    <w:rsid w:val="00B152A4"/>
    <w:rsid w:val="00B153EB"/>
    <w:rsid w:val="00B22C21"/>
    <w:rsid w:val="00B23603"/>
    <w:rsid w:val="00B247AA"/>
    <w:rsid w:val="00B24B55"/>
    <w:rsid w:val="00B255CB"/>
    <w:rsid w:val="00B25F9A"/>
    <w:rsid w:val="00B26719"/>
    <w:rsid w:val="00B26EA2"/>
    <w:rsid w:val="00B32369"/>
    <w:rsid w:val="00B32D6C"/>
    <w:rsid w:val="00B3749D"/>
    <w:rsid w:val="00B43E65"/>
    <w:rsid w:val="00B501D9"/>
    <w:rsid w:val="00B536C5"/>
    <w:rsid w:val="00B5556A"/>
    <w:rsid w:val="00B55BBB"/>
    <w:rsid w:val="00B634E6"/>
    <w:rsid w:val="00B63D72"/>
    <w:rsid w:val="00B641A6"/>
    <w:rsid w:val="00B65DAA"/>
    <w:rsid w:val="00B66126"/>
    <w:rsid w:val="00B66B2F"/>
    <w:rsid w:val="00B72B7A"/>
    <w:rsid w:val="00B74F7F"/>
    <w:rsid w:val="00B75B08"/>
    <w:rsid w:val="00B76B7F"/>
    <w:rsid w:val="00B8014B"/>
    <w:rsid w:val="00B87859"/>
    <w:rsid w:val="00B91D47"/>
    <w:rsid w:val="00BA0286"/>
    <w:rsid w:val="00BA3CB8"/>
    <w:rsid w:val="00BA5975"/>
    <w:rsid w:val="00BA7623"/>
    <w:rsid w:val="00BA76E6"/>
    <w:rsid w:val="00BB1A69"/>
    <w:rsid w:val="00BB4B41"/>
    <w:rsid w:val="00BC4318"/>
    <w:rsid w:val="00BD1DFB"/>
    <w:rsid w:val="00BD5220"/>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97AE0"/>
    <w:rsid w:val="00CA323A"/>
    <w:rsid w:val="00CB0679"/>
    <w:rsid w:val="00CB15ED"/>
    <w:rsid w:val="00CB6622"/>
    <w:rsid w:val="00CC20FA"/>
    <w:rsid w:val="00CC7815"/>
    <w:rsid w:val="00CC7881"/>
    <w:rsid w:val="00CD0C39"/>
    <w:rsid w:val="00CD1E5D"/>
    <w:rsid w:val="00CD39FD"/>
    <w:rsid w:val="00CD61EB"/>
    <w:rsid w:val="00CD7067"/>
    <w:rsid w:val="00CD71CA"/>
    <w:rsid w:val="00CD72D2"/>
    <w:rsid w:val="00CE2C06"/>
    <w:rsid w:val="00CF02F0"/>
    <w:rsid w:val="00CF2194"/>
    <w:rsid w:val="00CF48AE"/>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712B0"/>
    <w:rsid w:val="00D763C4"/>
    <w:rsid w:val="00D82889"/>
    <w:rsid w:val="00D83923"/>
    <w:rsid w:val="00D869CF"/>
    <w:rsid w:val="00D9419D"/>
    <w:rsid w:val="00D96F67"/>
    <w:rsid w:val="00D974A9"/>
    <w:rsid w:val="00DA17E8"/>
    <w:rsid w:val="00DA3531"/>
    <w:rsid w:val="00DC0D37"/>
    <w:rsid w:val="00DC1D05"/>
    <w:rsid w:val="00DC2671"/>
    <w:rsid w:val="00DC52D5"/>
    <w:rsid w:val="00DD12DF"/>
    <w:rsid w:val="00DE5107"/>
    <w:rsid w:val="00DF4E3E"/>
    <w:rsid w:val="00DF4FCA"/>
    <w:rsid w:val="00E034E8"/>
    <w:rsid w:val="00E0453D"/>
    <w:rsid w:val="00E05FA6"/>
    <w:rsid w:val="00E119C1"/>
    <w:rsid w:val="00E11CE3"/>
    <w:rsid w:val="00E152ED"/>
    <w:rsid w:val="00E15881"/>
    <w:rsid w:val="00E16203"/>
    <w:rsid w:val="00E20812"/>
    <w:rsid w:val="00E23DA9"/>
    <w:rsid w:val="00E25474"/>
    <w:rsid w:val="00E30720"/>
    <w:rsid w:val="00E31BC7"/>
    <w:rsid w:val="00E326F9"/>
    <w:rsid w:val="00E327E5"/>
    <w:rsid w:val="00E32F93"/>
    <w:rsid w:val="00E3661A"/>
    <w:rsid w:val="00E37489"/>
    <w:rsid w:val="00E42E3C"/>
    <w:rsid w:val="00E46D2A"/>
    <w:rsid w:val="00E47996"/>
    <w:rsid w:val="00E54B2B"/>
    <w:rsid w:val="00E56A1E"/>
    <w:rsid w:val="00E57052"/>
    <w:rsid w:val="00E6184A"/>
    <w:rsid w:val="00E62E4C"/>
    <w:rsid w:val="00E6546C"/>
    <w:rsid w:val="00E65FA4"/>
    <w:rsid w:val="00E703EA"/>
    <w:rsid w:val="00E71036"/>
    <w:rsid w:val="00E86CFC"/>
    <w:rsid w:val="00E96C62"/>
    <w:rsid w:val="00E974D8"/>
    <w:rsid w:val="00EA1943"/>
    <w:rsid w:val="00EA1D89"/>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6376"/>
    <w:rsid w:val="00F4010B"/>
    <w:rsid w:val="00F4702C"/>
    <w:rsid w:val="00F4761B"/>
    <w:rsid w:val="00F505B8"/>
    <w:rsid w:val="00F53397"/>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yndham.vic.gov.au/kinder" TargetMode="External"/><Relationship Id="rId18" Type="http://schemas.openxmlformats.org/officeDocument/2006/relationships/image" Target="media/image6.svg"/><Relationship Id="rId26" Type="http://schemas.openxmlformats.org/officeDocument/2006/relationships/hyperlink" Target="https://www.wyndham.vic.gov.au/kinder" TargetMode="External"/><Relationship Id="rId39" Type="http://schemas.openxmlformats.org/officeDocument/2006/relationships/theme" Target="theme/theme1.xml"/><Relationship Id="rId21" Type="http://schemas.openxmlformats.org/officeDocument/2006/relationships/hyperlink" Target="https://www.wyndham.vic.gov.au/services/childrens-services/immunisation" TargetMode="External"/><Relationship Id="rId34" Type="http://schemas.openxmlformats.org/officeDocument/2006/relationships/image" Target="media/image12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sv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kinderenrolment@wyndham.vic.gov.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yndham.vic.gov.au/services/childrens-services/kindergarten/step-2-kindergarten-locations-timetables-and-term-dates" TargetMode="External"/><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health.vic.gov.au/immunisation/before-enrolment-no-jab-no-play-requirements"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2025-02-20T23:56:48Z</value>
    </field>
    <field name="Objective-IsApproved">
      <value order="0">false</value>
    </field>
    <field name="Objective-IsPublished">
      <value order="0">false</value>
    </field>
    <field name="Objective-DatePublished">
      <value order="0"/>
    </field>
    <field name="Objective-ModificationStamp">
      <value order="0">2025-05-15T06:06:57Z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Scheme:Forms</value>
    </field>
    <field name="Objective-Parent">
      <value order="0">Forms</value>
    </field>
    <field name="Objective-State">
      <value order="0">Being Edited</value>
    </field>
    <field name="Objective-VersionId">
      <value order="0">vA8799764</value>
    </field>
    <field name="Objective-Version">
      <value order="0">5.1</value>
    </field>
    <field name="Objective-VersionNumber">
      <value order="0">6</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2492FD-9BBC-4CD0-80A6-0174954D7FF1}">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1</TotalTime>
  <Pages>15</Pages>
  <Words>5208</Words>
  <Characters>28064</Characters>
  <Application>Microsoft Office Word</Application>
  <DocSecurity>4</DocSecurity>
  <Lines>233</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cp:revision>
  <dcterms:created xsi:type="dcterms:W3CDTF">2025-05-15T06:16:00Z</dcterms:created>
  <dcterms:modified xsi:type="dcterms:W3CDTF">2025-05-15T06:16:00Z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2025-04-03T03:09:27Z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2025-05-15T06:09:11Z</vt:filetime>
  </property>
  <property fmtid="{D5CDD505-2E9C-101B-9397-08002B2CF9AE}" pid="10" name="Objective-ModificationStamp">
    <vt:filetime>2025-05-15T06:09:11Z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vA8799764</vt:lpwstr>
  </property>
  <property fmtid="{D5CDD505-2E9C-101B-9397-08002B2CF9AE}" pid="16" name="Objective-Version">
    <vt:lpwstr>6.0</vt:lpwstr>
  </property>
  <property fmtid="{D5CDD505-2E9C-101B-9397-08002B2CF9AE}" pid="17" name="Objective-VersionNumber">
    <vt:r8>6</vt:r8>
  </property>
  <property fmtid="{D5CDD505-2E9C-101B-9397-08002B2CF9AE}" pid="18" name="Objective-VersionComment">
    <vt:lpwstr>Updated Laa Yulta Multi room group from Magenta to Wombat</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ies>
</file>