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2edf59bb0a4b4413"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036566307"/>
        <w:docPartObj>
          <w:docPartGallery w:val="Cover Pages"/>
          <w:docPartUnique/>
        </w:docPartObj>
      </w:sdtPr>
      <w:sdtEndPr/>
      <w:sdtContent>
        <w:p w14:paraId="6166626A" w14:textId="58F6B452" w:rsidR="00957D3F" w:rsidRDefault="00E06AE3" w:rsidP="000062E3">
          <w:pPr>
            <w:pStyle w:val="NoSpacing"/>
          </w:pPr>
          <w:r>
            <w:rPr>
              <w:noProof/>
            </w:rPr>
            <w:drawing>
              <wp:anchor distT="0" distB="0" distL="114300" distR="114300" simplePos="0" relativeHeight="251684864" behindDoc="0" locked="0" layoutInCell="1" allowOverlap="1" wp14:anchorId="73A7707C" wp14:editId="2011ED06">
                <wp:simplePos x="0" y="0"/>
                <wp:positionH relativeFrom="margin">
                  <wp:posOffset>-102870</wp:posOffset>
                </wp:positionH>
                <wp:positionV relativeFrom="paragraph">
                  <wp:posOffset>127501</wp:posOffset>
                </wp:positionV>
                <wp:extent cx="6878320" cy="297751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0806" b="20027"/>
                        <a:stretch/>
                      </pic:blipFill>
                      <pic:spPr bwMode="auto">
                        <a:xfrm>
                          <a:off x="0" y="0"/>
                          <a:ext cx="6878320" cy="2977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7D3F" w:rsidRPr="006B3C50">
            <w:rPr>
              <w:noProof/>
            </w:rPr>
            <w:t xml:space="preserve"> </w:t>
          </w:r>
        </w:p>
      </w:sdtContent>
    </w:sdt>
    <w:p w14:paraId="2FDA5AFE" w14:textId="3765621E" w:rsidR="00A865ED" w:rsidRPr="00A865ED" w:rsidRDefault="00F764D5" w:rsidP="00440B91">
      <w:r>
        <w:t xml:space="preserve"> </w:t>
      </w:r>
    </w:p>
    <w:p w14:paraId="0793A7F7" w14:textId="77777777" w:rsidR="00E06AE3" w:rsidRDefault="00E06AE3" w:rsidP="003224DD">
      <w:pPr>
        <w:pStyle w:val="Heading1"/>
        <w:ind w:right="-2099"/>
        <w:rPr>
          <w:sz w:val="44"/>
          <w:szCs w:val="44"/>
        </w:rPr>
      </w:pPr>
    </w:p>
    <w:p w14:paraId="6E479D3D" w14:textId="27A6948C" w:rsidR="00E06AE3" w:rsidRDefault="00E06AE3" w:rsidP="003224DD">
      <w:pPr>
        <w:pStyle w:val="Heading1"/>
        <w:ind w:right="-2099"/>
        <w:rPr>
          <w:sz w:val="44"/>
          <w:szCs w:val="44"/>
        </w:rPr>
      </w:pPr>
    </w:p>
    <w:p w14:paraId="51BB5076" w14:textId="77777777" w:rsidR="00E06AE3" w:rsidRDefault="00E06AE3" w:rsidP="003224DD">
      <w:pPr>
        <w:pStyle w:val="Heading1"/>
        <w:ind w:right="-2099"/>
        <w:rPr>
          <w:sz w:val="44"/>
          <w:szCs w:val="44"/>
        </w:rPr>
      </w:pPr>
    </w:p>
    <w:p w14:paraId="2679A7EF" w14:textId="5B627D9C" w:rsidR="00E06AE3" w:rsidRDefault="00E06AE3" w:rsidP="003224DD">
      <w:pPr>
        <w:pStyle w:val="Heading1"/>
        <w:ind w:right="-2099"/>
        <w:rPr>
          <w:sz w:val="44"/>
          <w:szCs w:val="44"/>
        </w:rPr>
      </w:pPr>
    </w:p>
    <w:p w14:paraId="4F13C3A7" w14:textId="06EED03B" w:rsidR="00E06AE3" w:rsidRDefault="00E06AE3" w:rsidP="003224DD">
      <w:pPr>
        <w:pStyle w:val="Heading1"/>
        <w:ind w:right="-2099"/>
        <w:rPr>
          <w:sz w:val="44"/>
          <w:szCs w:val="44"/>
        </w:rPr>
      </w:pPr>
    </w:p>
    <w:p w14:paraId="7AD7F9E6" w14:textId="0299B6AF" w:rsidR="00E06AE3" w:rsidRDefault="00E06AE3" w:rsidP="003224DD">
      <w:pPr>
        <w:pStyle w:val="Heading1"/>
        <w:ind w:right="-2099"/>
        <w:rPr>
          <w:sz w:val="44"/>
          <w:szCs w:val="44"/>
        </w:rPr>
      </w:pPr>
    </w:p>
    <w:p w14:paraId="2F9369B5" w14:textId="6F6CDDE1" w:rsidR="003224DD" w:rsidRPr="003224DD" w:rsidRDefault="001452CE" w:rsidP="003224DD">
      <w:pPr>
        <w:pStyle w:val="Heading1"/>
        <w:ind w:right="-2099"/>
        <w:rPr>
          <w:sz w:val="44"/>
          <w:szCs w:val="44"/>
        </w:rPr>
      </w:pPr>
      <w:r>
        <w:rPr>
          <w:sz w:val="44"/>
          <w:szCs w:val="44"/>
        </w:rPr>
        <w:t>Tarneit</w:t>
      </w:r>
      <w:r w:rsidR="00FE2E92" w:rsidRPr="00263430">
        <w:rPr>
          <w:sz w:val="44"/>
          <w:szCs w:val="44"/>
        </w:rPr>
        <w:t xml:space="preserve"> Community Learning Centre</w:t>
      </w:r>
      <w:r w:rsidR="006F7349" w:rsidRPr="00263430">
        <w:rPr>
          <w:sz w:val="44"/>
          <w:szCs w:val="44"/>
        </w:rPr>
        <w:t xml:space="preserve"> </w:t>
      </w:r>
      <w:r w:rsidR="003224DD">
        <w:rPr>
          <w:sz w:val="44"/>
          <w:szCs w:val="44"/>
        </w:rPr>
        <w:br/>
      </w:r>
      <w:r w:rsidR="003224DD" w:rsidRPr="003224DD">
        <w:rPr>
          <w:sz w:val="36"/>
          <w:szCs w:val="36"/>
        </w:rPr>
        <w:t>Activity Priorities Fact Sheet</w:t>
      </w:r>
      <w:r w:rsidR="003224DD" w:rsidRPr="003224DD">
        <w:rPr>
          <w:b w:val="0"/>
          <w:bCs w:val="0"/>
          <w:sz w:val="28"/>
          <w:szCs w:val="28"/>
        </w:rPr>
        <w:t xml:space="preserve"> </w:t>
      </w:r>
    </w:p>
    <w:p w14:paraId="7876B2F9" w14:textId="0A2995D0" w:rsidR="006F7349" w:rsidRDefault="00F6172C" w:rsidP="00F6172C">
      <w:pPr>
        <w:ind w:right="-2099"/>
        <w:jc w:val="both"/>
      </w:pPr>
      <w:r>
        <w:rPr>
          <w:noProof/>
        </w:rPr>
        <w:drawing>
          <wp:anchor distT="0" distB="0" distL="114300" distR="114300" simplePos="0" relativeHeight="251692032" behindDoc="0" locked="0" layoutInCell="1" allowOverlap="1" wp14:anchorId="7864F193" wp14:editId="2BD04A0F">
            <wp:simplePos x="0" y="0"/>
            <wp:positionH relativeFrom="margin">
              <wp:posOffset>3762631</wp:posOffset>
            </wp:positionH>
            <wp:positionV relativeFrom="paragraph">
              <wp:posOffset>820222</wp:posOffset>
            </wp:positionV>
            <wp:extent cx="2601968" cy="3523376"/>
            <wp:effectExtent l="0" t="0" r="825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5660" t="502" r="15368" b="1420"/>
                    <a:stretch/>
                  </pic:blipFill>
                  <pic:spPr bwMode="auto">
                    <a:xfrm>
                      <a:off x="0" y="0"/>
                      <a:ext cx="2601968" cy="35233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356B">
        <w:t>Wyndham City</w:t>
      </w:r>
      <w:r w:rsidR="00D4356B" w:rsidRPr="00D4356B">
        <w:t xml:space="preserve"> works to ensure activities in community centres meet local needs and interests. With projected growth in population in the coming years, we are focussed on reaching out to new residents and communities who we haven’t met yet. Priorities for activities have been developed for each community centre based on local demographic data, what residents have told us is important to them along with an assessment of current activities. </w:t>
      </w:r>
    </w:p>
    <w:tbl>
      <w:tblPr>
        <w:tblStyle w:val="Blank"/>
        <w:tblW w:w="0" w:type="auto"/>
        <w:tblLook w:val="04A0" w:firstRow="1" w:lastRow="0" w:firstColumn="1" w:lastColumn="0" w:noHBand="0" w:noVBand="1"/>
      </w:tblPr>
      <w:tblGrid>
        <w:gridCol w:w="4536"/>
      </w:tblGrid>
      <w:tr w:rsidR="0021523C" w14:paraId="1A2F3B7B" w14:textId="77777777" w:rsidTr="00851307">
        <w:tc>
          <w:tcPr>
            <w:tcW w:w="4536" w:type="dxa"/>
          </w:tcPr>
          <w:p w14:paraId="7AAEACFC" w14:textId="6FFF7F25" w:rsidR="0021523C" w:rsidRPr="004B5BDC" w:rsidRDefault="00C8773D" w:rsidP="0021523C">
            <w:pPr>
              <w:ind w:right="27"/>
              <w:rPr>
                <w:rFonts w:asciiTheme="majorHAnsi" w:hAnsiTheme="majorHAnsi" w:cstheme="majorHAnsi"/>
                <w:b/>
                <w:bCs/>
                <w:color w:val="26426E" w:themeColor="text2"/>
                <w:sz w:val="36"/>
                <w:szCs w:val="36"/>
              </w:rPr>
            </w:pPr>
            <w:r>
              <w:rPr>
                <w:noProof/>
              </w:rPr>
              <w:drawing>
                <wp:anchor distT="0" distB="0" distL="114300" distR="114300" simplePos="0" relativeHeight="251686912" behindDoc="0" locked="0" layoutInCell="1" allowOverlap="1" wp14:anchorId="5F23E48E" wp14:editId="7396468F">
                  <wp:simplePos x="0" y="0"/>
                  <wp:positionH relativeFrom="column">
                    <wp:posOffset>46844</wp:posOffset>
                  </wp:positionH>
                  <wp:positionV relativeFrom="paragraph">
                    <wp:posOffset>574635</wp:posOffset>
                  </wp:positionV>
                  <wp:extent cx="2407641" cy="911822"/>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419058" cy="916146"/>
                          </a:xfrm>
                          <a:prstGeom prst="rect">
                            <a:avLst/>
                          </a:prstGeom>
                        </pic:spPr>
                      </pic:pic>
                    </a:graphicData>
                  </a:graphic>
                  <wp14:sizeRelH relativeFrom="margin">
                    <wp14:pctWidth>0</wp14:pctWidth>
                  </wp14:sizeRelH>
                  <wp14:sizeRelV relativeFrom="margin">
                    <wp14:pctHeight>0</wp14:pctHeight>
                  </wp14:sizeRelV>
                </wp:anchor>
              </w:drawing>
            </w:r>
            <w:r w:rsidR="004B5BDC" w:rsidRPr="00A10784">
              <w:rPr>
                <w:rFonts w:asciiTheme="majorHAnsi" w:hAnsiTheme="majorHAnsi" w:cstheme="majorHAnsi"/>
                <w:b/>
                <w:bCs/>
                <w:color w:val="26426E" w:themeColor="text2"/>
                <w:sz w:val="32"/>
                <w:szCs w:val="32"/>
              </w:rPr>
              <w:t xml:space="preserve">Who Lives in and Around </w:t>
            </w:r>
            <w:r w:rsidR="001D52DB">
              <w:rPr>
                <w:rFonts w:asciiTheme="majorHAnsi" w:hAnsiTheme="majorHAnsi" w:cstheme="majorHAnsi"/>
                <w:b/>
                <w:bCs/>
                <w:color w:val="26426E" w:themeColor="text2"/>
                <w:sz w:val="32"/>
                <w:szCs w:val="32"/>
              </w:rPr>
              <w:t>Tarneit</w:t>
            </w:r>
            <w:r w:rsidR="004B5BDC" w:rsidRPr="00A10784">
              <w:rPr>
                <w:rFonts w:asciiTheme="majorHAnsi" w:hAnsiTheme="majorHAnsi" w:cstheme="majorHAnsi"/>
                <w:b/>
                <w:bCs/>
                <w:color w:val="26426E" w:themeColor="text2"/>
                <w:sz w:val="32"/>
                <w:szCs w:val="32"/>
              </w:rPr>
              <w:t>?</w:t>
            </w:r>
          </w:p>
        </w:tc>
      </w:tr>
    </w:tbl>
    <w:p w14:paraId="2E2AD9ED" w14:textId="66C22B37" w:rsidR="0021523C" w:rsidRDefault="0021523C" w:rsidP="0021523C">
      <w:pPr>
        <w:ind w:right="27"/>
      </w:pPr>
    </w:p>
    <w:p w14:paraId="6FFFEEA9" w14:textId="78527F25" w:rsidR="0021523C" w:rsidRDefault="0021523C" w:rsidP="00274DB1">
      <w:pPr>
        <w:ind w:right="-2099"/>
      </w:pPr>
    </w:p>
    <w:p w14:paraId="1D855ED8" w14:textId="192B7B3E" w:rsidR="0021523C" w:rsidRDefault="00C8773D" w:rsidP="00274DB1">
      <w:pPr>
        <w:ind w:right="-2099"/>
      </w:pPr>
      <w:r>
        <w:rPr>
          <w:noProof/>
        </w:rPr>
        <w:drawing>
          <wp:anchor distT="0" distB="0" distL="114300" distR="114300" simplePos="0" relativeHeight="251688960" behindDoc="0" locked="0" layoutInCell="1" allowOverlap="1" wp14:anchorId="7B117E33" wp14:editId="6FAF9040">
            <wp:simplePos x="0" y="0"/>
            <wp:positionH relativeFrom="margin">
              <wp:posOffset>667385</wp:posOffset>
            </wp:positionH>
            <wp:positionV relativeFrom="paragraph">
              <wp:posOffset>80779</wp:posOffset>
            </wp:positionV>
            <wp:extent cx="1124124" cy="874371"/>
            <wp:effectExtent l="0" t="0" r="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24124" cy="874371"/>
                    </a:xfrm>
                    <a:prstGeom prst="rect">
                      <a:avLst/>
                    </a:prstGeom>
                  </pic:spPr>
                </pic:pic>
              </a:graphicData>
            </a:graphic>
            <wp14:sizeRelH relativeFrom="margin">
              <wp14:pctWidth>0</wp14:pctWidth>
            </wp14:sizeRelH>
            <wp14:sizeRelV relativeFrom="margin">
              <wp14:pctHeight>0</wp14:pctHeight>
            </wp14:sizeRelV>
          </wp:anchor>
        </w:drawing>
      </w:r>
    </w:p>
    <w:p w14:paraId="5DA319FF" w14:textId="495ECC9C" w:rsidR="00AD07E4" w:rsidRDefault="00AD07E4" w:rsidP="00274DB1">
      <w:pPr>
        <w:ind w:right="-2099"/>
      </w:pPr>
    </w:p>
    <w:p w14:paraId="3DF8F606" w14:textId="7001247A" w:rsidR="00AD07E4" w:rsidRDefault="00BC5879" w:rsidP="00274DB1">
      <w:pPr>
        <w:ind w:right="-2099"/>
      </w:pPr>
      <w:r>
        <w:rPr>
          <w:noProof/>
        </w:rPr>
        <w:drawing>
          <wp:anchor distT="0" distB="0" distL="114300" distR="114300" simplePos="0" relativeHeight="251689984" behindDoc="0" locked="0" layoutInCell="1" allowOverlap="1" wp14:anchorId="526F1423" wp14:editId="56EA258E">
            <wp:simplePos x="0" y="0"/>
            <wp:positionH relativeFrom="margin">
              <wp:posOffset>183515</wp:posOffset>
            </wp:positionH>
            <wp:positionV relativeFrom="paragraph">
              <wp:posOffset>362585</wp:posOffset>
            </wp:positionV>
            <wp:extent cx="2352675" cy="905510"/>
            <wp:effectExtent l="0" t="0" r="9525"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52675" cy="905510"/>
                    </a:xfrm>
                    <a:prstGeom prst="rect">
                      <a:avLst/>
                    </a:prstGeom>
                  </pic:spPr>
                </pic:pic>
              </a:graphicData>
            </a:graphic>
            <wp14:sizeRelH relativeFrom="margin">
              <wp14:pctWidth>0</wp14:pctWidth>
            </wp14:sizeRelH>
            <wp14:sizeRelV relativeFrom="margin">
              <wp14:pctHeight>0</wp14:pctHeight>
            </wp14:sizeRelV>
          </wp:anchor>
        </w:drawing>
      </w:r>
    </w:p>
    <w:p w14:paraId="7B91E13E" w14:textId="595D6BE5" w:rsidR="00AD07E4" w:rsidRDefault="00AD07E4" w:rsidP="00274DB1">
      <w:pPr>
        <w:ind w:right="-2099"/>
      </w:pPr>
    </w:p>
    <w:p w14:paraId="56159CA6" w14:textId="51A851B9" w:rsidR="00AD07E4" w:rsidRDefault="00AD07E4" w:rsidP="00274DB1">
      <w:pPr>
        <w:ind w:right="-2099"/>
      </w:pPr>
    </w:p>
    <w:p w14:paraId="00ABC970" w14:textId="45C257CE" w:rsidR="00AD07E4" w:rsidRDefault="00AD07E4" w:rsidP="00274DB1">
      <w:pPr>
        <w:ind w:right="-2099"/>
      </w:pPr>
    </w:p>
    <w:p w14:paraId="17B41501" w14:textId="1DAA9AA8" w:rsidR="00861C65" w:rsidRDefault="00861C65" w:rsidP="00274DB1">
      <w:pPr>
        <w:ind w:right="-2099"/>
      </w:pPr>
    </w:p>
    <w:p w14:paraId="2BC7B19D" w14:textId="0E505372" w:rsidR="000062E3" w:rsidRDefault="00EA1D89" w:rsidP="000062E3">
      <w:pPr>
        <w:ind w:right="-2099"/>
      </w:pPr>
      <w:r>
        <w:br w:type="page"/>
      </w:r>
    </w:p>
    <w:p w14:paraId="5FBCF42A" w14:textId="19F13A82" w:rsidR="00547653" w:rsidRDefault="00484CC9" w:rsidP="00CF2194">
      <w:sdt>
        <w:sdtPr>
          <w:id w:val="-609901613"/>
          <w:lock w:val="contentLocked"/>
          <w:placeholder>
            <w:docPart w:val="0E41807E5D104FA99A752AACB81BE9EF"/>
          </w:placeholder>
          <w:group/>
        </w:sdtPr>
        <w:sdtEndPr/>
        <w:sdtContent>
          <w:r w:rsidR="00753C33">
            <w:rPr>
              <w:noProof/>
            </w:rPr>
            <mc:AlternateContent>
              <mc:Choice Requires="wpg">
                <w:drawing>
                  <wp:anchor distT="0" distB="0" distL="114300" distR="114300" simplePos="0" relativeHeight="251668480" behindDoc="0" locked="0" layoutInCell="1" allowOverlap="1" wp14:anchorId="0E79F5FC" wp14:editId="77DE8CA0">
                    <wp:simplePos x="0" y="0"/>
                    <wp:positionH relativeFrom="page">
                      <wp:posOffset>0</wp:posOffset>
                    </wp:positionH>
                    <wp:positionV relativeFrom="page">
                      <wp:posOffset>9101470</wp:posOffset>
                    </wp:positionV>
                    <wp:extent cx="7563600" cy="1584000"/>
                    <wp:effectExtent l="0" t="0" r="0" b="0"/>
                    <wp:wrapNone/>
                    <wp:docPr id="1776820321" name="Group 5"/>
                    <wp:cNvGraphicFramePr/>
                    <a:graphic xmlns:a="http://schemas.openxmlformats.org/drawingml/2006/main">
                      <a:graphicData uri="http://schemas.microsoft.com/office/word/2010/wordprocessingGroup">
                        <wpg:wgp>
                          <wpg:cNvGrpSpPr/>
                          <wpg:grpSpPr>
                            <a:xfrm>
                              <a:off x="0" y="0"/>
                              <a:ext cx="7563600" cy="1584000"/>
                              <a:chOff x="0" y="0"/>
                              <a:chExt cx="7563600" cy="1584000"/>
                            </a:xfrm>
                          </wpg:grpSpPr>
                          <wpg:grpSp>
                            <wpg:cNvPr id="163018456" name="Group 3"/>
                            <wpg:cNvGrpSpPr/>
                            <wpg:grpSpPr>
                              <a:xfrm>
                                <a:off x="0" y="0"/>
                                <a:ext cx="7563600" cy="1584000"/>
                                <a:chOff x="0" y="0"/>
                                <a:chExt cx="7563600" cy="1584000"/>
                              </a:xfrm>
                            </wpg:grpSpPr>
                            <wpg:grpSp>
                              <wpg:cNvPr id="37" name="Group 36">
                                <a:extLst>
                                  <a:ext uri="{FF2B5EF4-FFF2-40B4-BE49-F238E27FC236}">
                                    <a16:creationId xmlns:a16="http://schemas.microsoft.com/office/drawing/2014/main" id="{8609F282-00D1-0E1B-BC3E-ABCDEC35DE67}"/>
                                  </a:ext>
                                </a:extLst>
                              </wpg:cNvPr>
                              <wpg:cNvGrpSpPr/>
                              <wpg:grpSpPr>
                                <a:xfrm>
                                  <a:off x="0" y="0"/>
                                  <a:ext cx="7563600" cy="1584000"/>
                                  <a:chOff x="0" y="0"/>
                                  <a:chExt cx="7563557" cy="1584760"/>
                                </a:xfrm>
                              </wpg:grpSpPr>
                              <pic:pic xmlns:pic="http://schemas.openxmlformats.org/drawingml/2006/picture">
                                <pic:nvPicPr>
                                  <pic:cNvPr id="1773807339" name="Pattern">
                                    <a:extLst>
                                      <a:ext uri="{FF2B5EF4-FFF2-40B4-BE49-F238E27FC236}">
                                        <a16:creationId xmlns:a16="http://schemas.microsoft.com/office/drawing/2014/main" id="{50162075-43BC-36E3-9C92-CC0316ED584E}"/>
                                      </a:ext>
                                    </a:extLst>
                                  </pic:cNvPr>
                                  <pic:cNvPicPr>
                                    <a:picLocks noChangeAspect="1"/>
                                  </pic:cNvPicPr>
                                </pic:nvPicPr>
                                <pic:blipFill rotWithShape="1">
                                  <a:blip r:embed="rId14">
                                    <a:extLst>
                                      <a:ext uri="{96DAC541-7B7A-43D3-8B79-37D633B846F1}">
                                        <asvg:svgBlip xmlns:asvg="http://schemas.microsoft.com/office/drawing/2016/SVG/main" r:embed="rId15"/>
                                      </a:ext>
                                    </a:extLst>
                                  </a:blip>
                                  <a:srcRect l="281"/>
                                  <a:stretch/>
                                </pic:blipFill>
                                <pic:spPr>
                                  <a:xfrm>
                                    <a:off x="0" y="0"/>
                                    <a:ext cx="4684791" cy="533286"/>
                                  </a:xfrm>
                                  <a:prstGeom prst="rect">
                                    <a:avLst/>
                                  </a:prstGeom>
                                </pic:spPr>
                              </pic:pic>
                              <wps:wsp>
                                <wps:cNvPr id="802581223" name="Shape">
                                  <a:extLst>
                                    <a:ext uri="{FF2B5EF4-FFF2-40B4-BE49-F238E27FC236}">
                                      <a16:creationId xmlns:a16="http://schemas.microsoft.com/office/drawing/2014/main" id="{E9C4F701-C776-700B-0E62-C17A6EEA2098}"/>
                                    </a:ext>
                                  </a:extLst>
                                </wps:cNvPr>
                                <wps:cNvSpPr/>
                                <wps:spPr>
                                  <a:xfrm>
                                    <a:off x="0" y="117195"/>
                                    <a:ext cx="7563557" cy="1467565"/>
                                  </a:xfrm>
                                  <a:custGeom>
                                    <a:avLst/>
                                    <a:gdLst>
                                      <a:gd name="connsiteX0" fmla="*/ 7168024 w 7563557"/>
                                      <a:gd name="connsiteY0" fmla="*/ 165213 h 1467565"/>
                                      <a:gd name="connsiteX1" fmla="*/ 6654579 w 7563557"/>
                                      <a:gd name="connsiteY1" fmla="*/ 96475 h 1467565"/>
                                      <a:gd name="connsiteX2" fmla="*/ 6398429 w 7563557"/>
                                      <a:gd name="connsiteY2" fmla="*/ 66489 h 1467565"/>
                                      <a:gd name="connsiteX3" fmla="*/ 6141388 w 7563557"/>
                                      <a:gd name="connsiteY3" fmla="*/ 45524 h 1467565"/>
                                      <a:gd name="connsiteX4" fmla="*/ 5884348 w 7563557"/>
                                      <a:gd name="connsiteY4" fmla="*/ 24686 h 1467565"/>
                                      <a:gd name="connsiteX5" fmla="*/ 5624259 w 7563557"/>
                                      <a:gd name="connsiteY5" fmla="*/ 12107 h 1467565"/>
                                      <a:gd name="connsiteX6" fmla="*/ 5363407 w 7563557"/>
                                      <a:gd name="connsiteY6" fmla="*/ 1689 h 1467565"/>
                                      <a:gd name="connsiteX7" fmla="*/ 5099506 w 7563557"/>
                                      <a:gd name="connsiteY7" fmla="*/ 799 h 1467565"/>
                                      <a:gd name="connsiteX8" fmla="*/ 4834716 w 7563557"/>
                                      <a:gd name="connsiteY8" fmla="*/ 2959 h 1467565"/>
                                      <a:gd name="connsiteX9" fmla="*/ 4698508 w 7563557"/>
                                      <a:gd name="connsiteY9" fmla="*/ 9820 h 1467565"/>
                                      <a:gd name="connsiteX10" fmla="*/ 4567384 w 7563557"/>
                                      <a:gd name="connsiteY10" fmla="*/ 16427 h 1467565"/>
                                      <a:gd name="connsiteX11" fmla="*/ 4555186 w 7563557"/>
                                      <a:gd name="connsiteY11" fmla="*/ 17063 h 1467565"/>
                                      <a:gd name="connsiteX12" fmla="*/ 4554932 w 7563557"/>
                                      <a:gd name="connsiteY12" fmla="*/ 17063 h 1467565"/>
                                      <a:gd name="connsiteX13" fmla="*/ 4554932 w 7563557"/>
                                      <a:gd name="connsiteY13" fmla="*/ 17063 h 1467565"/>
                                      <a:gd name="connsiteX14" fmla="*/ 4501821 w 7563557"/>
                                      <a:gd name="connsiteY14" fmla="*/ 19858 h 1467565"/>
                                      <a:gd name="connsiteX15" fmla="*/ 4433718 w 7563557"/>
                                      <a:gd name="connsiteY15" fmla="*/ 23416 h 1467565"/>
                                      <a:gd name="connsiteX16" fmla="*/ 4299544 w 7563557"/>
                                      <a:gd name="connsiteY16" fmla="*/ 36122 h 1467565"/>
                                      <a:gd name="connsiteX17" fmla="*/ 4056226 w 7563557"/>
                                      <a:gd name="connsiteY17" fmla="*/ 60263 h 1467565"/>
                                      <a:gd name="connsiteX18" fmla="*/ 4031196 w 7563557"/>
                                      <a:gd name="connsiteY18" fmla="*/ 62804 h 1467565"/>
                                      <a:gd name="connsiteX19" fmla="*/ 4018998 w 7563557"/>
                                      <a:gd name="connsiteY19" fmla="*/ 64456 h 1467565"/>
                                      <a:gd name="connsiteX20" fmla="*/ 3934122 w 7563557"/>
                                      <a:gd name="connsiteY20" fmla="*/ 75891 h 1467565"/>
                                      <a:gd name="connsiteX21" fmla="*/ 3873007 w 7563557"/>
                                      <a:gd name="connsiteY21" fmla="*/ 84150 h 1467565"/>
                                      <a:gd name="connsiteX22" fmla="*/ 3678226 w 7563557"/>
                                      <a:gd name="connsiteY22" fmla="*/ 111976 h 1467565"/>
                                      <a:gd name="connsiteX23" fmla="*/ 3551930 w 7563557"/>
                                      <a:gd name="connsiteY23" fmla="*/ 132178 h 1467565"/>
                                      <a:gd name="connsiteX24" fmla="*/ 3502122 w 7563557"/>
                                      <a:gd name="connsiteY24" fmla="*/ 140818 h 1467565"/>
                                      <a:gd name="connsiteX25" fmla="*/ 3494880 w 7563557"/>
                                      <a:gd name="connsiteY25" fmla="*/ 142089 h 1467565"/>
                                      <a:gd name="connsiteX26" fmla="*/ 3464767 w 7563557"/>
                                      <a:gd name="connsiteY26" fmla="*/ 147298 h 1467565"/>
                                      <a:gd name="connsiteX27" fmla="*/ 3417756 w 7563557"/>
                                      <a:gd name="connsiteY27" fmla="*/ 155303 h 1467565"/>
                                      <a:gd name="connsiteX28" fmla="*/ 3387261 w 7563557"/>
                                      <a:gd name="connsiteY28" fmla="*/ 160512 h 1467565"/>
                                      <a:gd name="connsiteX29" fmla="*/ 3324748 w 7563557"/>
                                      <a:gd name="connsiteY29" fmla="*/ 171566 h 1467565"/>
                                      <a:gd name="connsiteX30" fmla="*/ 3291459 w 7563557"/>
                                      <a:gd name="connsiteY30" fmla="*/ 177538 h 1467565"/>
                                      <a:gd name="connsiteX31" fmla="*/ 3200358 w 7563557"/>
                                      <a:gd name="connsiteY31" fmla="*/ 194056 h 1467565"/>
                                      <a:gd name="connsiteX32" fmla="*/ 3146231 w 7563557"/>
                                      <a:gd name="connsiteY32" fmla="*/ 203966 h 1467565"/>
                                      <a:gd name="connsiteX33" fmla="*/ 2930612 w 7563557"/>
                                      <a:gd name="connsiteY33" fmla="*/ 243863 h 1467565"/>
                                      <a:gd name="connsiteX34" fmla="*/ 2897450 w 7563557"/>
                                      <a:gd name="connsiteY34" fmla="*/ 249962 h 1467565"/>
                                      <a:gd name="connsiteX35" fmla="*/ 2831760 w 7563557"/>
                                      <a:gd name="connsiteY35" fmla="*/ 261905 h 1467565"/>
                                      <a:gd name="connsiteX36" fmla="*/ 2798090 w 7563557"/>
                                      <a:gd name="connsiteY36" fmla="*/ 268004 h 1467565"/>
                                      <a:gd name="connsiteX37" fmla="*/ 2730875 w 7563557"/>
                                      <a:gd name="connsiteY37" fmla="*/ 279947 h 1467565"/>
                                      <a:gd name="connsiteX38" fmla="*/ 2696061 w 7563557"/>
                                      <a:gd name="connsiteY38" fmla="*/ 285919 h 1467565"/>
                                      <a:gd name="connsiteX39" fmla="*/ 2612457 w 7563557"/>
                                      <a:gd name="connsiteY39" fmla="*/ 300150 h 1467565"/>
                                      <a:gd name="connsiteX40" fmla="*/ 2576499 w 7563557"/>
                                      <a:gd name="connsiteY40" fmla="*/ 305994 h 1467565"/>
                                      <a:gd name="connsiteX41" fmla="*/ 2517035 w 7563557"/>
                                      <a:gd name="connsiteY41" fmla="*/ 315651 h 1467565"/>
                                      <a:gd name="connsiteX42" fmla="*/ 2505346 w 7563557"/>
                                      <a:gd name="connsiteY42" fmla="*/ 317557 h 1467565"/>
                                      <a:gd name="connsiteX43" fmla="*/ 2468753 w 7563557"/>
                                      <a:gd name="connsiteY43" fmla="*/ 323274 h 1467565"/>
                                      <a:gd name="connsiteX44" fmla="*/ 2452235 w 7563557"/>
                                      <a:gd name="connsiteY44" fmla="*/ 325816 h 1467565"/>
                                      <a:gd name="connsiteX45" fmla="*/ 2432541 w 7563557"/>
                                      <a:gd name="connsiteY45" fmla="*/ 328484 h 1467565"/>
                                      <a:gd name="connsiteX46" fmla="*/ 2432541 w 7563557"/>
                                      <a:gd name="connsiteY46" fmla="*/ 328484 h 1467565"/>
                                      <a:gd name="connsiteX47" fmla="*/ 2414880 w 7563557"/>
                                      <a:gd name="connsiteY47" fmla="*/ 330898 h 1467565"/>
                                      <a:gd name="connsiteX48" fmla="*/ 2286043 w 7563557"/>
                                      <a:gd name="connsiteY48" fmla="*/ 348305 h 1467565"/>
                                      <a:gd name="connsiteX49" fmla="*/ 2270922 w 7563557"/>
                                      <a:gd name="connsiteY49" fmla="*/ 350338 h 1467565"/>
                                      <a:gd name="connsiteX50" fmla="*/ 2208410 w 7563557"/>
                                      <a:gd name="connsiteY50" fmla="*/ 358851 h 1467565"/>
                                      <a:gd name="connsiteX51" fmla="*/ 2171181 w 7563557"/>
                                      <a:gd name="connsiteY51" fmla="*/ 363933 h 1467565"/>
                                      <a:gd name="connsiteX52" fmla="*/ 2068518 w 7563557"/>
                                      <a:gd name="connsiteY52" fmla="*/ 373717 h 1467565"/>
                                      <a:gd name="connsiteX53" fmla="*/ 2057209 w 7563557"/>
                                      <a:gd name="connsiteY53" fmla="*/ 374733 h 1467565"/>
                                      <a:gd name="connsiteX54" fmla="*/ 2002447 w 7563557"/>
                                      <a:gd name="connsiteY54" fmla="*/ 379816 h 1467565"/>
                                      <a:gd name="connsiteX55" fmla="*/ 1829393 w 7563557"/>
                                      <a:gd name="connsiteY55" fmla="*/ 395952 h 1467565"/>
                                      <a:gd name="connsiteX56" fmla="*/ 1703097 w 7563557"/>
                                      <a:gd name="connsiteY56" fmla="*/ 402305 h 1467565"/>
                                      <a:gd name="connsiteX57" fmla="*/ 1648080 w 7563557"/>
                                      <a:gd name="connsiteY57" fmla="*/ 405100 h 1467565"/>
                                      <a:gd name="connsiteX58" fmla="*/ 1601068 w 7563557"/>
                                      <a:gd name="connsiteY58" fmla="*/ 407387 h 1467565"/>
                                      <a:gd name="connsiteX59" fmla="*/ 1486969 w 7563557"/>
                                      <a:gd name="connsiteY59" fmla="*/ 413232 h 1467565"/>
                                      <a:gd name="connsiteX60" fmla="*/ 1440466 w 7563557"/>
                                      <a:gd name="connsiteY60" fmla="*/ 413232 h 1467565"/>
                                      <a:gd name="connsiteX61" fmla="*/ 1382908 w 7563557"/>
                                      <a:gd name="connsiteY61" fmla="*/ 413613 h 1467565"/>
                                      <a:gd name="connsiteX62" fmla="*/ 1371854 w 7563557"/>
                                      <a:gd name="connsiteY62" fmla="*/ 413613 h 1467565"/>
                                      <a:gd name="connsiteX63" fmla="*/ 1287995 w 7563557"/>
                                      <a:gd name="connsiteY63" fmla="*/ 413994 h 1467565"/>
                                      <a:gd name="connsiteX64" fmla="*/ 1262202 w 7563557"/>
                                      <a:gd name="connsiteY64" fmla="*/ 413994 h 1467565"/>
                                      <a:gd name="connsiteX65" fmla="*/ 1141624 w 7563557"/>
                                      <a:gd name="connsiteY65" fmla="*/ 414630 h 1467565"/>
                                      <a:gd name="connsiteX66" fmla="*/ 1130824 w 7563557"/>
                                      <a:gd name="connsiteY66" fmla="*/ 414630 h 1467565"/>
                                      <a:gd name="connsiteX67" fmla="*/ 1065261 w 7563557"/>
                                      <a:gd name="connsiteY67" fmla="*/ 413613 h 1467565"/>
                                      <a:gd name="connsiteX68" fmla="*/ 945191 w 7563557"/>
                                      <a:gd name="connsiteY68" fmla="*/ 409802 h 1467565"/>
                                      <a:gd name="connsiteX69" fmla="*/ 880518 w 7563557"/>
                                      <a:gd name="connsiteY69" fmla="*/ 407133 h 1467565"/>
                                      <a:gd name="connsiteX70" fmla="*/ 767435 w 7563557"/>
                                      <a:gd name="connsiteY70" fmla="*/ 402178 h 1467565"/>
                                      <a:gd name="connsiteX71" fmla="*/ 706066 w 7563557"/>
                                      <a:gd name="connsiteY71" fmla="*/ 399891 h 1467565"/>
                                      <a:gd name="connsiteX72" fmla="*/ 677478 w 7563557"/>
                                      <a:gd name="connsiteY72" fmla="*/ 398874 h 1467565"/>
                                      <a:gd name="connsiteX73" fmla="*/ 658038 w 7563557"/>
                                      <a:gd name="connsiteY73" fmla="*/ 397604 h 1467565"/>
                                      <a:gd name="connsiteX74" fmla="*/ 570748 w 7563557"/>
                                      <a:gd name="connsiteY74" fmla="*/ 391632 h 1467565"/>
                                      <a:gd name="connsiteX75" fmla="*/ 410781 w 7563557"/>
                                      <a:gd name="connsiteY75" fmla="*/ 379816 h 1467565"/>
                                      <a:gd name="connsiteX76" fmla="*/ 320442 w 7563557"/>
                                      <a:gd name="connsiteY76" fmla="*/ 372573 h 1467565"/>
                                      <a:gd name="connsiteX77" fmla="*/ 135699 w 7563557"/>
                                      <a:gd name="connsiteY77" fmla="*/ 356056 h 1467565"/>
                                      <a:gd name="connsiteX78" fmla="*/ 91482 w 7563557"/>
                                      <a:gd name="connsiteY78" fmla="*/ 351863 h 1467565"/>
                                      <a:gd name="connsiteX79" fmla="*/ 0 w 7563557"/>
                                      <a:gd name="connsiteY79" fmla="*/ 342333 h 1467565"/>
                                      <a:gd name="connsiteX80" fmla="*/ 0 w 7563557"/>
                                      <a:gd name="connsiteY80" fmla="*/ 464691 h 1467565"/>
                                      <a:gd name="connsiteX81" fmla="*/ 0 w 7563557"/>
                                      <a:gd name="connsiteY81" fmla="*/ 464691 h 1467565"/>
                                      <a:gd name="connsiteX82" fmla="*/ 0 w 7563557"/>
                                      <a:gd name="connsiteY82" fmla="*/ 1467566 h 1467565"/>
                                      <a:gd name="connsiteX83" fmla="*/ 7563558 w 7563557"/>
                                      <a:gd name="connsiteY83" fmla="*/ 1467566 h 1467565"/>
                                      <a:gd name="connsiteX84" fmla="*/ 7563558 w 7563557"/>
                                      <a:gd name="connsiteY84" fmla="*/ 231792 h 1467565"/>
                                      <a:gd name="connsiteX85" fmla="*/ 7167897 w 7563557"/>
                                      <a:gd name="connsiteY85" fmla="*/ 165086 h 14675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Lst>
                                    <a:rect l="l" t="t" r="r" b="b"/>
                                    <a:pathLst>
                                      <a:path w="7563557" h="1467565">
                                        <a:moveTo>
                                          <a:pt x="7168024" y="165213"/>
                                        </a:moveTo>
                                        <a:cubicBezTo>
                                          <a:pt x="6995732" y="134719"/>
                                          <a:pt x="6825346" y="116931"/>
                                          <a:pt x="6654579" y="96475"/>
                                        </a:cubicBezTo>
                                        <a:lnTo>
                                          <a:pt x="6398429" y="66489"/>
                                        </a:lnTo>
                                        <a:lnTo>
                                          <a:pt x="6141388" y="45524"/>
                                        </a:lnTo>
                                        <a:lnTo>
                                          <a:pt x="5884348" y="24686"/>
                                        </a:lnTo>
                                        <a:cubicBezTo>
                                          <a:pt x="5798838" y="17317"/>
                                          <a:pt x="5710913" y="16427"/>
                                          <a:pt x="5624259" y="12107"/>
                                        </a:cubicBezTo>
                                        <a:lnTo>
                                          <a:pt x="5363407" y="1689"/>
                                        </a:lnTo>
                                        <a:cubicBezTo>
                                          <a:pt x="5276499" y="-1742"/>
                                          <a:pt x="5187431" y="1180"/>
                                          <a:pt x="5099506" y="799"/>
                                        </a:cubicBezTo>
                                        <a:cubicBezTo>
                                          <a:pt x="5011200" y="1562"/>
                                          <a:pt x="4923403" y="799"/>
                                          <a:pt x="4834716" y="2959"/>
                                        </a:cubicBezTo>
                                        <a:lnTo>
                                          <a:pt x="4698508" y="9820"/>
                                        </a:lnTo>
                                        <a:lnTo>
                                          <a:pt x="4567384" y="16427"/>
                                        </a:lnTo>
                                        <a:lnTo>
                                          <a:pt x="4555186" y="17063"/>
                                        </a:lnTo>
                                        <a:cubicBezTo>
                                          <a:pt x="4555186" y="17063"/>
                                          <a:pt x="4554932" y="17063"/>
                                          <a:pt x="4554932" y="17063"/>
                                        </a:cubicBezTo>
                                        <a:cubicBezTo>
                                          <a:pt x="4554932" y="17063"/>
                                          <a:pt x="4554932" y="17063"/>
                                          <a:pt x="4554932" y="17063"/>
                                        </a:cubicBezTo>
                                        <a:lnTo>
                                          <a:pt x="4501821" y="19858"/>
                                        </a:lnTo>
                                        <a:lnTo>
                                          <a:pt x="4433718" y="23416"/>
                                        </a:lnTo>
                                        <a:lnTo>
                                          <a:pt x="4299544" y="36122"/>
                                        </a:lnTo>
                                        <a:lnTo>
                                          <a:pt x="4056226" y="60263"/>
                                        </a:lnTo>
                                        <a:lnTo>
                                          <a:pt x="4031196" y="62804"/>
                                        </a:lnTo>
                                        <a:cubicBezTo>
                                          <a:pt x="4027130" y="63312"/>
                                          <a:pt x="4023064" y="63947"/>
                                          <a:pt x="4018998" y="64456"/>
                                        </a:cubicBezTo>
                                        <a:cubicBezTo>
                                          <a:pt x="3990664" y="68267"/>
                                          <a:pt x="3962457" y="72079"/>
                                          <a:pt x="3934122" y="75891"/>
                                        </a:cubicBezTo>
                                        <a:cubicBezTo>
                                          <a:pt x="3913793" y="78686"/>
                                          <a:pt x="3893337" y="81355"/>
                                          <a:pt x="3873007" y="84150"/>
                                        </a:cubicBezTo>
                                        <a:cubicBezTo>
                                          <a:pt x="3807826" y="93044"/>
                                          <a:pt x="3742772" y="102192"/>
                                          <a:pt x="3678226" y="111976"/>
                                        </a:cubicBezTo>
                                        <a:cubicBezTo>
                                          <a:pt x="3635915" y="118329"/>
                                          <a:pt x="3593732" y="125063"/>
                                          <a:pt x="3551930" y="132178"/>
                                        </a:cubicBezTo>
                                        <a:cubicBezTo>
                                          <a:pt x="3535285" y="134973"/>
                                          <a:pt x="3518640" y="137896"/>
                                          <a:pt x="3502122" y="140818"/>
                                        </a:cubicBezTo>
                                        <a:cubicBezTo>
                                          <a:pt x="3499708" y="141199"/>
                                          <a:pt x="3497294" y="141707"/>
                                          <a:pt x="3494880" y="142089"/>
                                        </a:cubicBezTo>
                                        <a:cubicBezTo>
                                          <a:pt x="3484843" y="143740"/>
                                          <a:pt x="3474805" y="145519"/>
                                          <a:pt x="3464767" y="147298"/>
                                        </a:cubicBezTo>
                                        <a:cubicBezTo>
                                          <a:pt x="3449012" y="149966"/>
                                          <a:pt x="3433384" y="152635"/>
                                          <a:pt x="3417756" y="155303"/>
                                        </a:cubicBezTo>
                                        <a:cubicBezTo>
                                          <a:pt x="3407591" y="157082"/>
                                          <a:pt x="3397299" y="158733"/>
                                          <a:pt x="3387261" y="160512"/>
                                        </a:cubicBezTo>
                                        <a:cubicBezTo>
                                          <a:pt x="3366297" y="164197"/>
                                          <a:pt x="3345586" y="167882"/>
                                          <a:pt x="3324748" y="171566"/>
                                        </a:cubicBezTo>
                                        <a:cubicBezTo>
                                          <a:pt x="3313694" y="173599"/>
                                          <a:pt x="3302513" y="175505"/>
                                          <a:pt x="3291459" y="177538"/>
                                        </a:cubicBezTo>
                                        <a:cubicBezTo>
                                          <a:pt x="3260965" y="183002"/>
                                          <a:pt x="3230598" y="188465"/>
                                          <a:pt x="3200358" y="194056"/>
                                        </a:cubicBezTo>
                                        <a:cubicBezTo>
                                          <a:pt x="3182315" y="197359"/>
                                          <a:pt x="3164146" y="200663"/>
                                          <a:pt x="3146231" y="203966"/>
                                        </a:cubicBezTo>
                                        <a:cubicBezTo>
                                          <a:pt x="3073426" y="217434"/>
                                          <a:pt x="3001638" y="230776"/>
                                          <a:pt x="2930612" y="243863"/>
                                        </a:cubicBezTo>
                                        <a:cubicBezTo>
                                          <a:pt x="2919558" y="245896"/>
                                          <a:pt x="2908504" y="247929"/>
                                          <a:pt x="2897450" y="249962"/>
                                        </a:cubicBezTo>
                                        <a:cubicBezTo>
                                          <a:pt x="2875468" y="254027"/>
                                          <a:pt x="2853614" y="257966"/>
                                          <a:pt x="2831760" y="261905"/>
                                        </a:cubicBezTo>
                                        <a:cubicBezTo>
                                          <a:pt x="2820452" y="263938"/>
                                          <a:pt x="2809271" y="265971"/>
                                          <a:pt x="2798090" y="268004"/>
                                        </a:cubicBezTo>
                                        <a:cubicBezTo>
                                          <a:pt x="2775600" y="272070"/>
                                          <a:pt x="2753111" y="276009"/>
                                          <a:pt x="2730875" y="279947"/>
                                        </a:cubicBezTo>
                                        <a:cubicBezTo>
                                          <a:pt x="2719186" y="281980"/>
                                          <a:pt x="2707751" y="283886"/>
                                          <a:pt x="2696061" y="285919"/>
                                        </a:cubicBezTo>
                                        <a:cubicBezTo>
                                          <a:pt x="2668108" y="290747"/>
                                          <a:pt x="2640155" y="295576"/>
                                          <a:pt x="2612457" y="300150"/>
                                        </a:cubicBezTo>
                                        <a:cubicBezTo>
                                          <a:pt x="2600386" y="302183"/>
                                          <a:pt x="2588443" y="304089"/>
                                          <a:pt x="2576499" y="305994"/>
                                        </a:cubicBezTo>
                                        <a:cubicBezTo>
                                          <a:pt x="2556678" y="309171"/>
                                          <a:pt x="2536730" y="312602"/>
                                          <a:pt x="2517035" y="315651"/>
                                        </a:cubicBezTo>
                                        <a:cubicBezTo>
                                          <a:pt x="2513097" y="316286"/>
                                          <a:pt x="2509285" y="316795"/>
                                          <a:pt x="2505346" y="317557"/>
                                        </a:cubicBezTo>
                                        <a:cubicBezTo>
                                          <a:pt x="2493148" y="319590"/>
                                          <a:pt x="2480951" y="321496"/>
                                          <a:pt x="2468753" y="323274"/>
                                        </a:cubicBezTo>
                                        <a:cubicBezTo>
                                          <a:pt x="2463290" y="324037"/>
                                          <a:pt x="2457699" y="324926"/>
                                          <a:pt x="2452235" y="325816"/>
                                        </a:cubicBezTo>
                                        <a:cubicBezTo>
                                          <a:pt x="2445628" y="326705"/>
                                          <a:pt x="2439148" y="327594"/>
                                          <a:pt x="2432541" y="328484"/>
                                        </a:cubicBezTo>
                                        <a:cubicBezTo>
                                          <a:pt x="2432541" y="328484"/>
                                          <a:pt x="2432541" y="328484"/>
                                          <a:pt x="2432541" y="328484"/>
                                        </a:cubicBezTo>
                                        <a:cubicBezTo>
                                          <a:pt x="2426697" y="329246"/>
                                          <a:pt x="2420725" y="330136"/>
                                          <a:pt x="2414880" y="330898"/>
                                        </a:cubicBezTo>
                                        <a:cubicBezTo>
                                          <a:pt x="2371934" y="336743"/>
                                          <a:pt x="2329242" y="342079"/>
                                          <a:pt x="2286043" y="348305"/>
                                        </a:cubicBezTo>
                                        <a:lnTo>
                                          <a:pt x="2270922" y="350338"/>
                                        </a:lnTo>
                                        <a:lnTo>
                                          <a:pt x="2208410" y="358851"/>
                                        </a:lnTo>
                                        <a:lnTo>
                                          <a:pt x="2171181" y="363933"/>
                                        </a:lnTo>
                                        <a:lnTo>
                                          <a:pt x="2068518" y="373717"/>
                                        </a:lnTo>
                                        <a:lnTo>
                                          <a:pt x="2057209" y="374733"/>
                                        </a:lnTo>
                                        <a:lnTo>
                                          <a:pt x="2002447" y="379816"/>
                                        </a:lnTo>
                                        <a:lnTo>
                                          <a:pt x="1829393" y="395952"/>
                                        </a:lnTo>
                                        <a:lnTo>
                                          <a:pt x="1703097" y="402305"/>
                                        </a:lnTo>
                                        <a:lnTo>
                                          <a:pt x="1648080" y="405100"/>
                                        </a:lnTo>
                                        <a:lnTo>
                                          <a:pt x="1601068" y="407387"/>
                                        </a:lnTo>
                                        <a:lnTo>
                                          <a:pt x="1486969" y="413232"/>
                                        </a:lnTo>
                                        <a:lnTo>
                                          <a:pt x="1440466" y="413232"/>
                                        </a:lnTo>
                                        <a:cubicBezTo>
                                          <a:pt x="1440466" y="413232"/>
                                          <a:pt x="1382908" y="413613"/>
                                          <a:pt x="1382908" y="413613"/>
                                        </a:cubicBezTo>
                                        <a:lnTo>
                                          <a:pt x="1371854" y="413613"/>
                                        </a:lnTo>
                                        <a:cubicBezTo>
                                          <a:pt x="1371854" y="413613"/>
                                          <a:pt x="1287995" y="413994"/>
                                          <a:pt x="1287995" y="413994"/>
                                        </a:cubicBezTo>
                                        <a:lnTo>
                                          <a:pt x="1262202" y="413994"/>
                                        </a:lnTo>
                                        <a:cubicBezTo>
                                          <a:pt x="1262202" y="413994"/>
                                          <a:pt x="1141624" y="414630"/>
                                          <a:pt x="1141624" y="414630"/>
                                        </a:cubicBezTo>
                                        <a:cubicBezTo>
                                          <a:pt x="1138066" y="414630"/>
                                          <a:pt x="1134381" y="414630"/>
                                          <a:pt x="1130824" y="414630"/>
                                        </a:cubicBezTo>
                                        <a:cubicBezTo>
                                          <a:pt x="1108969" y="414503"/>
                                          <a:pt x="1087115" y="414122"/>
                                          <a:pt x="1065261" y="413613"/>
                                        </a:cubicBezTo>
                                        <a:cubicBezTo>
                                          <a:pt x="1025365" y="412724"/>
                                          <a:pt x="985341" y="411326"/>
                                          <a:pt x="945191" y="409802"/>
                                        </a:cubicBezTo>
                                        <a:cubicBezTo>
                                          <a:pt x="923718" y="408912"/>
                                          <a:pt x="902118" y="408023"/>
                                          <a:pt x="880518" y="407133"/>
                                        </a:cubicBezTo>
                                        <a:cubicBezTo>
                                          <a:pt x="842781" y="405482"/>
                                          <a:pt x="805172" y="403830"/>
                                          <a:pt x="767435" y="402178"/>
                                        </a:cubicBezTo>
                                        <a:cubicBezTo>
                                          <a:pt x="746979" y="401289"/>
                                          <a:pt x="726522" y="400526"/>
                                          <a:pt x="706066" y="399891"/>
                                        </a:cubicBezTo>
                                        <a:cubicBezTo>
                                          <a:pt x="696537" y="399510"/>
                                          <a:pt x="687007" y="399129"/>
                                          <a:pt x="677478" y="398874"/>
                                        </a:cubicBezTo>
                                        <a:cubicBezTo>
                                          <a:pt x="670998" y="398493"/>
                                          <a:pt x="664518" y="397985"/>
                                          <a:pt x="658038" y="397604"/>
                                        </a:cubicBezTo>
                                        <a:cubicBezTo>
                                          <a:pt x="628941" y="395698"/>
                                          <a:pt x="599845" y="393665"/>
                                          <a:pt x="570748" y="391632"/>
                                        </a:cubicBezTo>
                                        <a:cubicBezTo>
                                          <a:pt x="517384" y="387947"/>
                                          <a:pt x="464146" y="383882"/>
                                          <a:pt x="410781" y="379816"/>
                                        </a:cubicBezTo>
                                        <a:cubicBezTo>
                                          <a:pt x="380668" y="377529"/>
                                          <a:pt x="350555" y="375114"/>
                                          <a:pt x="320442" y="372573"/>
                                        </a:cubicBezTo>
                                        <a:cubicBezTo>
                                          <a:pt x="258819" y="367491"/>
                                          <a:pt x="197195" y="361900"/>
                                          <a:pt x="135699" y="356056"/>
                                        </a:cubicBezTo>
                                        <a:cubicBezTo>
                                          <a:pt x="120960" y="354658"/>
                                          <a:pt x="106221" y="353387"/>
                                          <a:pt x="91482" y="351863"/>
                                        </a:cubicBezTo>
                                        <a:cubicBezTo>
                                          <a:pt x="60988" y="348813"/>
                                          <a:pt x="30494" y="345637"/>
                                          <a:pt x="0" y="342333"/>
                                        </a:cubicBezTo>
                                        <a:lnTo>
                                          <a:pt x="0" y="464691"/>
                                        </a:lnTo>
                                        <a:lnTo>
                                          <a:pt x="0" y="464691"/>
                                        </a:lnTo>
                                        <a:lnTo>
                                          <a:pt x="0" y="1467566"/>
                                        </a:lnTo>
                                        <a:lnTo>
                                          <a:pt x="7563558" y="1467566"/>
                                        </a:lnTo>
                                        <a:lnTo>
                                          <a:pt x="7563558" y="231792"/>
                                        </a:lnTo>
                                        <a:cubicBezTo>
                                          <a:pt x="7431289" y="206126"/>
                                          <a:pt x="7299657" y="186305"/>
                                          <a:pt x="7167897" y="165086"/>
                                        </a:cubicBezTo>
                                        <a:close/>
                                      </a:path>
                                    </a:pathLst>
                                  </a:custGeom>
                                  <a:solidFill>
                                    <a:schemeClr val="tx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641502172" name="Logo">
                                  <a:extLst>
                                    <a:ext uri="{FF2B5EF4-FFF2-40B4-BE49-F238E27FC236}">
                                      <a16:creationId xmlns:a16="http://schemas.microsoft.com/office/drawing/2014/main" id="{49527D7C-FBAB-D0EB-329A-5CF625BA6FB0}"/>
                                    </a:ext>
                                  </a:extLst>
                                </pic:cNvPr>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5523975" y="541457"/>
                                  <a:ext cx="1486535" cy="697865"/>
                                </a:xfrm>
                                <a:prstGeom prst="rect">
                                  <a:avLst/>
                                </a:prstGeom>
                              </pic:spPr>
                            </pic:pic>
                          </wpg:grpSp>
                          <pic:pic xmlns:pic="http://schemas.openxmlformats.org/drawingml/2006/picture">
                            <pic:nvPicPr>
                              <pic:cNvPr id="699277158" name="URL"/>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542260" y="882502"/>
                                <a:ext cx="2051685" cy="154305"/>
                              </a:xfrm>
                              <a:prstGeom prst="rect">
                                <a:avLst/>
                              </a:prstGeom>
                            </pic:spPr>
                          </pic:pic>
                        </wpg:wgp>
                      </a:graphicData>
                    </a:graphic>
                  </wp:anchor>
                </w:drawing>
              </mc:Choice>
              <mc:Fallback>
                <w:pict>
                  <v:group w14:anchorId="597C3F84" id="Group 5" o:spid="_x0000_s1026" style="position:absolute;margin-left:0;margin-top:716.65pt;width:595.55pt;height:124.7pt;z-index:251668480;mso-position-horizontal-relative:page;mso-position-vertical-relative:page" coordsize="75636,1584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">
                    <v:group id="Group 3" o:spid="_x0000_s1027" style="position:absolute;width:75636;height:15840" coordsize="75636,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">
                      <v:group id="Group 36" o:spid="_x0000_s1028" style="position:absolute;width:75636;height:15840" coordsize="75635,1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ttern" o:spid="_x0000_s1029" type="#_x0000_t75" style="position:absolute;width:46847;height:5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">
                          <v:imagedata r:id="rId20" o:title="" cropleft="184f"/>
                        </v:shape>
                        <v:shape id="Shape" o:spid="_x0000_s1030" style="position:absolute;top:1171;width:75635;height:14676;visibility:visible;mso-wrap-style:square;v-text-anchor:middle" coordsize="7563557,1467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" path="m7168024,165213c6995732,134719,6825346,116931,6654579,96475l6398429,66489,6141388,45524,5884348,24686c5798838,17317,5710913,16427,5624259,12107l5363407,1689c5276499,-1742,5187431,1180,5099506,799v-88306,763,-176103,,-264790,2160l4698508,9820r-131124,6607l4555186,17063v,,-254,,-254,c4554932,17063,4554932,17063,4554932,17063r-53111,2795l4433718,23416,4299544,36122,4056226,60263r-25030,2541c4027130,63312,4023064,63947,4018998,64456v-28334,3811,-56541,7623,-84876,11435c3913793,78686,3893337,81355,3873007,84150v-65181,8894,-130235,18042,-194781,27826c3635915,118329,3593732,125063,3551930,132178v-16645,2795,-33290,5718,-49808,8640c3499708,141199,3497294,141707,3494880,142089v-10037,1651,-20075,3430,-30113,5209c3449012,149966,3433384,152635,3417756,155303v-10165,1779,-20457,3430,-30495,5209c3366297,164197,3345586,167882,3324748,171566v-11054,2033,-22235,3939,-33289,5972c3260965,183002,3230598,188465,3200358,194056v-18043,3303,-36212,6607,-54127,9910c3073426,217434,3001638,230776,2930612,243863v-11054,2033,-22108,4066,-33162,6099c2875468,254027,2853614,257966,2831760,261905v-11308,2033,-22489,4066,-33670,6099c2775600,272070,2753111,276009,2730875,279947v-11689,2033,-23124,3939,-34814,5972c2668108,290747,2640155,295576,2612457,300150v-12071,2033,-24014,3939,-35958,5844c2556678,309171,2536730,312602,2517035,315651v-3938,635,-7750,1144,-11689,1906c2493148,319590,2480951,321496,2468753,323274v-5463,763,-11054,1652,-16518,2542c2445628,326705,2439148,327594,2432541,328484v,,,,,c2426697,329246,2420725,330136,2414880,330898v-42946,5845,-85638,11181,-128837,17407l2270922,350338r-62512,8513l2171181,363933r-102663,9784l2057209,374733r-54762,5083l1829393,395952r-126296,6353l1648080,405100r-47012,2287l1486969,413232r-46503,c1440466,413232,1382908,413613,1382908,413613r-11054,c1371854,413613,1287995,413994,1287995,413994r-25793,c1262202,413994,1141624,414630,1141624,414630v-3558,,-7243,,-10800,c1108969,414503,1087115,414122,1065261,413613v-39896,-889,-79920,-2287,-120070,-3811c923718,408912,902118,408023,880518,407133v-37737,-1651,-75346,-3303,-113083,-4955c746979,401289,726522,400526,706066,399891v-9529,-381,-19059,-762,-28588,-1017c670998,398493,664518,397985,658038,397604v-29097,-1906,-58193,-3939,-87290,-5972c517384,387947,464146,383882,410781,379816v-30113,-2287,-60226,-4702,-90339,-7243c258819,367491,197195,361900,135699,356056v-14739,-1398,-29478,-2669,-44217,-4193c60988,348813,30494,345637,,342333l,464691r,l,1467566r7563558,l7563558,231792c7431289,206126,7299657,186305,7167897,165086r127,127xe" fillcolor="#26426e [3215]" stroked="f" strokeweight="0">
                          <v:stroke joinstyle="miter"/>
                          <v:path arrowok="t" o:connecttype="custom" o:connectlocs="7168024,165213;6654579,96475;6398429,66489;6141388,45524;5884348,24686;5624259,12107;5363407,1689;5099506,799;4834716,2959;4698508,9820;4567384,16427;4555186,17063;4554932,17063;4554932,17063;4501821,19858;4433718,23416;4299544,36122;4056226,60263;4031196,62804;4018998,64456;3934122,75891;3873007,84150;3678226,111976;3551930,132178;3502122,140818;3494880,142089;3464767,147298;3417756,155303;3387261,160512;3324748,171566;3291459,177538;3200358,194056;3146231,203966;2930612,243863;2897450,249962;2831760,261905;2798090,268004;2730875,279947;2696061,285919;2612457,300150;2576499,305994;2517035,315651;2505346,317557;2468753,323274;2452235,325816;2432541,328484;2432541,328484;2414880,330898;2286043,348305;2270922,350338;2208410,358851;2171181,363933;2068518,373717;2057209,374733;2002447,379816;1829393,395952;1703097,402305;1648080,405100;1601068,407387;1486969,413232;1440466,413232;1382908,413613;1371854,413613;1287995,413994;1262202,413994;1141624,414630;1130824,414630;1065261,413613;945191,409802;880518,407133;767435,402178;706066,399891;677478,398874;658038,397604;570748,391632;410781,379816;320442,372573;135699,356056;91482,351863;0,342333;0,464691;0,464691;0,1467566;7563558,1467566;7563558,231792;7167897,165086" o:connectangles="0,0,0,0,0,0,0,0,0,0,0,0,0,0,0,0,0,0,0,0,0,0,0,0,0,0,0,0,0,0,0,0,0,0,0,0,0,0,0,0,0,0,0,0,0,0,0,0,0,0,0,0,0,0,0,0,0,0,0,0,0,0,0,0,0,0,0,0,0,0,0,0,0,0,0,0,0,0,0,0,0,0,0,0,0,0"/>
                        </v:shape>
                      </v:group>
                      <v:shape id="Logo" o:spid="_x0000_s1031" type="#_x0000_t75" style="position:absolute;left:55239;top:5414;width:14866;height:6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">
                        <v:imagedata r:id="rId21" o:title=""/>
                      </v:shape>
                    </v:group>
                    <v:shape id="URL" o:spid="_x0000_s1032" type="#_x0000_t75" style="position:absolute;left:5422;top:8825;width:20517;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">
                      <v:imagedata r:id="rId22" o:title=""/>
                    </v:shape>
                    <w10:wrap anchorx="page" anchory="page"/>
                  </v:group>
                </w:pict>
              </mc:Fallback>
            </mc:AlternateContent>
          </w:r>
        </w:sdtContent>
      </w:sdt>
    </w:p>
    <w:p w14:paraId="334484EE" w14:textId="00F59533" w:rsidR="000D0CDE" w:rsidRPr="000D0CDE" w:rsidRDefault="005E5586" w:rsidP="000D0CDE">
      <w:r>
        <w:rPr>
          <w:rFonts w:ascii="DaxOT-Bold" w:hAnsi="DaxOT-Bold"/>
          <w:b/>
          <w:bCs/>
          <w:noProof/>
          <w:color w:val="FFFFFF" w:themeColor="background1"/>
          <w:sz w:val="73"/>
          <w:szCs w:val="73"/>
          <w:lang w:eastAsia="en-AU"/>
        </w:rPr>
        <mc:AlternateContent>
          <mc:Choice Requires="wps">
            <w:drawing>
              <wp:anchor distT="0" distB="0" distL="114300" distR="114300" simplePos="0" relativeHeight="251694080" behindDoc="0" locked="0" layoutInCell="1" allowOverlap="1" wp14:anchorId="503C5A9A" wp14:editId="7D7F5023">
                <wp:simplePos x="0" y="0"/>
                <wp:positionH relativeFrom="page">
                  <wp:align>center</wp:align>
                </wp:positionH>
                <wp:positionV relativeFrom="paragraph">
                  <wp:posOffset>-660493</wp:posOffset>
                </wp:positionV>
                <wp:extent cx="7044480" cy="2967431"/>
                <wp:effectExtent l="19050" t="19050" r="23495" b="23495"/>
                <wp:wrapNone/>
                <wp:docPr id="26" name="Text Box 26"/>
                <wp:cNvGraphicFramePr/>
                <a:graphic xmlns:a="http://schemas.openxmlformats.org/drawingml/2006/main">
                  <a:graphicData uri="http://schemas.microsoft.com/office/word/2010/wordprocessingShape">
                    <wps:wsp>
                      <wps:cNvSpPr txBox="1"/>
                      <wps:spPr>
                        <a:xfrm>
                          <a:off x="0" y="0"/>
                          <a:ext cx="7044480" cy="2967431"/>
                        </a:xfrm>
                        <a:prstGeom prst="rect">
                          <a:avLst/>
                        </a:prstGeom>
                        <a:solidFill>
                          <a:schemeClr val="lt1"/>
                        </a:solidFill>
                        <a:ln w="28575">
                          <a:solidFill>
                            <a:schemeClr val="tx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7421C32" w14:textId="77777777" w:rsidR="005E5586" w:rsidRDefault="005E5586" w:rsidP="005E5586">
                            <w:r>
                              <w:rPr>
                                <w:noProof/>
                              </w:rPr>
                              <w:drawing>
                                <wp:inline distT="0" distB="0" distL="0" distR="0" wp14:anchorId="2DC9D861" wp14:editId="056F203D">
                                  <wp:extent cx="7235825" cy="2901950"/>
                                  <wp:effectExtent l="0" t="0" r="3175" b="0"/>
                                  <wp:docPr id="24" name="Chart 24">
                                    <a:extLst xmlns:a="http://schemas.openxmlformats.org/drawingml/2006/main">
                                      <a:ext uri="{FF2B5EF4-FFF2-40B4-BE49-F238E27FC236}">
                                        <a16:creationId xmlns:a16="http://schemas.microsoft.com/office/drawing/2014/main" id="{98BB99E3-E94B-3BD0-9DCA-D9CA7973C2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3C5A9A" id="_x0000_t202" coordsize="21600,21600" o:spt="202" path="m,l,21600r21600,l21600,xe">
                <v:stroke joinstyle="miter"/>
                <v:path gradientshapeok="t" o:connecttype="rect"/>
              </v:shapetype>
              <v:shape id="Text Box 26" o:spid="_x0000_s1026" type="#_x0000_t202" style="position:absolute;margin-left:0;margin-top:-52pt;width:554.7pt;height:233.65pt;z-index:2516940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" fillcolor="white [3201]" strokecolor="#132036 [1615]" strokeweight="2.25pt">
                <v:textbox>
                  <w:txbxContent>
                    <w:p w14:paraId="57421C32" w14:textId="77777777" w:rsidR="005E5586" w:rsidRDefault="005E5586" w:rsidP="005E5586">
                      <w:r>
                        <w:rPr>
                          <w:noProof/>
                        </w:rPr>
                        <w:drawing>
                          <wp:inline distT="0" distB="0" distL="0" distR="0" wp14:anchorId="2DC9D861" wp14:editId="056F203D">
                            <wp:extent cx="7235825" cy="2901950"/>
                            <wp:effectExtent l="0" t="0" r="3175" b="0"/>
                            <wp:docPr id="24" name="Chart 24">
                              <a:extLst xmlns:a="http://schemas.openxmlformats.org/drawingml/2006/main">
                                <a:ext uri="{FF2B5EF4-FFF2-40B4-BE49-F238E27FC236}">
                                  <a16:creationId xmlns:a16="http://schemas.microsoft.com/office/drawing/2014/main" id="{98BB99E3-E94B-3BD0-9DCA-D9CA7973C2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xbxContent>
                </v:textbox>
                <w10:wrap anchorx="page"/>
              </v:shape>
            </w:pict>
          </mc:Fallback>
        </mc:AlternateContent>
      </w:r>
    </w:p>
    <w:p w14:paraId="4213C459" w14:textId="208B1FDA" w:rsidR="000D0CDE" w:rsidRPr="000D0CDE" w:rsidRDefault="000D0CDE" w:rsidP="000D0CDE"/>
    <w:p w14:paraId="0C6E37F8" w14:textId="76717C47" w:rsidR="000D0CDE" w:rsidRPr="000D0CDE" w:rsidRDefault="000D0CDE" w:rsidP="000D0CDE"/>
    <w:p w14:paraId="0EB35962" w14:textId="70A61BA7" w:rsidR="000D0CDE" w:rsidRPr="000D0CDE" w:rsidRDefault="000D0CDE" w:rsidP="000D0CDE"/>
    <w:p w14:paraId="62A4819F" w14:textId="3CE72FA4" w:rsidR="000D0CDE" w:rsidRPr="000D0CDE" w:rsidRDefault="000D0CDE" w:rsidP="000D0CDE"/>
    <w:p w14:paraId="1073B1A3" w14:textId="0E83073F" w:rsidR="000D0CDE" w:rsidRPr="000D0CDE" w:rsidRDefault="000D0CDE" w:rsidP="000D0CDE"/>
    <w:p w14:paraId="6F0A8ACD" w14:textId="50D54F33" w:rsidR="003A7C31" w:rsidRPr="000D0CDE" w:rsidRDefault="003A7C31" w:rsidP="000D0CDE">
      <w:pPr>
        <w:tabs>
          <w:tab w:val="left" w:pos="1305"/>
        </w:tabs>
      </w:pPr>
    </w:p>
    <w:tbl>
      <w:tblPr>
        <w:tblStyle w:val="00-ClientTable"/>
        <w:tblW w:w="10091" w:type="dxa"/>
        <w:tblLook w:val="04A0" w:firstRow="1" w:lastRow="0" w:firstColumn="1" w:lastColumn="0" w:noHBand="0" w:noVBand="1"/>
      </w:tblPr>
      <w:tblGrid>
        <w:gridCol w:w="5346"/>
        <w:gridCol w:w="4745"/>
      </w:tblGrid>
      <w:tr w:rsidR="00FB5067" w14:paraId="3B80B072" w14:textId="44BBC8CF" w:rsidTr="00ED42D1">
        <w:trPr>
          <w:trHeight w:val="6355"/>
        </w:trPr>
        <w:tc>
          <w:tcPr>
            <w:tcW w:w="5346" w:type="dxa"/>
          </w:tcPr>
          <w:p w14:paraId="3A4A8A8B" w14:textId="359F825C" w:rsidR="00FB5067" w:rsidRPr="00A10784" w:rsidRDefault="007906E3" w:rsidP="00A10784">
            <w:pPr>
              <w:tabs>
                <w:tab w:val="left" w:pos="1305"/>
              </w:tabs>
              <w:rPr>
                <w:rFonts w:asciiTheme="majorHAnsi" w:hAnsiTheme="majorHAnsi" w:cstheme="majorHAnsi"/>
                <w:b/>
                <w:bCs/>
                <w:color w:val="26426E" w:themeColor="text2"/>
                <w:sz w:val="32"/>
                <w:szCs w:val="32"/>
              </w:rPr>
            </w:pPr>
            <w:r>
              <w:rPr>
                <w:rFonts w:asciiTheme="majorHAnsi" w:hAnsiTheme="majorHAnsi" w:cstheme="majorHAnsi"/>
                <w:b/>
                <w:bCs/>
                <w:color w:val="26426E" w:themeColor="text2"/>
                <w:sz w:val="32"/>
                <w:szCs w:val="32"/>
              </w:rPr>
              <w:t>Tarneit</w:t>
            </w:r>
            <w:r w:rsidR="00FB5067" w:rsidRPr="00A10784">
              <w:rPr>
                <w:rFonts w:asciiTheme="majorHAnsi" w:hAnsiTheme="majorHAnsi" w:cstheme="majorHAnsi"/>
                <w:b/>
                <w:bCs/>
                <w:color w:val="26426E" w:themeColor="text2"/>
                <w:sz w:val="32"/>
                <w:szCs w:val="32"/>
              </w:rPr>
              <w:t xml:space="preserve"> Residents Valu</w:t>
            </w:r>
            <w:r w:rsidR="00445DF1">
              <w:rPr>
                <w:rFonts w:asciiTheme="majorHAnsi" w:hAnsiTheme="majorHAnsi" w:cstheme="majorHAnsi"/>
                <w:b/>
                <w:bCs/>
                <w:color w:val="26426E" w:themeColor="text2"/>
                <w:sz w:val="32"/>
                <w:szCs w:val="32"/>
              </w:rPr>
              <w:t>e</w:t>
            </w:r>
          </w:p>
          <w:p w14:paraId="70F799FE" w14:textId="4358D7B7" w:rsidR="00BA0B41" w:rsidRPr="00445DF1" w:rsidRDefault="00BA0B41" w:rsidP="00A403A4">
            <w:pPr>
              <w:pStyle w:val="ListParagraph"/>
              <w:numPr>
                <w:ilvl w:val="0"/>
                <w:numId w:val="33"/>
              </w:numPr>
              <w:tabs>
                <w:tab w:val="left" w:pos="1305"/>
              </w:tabs>
              <w:spacing w:line="276" w:lineRule="auto"/>
            </w:pPr>
            <w:r w:rsidRPr="00445DF1">
              <w:t>Physical and Mental Wellbeing</w:t>
            </w:r>
          </w:p>
          <w:p w14:paraId="31E75F01" w14:textId="52F08C8E" w:rsidR="00BA0B41" w:rsidRPr="00445DF1" w:rsidRDefault="00BA0B41" w:rsidP="00A403A4">
            <w:pPr>
              <w:pStyle w:val="ListParagraph"/>
              <w:numPr>
                <w:ilvl w:val="0"/>
                <w:numId w:val="33"/>
              </w:numPr>
              <w:tabs>
                <w:tab w:val="left" w:pos="1305"/>
              </w:tabs>
              <w:spacing w:line="276" w:lineRule="auto"/>
            </w:pPr>
            <w:r w:rsidRPr="00445DF1">
              <w:t>Connecting socially</w:t>
            </w:r>
          </w:p>
          <w:p w14:paraId="3A4FF975" w14:textId="14A26035" w:rsidR="00BA0B41" w:rsidRPr="00445DF1" w:rsidRDefault="00BA0B41" w:rsidP="00A403A4">
            <w:pPr>
              <w:pStyle w:val="ListParagraph"/>
              <w:numPr>
                <w:ilvl w:val="0"/>
                <w:numId w:val="33"/>
              </w:numPr>
              <w:tabs>
                <w:tab w:val="left" w:pos="1305"/>
              </w:tabs>
              <w:spacing w:line="276" w:lineRule="auto"/>
            </w:pPr>
            <w:r w:rsidRPr="00445DF1">
              <w:t xml:space="preserve">Education and opportunities to </w:t>
            </w:r>
            <w:r w:rsidR="00BF0581" w:rsidRPr="00445DF1">
              <w:t>learn.</w:t>
            </w:r>
          </w:p>
          <w:p w14:paraId="0F38A035" w14:textId="42586E95" w:rsidR="00BA0B41" w:rsidRPr="00445DF1" w:rsidRDefault="00BA0B41" w:rsidP="00A403A4">
            <w:pPr>
              <w:pStyle w:val="ListParagraph"/>
              <w:numPr>
                <w:ilvl w:val="0"/>
                <w:numId w:val="33"/>
              </w:numPr>
              <w:tabs>
                <w:tab w:val="left" w:pos="1305"/>
              </w:tabs>
              <w:spacing w:line="276" w:lineRule="auto"/>
            </w:pPr>
            <w:r w:rsidRPr="00445DF1">
              <w:t>Having access to Local Support Services</w:t>
            </w:r>
          </w:p>
          <w:p w14:paraId="26A1088F" w14:textId="77777777" w:rsidR="00BA0B41" w:rsidRPr="00445DF1" w:rsidRDefault="00BA0B41" w:rsidP="00A403A4">
            <w:pPr>
              <w:pStyle w:val="ListParagraph"/>
              <w:numPr>
                <w:ilvl w:val="0"/>
                <w:numId w:val="33"/>
              </w:numPr>
              <w:tabs>
                <w:tab w:val="left" w:pos="1305"/>
              </w:tabs>
              <w:spacing w:line="276" w:lineRule="auto"/>
            </w:pPr>
            <w:r w:rsidRPr="00445DF1">
              <w:t xml:space="preserve">Wyndham 2040 </w:t>
            </w:r>
          </w:p>
          <w:p w14:paraId="7CBA74B5" w14:textId="55DC6D08" w:rsidR="00FB5067" w:rsidRDefault="00FB5067" w:rsidP="002C5EBD">
            <w:pPr>
              <w:tabs>
                <w:tab w:val="left" w:pos="1305"/>
              </w:tabs>
            </w:pPr>
            <w:r w:rsidRPr="002C5EBD">
              <w:rPr>
                <w:rFonts w:asciiTheme="majorHAnsi" w:hAnsiTheme="majorHAnsi" w:cstheme="majorHAnsi"/>
                <w:b/>
                <w:bCs/>
                <w:color w:val="26426E" w:themeColor="text2"/>
                <w:sz w:val="32"/>
                <w:szCs w:val="32"/>
              </w:rPr>
              <w:t>What We’re Hearing…</w:t>
            </w:r>
          </w:p>
          <w:p w14:paraId="3D7F4430" w14:textId="782BB14D" w:rsidR="006B7A85" w:rsidRPr="00172255" w:rsidRDefault="006B7A85" w:rsidP="00172255">
            <w:pPr>
              <w:pStyle w:val="ListParagraph"/>
              <w:numPr>
                <w:ilvl w:val="0"/>
                <w:numId w:val="30"/>
              </w:numPr>
              <w:tabs>
                <w:tab w:val="left" w:pos="1305"/>
              </w:tabs>
            </w:pPr>
            <w:r w:rsidRPr="00172255">
              <w:t xml:space="preserve">Diversity is important to </w:t>
            </w:r>
            <w:r w:rsidR="00172255" w:rsidRPr="00172255">
              <w:t>us,</w:t>
            </w:r>
            <w:r w:rsidRPr="00172255">
              <w:t xml:space="preserve"> and we want to share and preserve our cultures and learn from </w:t>
            </w:r>
            <w:r w:rsidR="00BF0581" w:rsidRPr="00172255">
              <w:t>each other.</w:t>
            </w:r>
          </w:p>
          <w:p w14:paraId="6358CD07" w14:textId="33A44036" w:rsidR="006B7A85" w:rsidRPr="00172255" w:rsidRDefault="006B7A85" w:rsidP="00172255">
            <w:pPr>
              <w:pStyle w:val="ListParagraph"/>
              <w:numPr>
                <w:ilvl w:val="0"/>
                <w:numId w:val="30"/>
              </w:numPr>
              <w:tabs>
                <w:tab w:val="left" w:pos="1305"/>
              </w:tabs>
            </w:pPr>
            <w:r w:rsidRPr="00172255">
              <w:t xml:space="preserve">I want to build up my skills and need help with </w:t>
            </w:r>
            <w:r w:rsidR="00172255" w:rsidRPr="00172255">
              <w:t>employment.</w:t>
            </w:r>
          </w:p>
          <w:p w14:paraId="02C29FC0" w14:textId="1E17576E" w:rsidR="006B7A85" w:rsidRPr="00172255" w:rsidRDefault="006B7A85" w:rsidP="00172255">
            <w:pPr>
              <w:pStyle w:val="ListParagraph"/>
              <w:numPr>
                <w:ilvl w:val="0"/>
                <w:numId w:val="30"/>
              </w:numPr>
              <w:tabs>
                <w:tab w:val="left" w:pos="1305"/>
              </w:tabs>
            </w:pPr>
            <w:r w:rsidRPr="00172255">
              <w:t xml:space="preserve">I want to attend activities that support my health and </w:t>
            </w:r>
            <w:r w:rsidR="00172255" w:rsidRPr="00172255">
              <w:t>wellbeing.</w:t>
            </w:r>
          </w:p>
          <w:p w14:paraId="1D9E9F9E" w14:textId="6183E136" w:rsidR="006B7A85" w:rsidRPr="00172255" w:rsidRDefault="006B7A85" w:rsidP="00172255">
            <w:pPr>
              <w:pStyle w:val="ListParagraph"/>
              <w:numPr>
                <w:ilvl w:val="0"/>
                <w:numId w:val="30"/>
              </w:numPr>
              <w:tabs>
                <w:tab w:val="left" w:pos="1305"/>
              </w:tabs>
            </w:pPr>
            <w:r w:rsidRPr="00172255">
              <w:t xml:space="preserve">I want to connect with others </w:t>
            </w:r>
            <w:r w:rsidR="00172255" w:rsidRPr="00172255">
              <w:t>socially.</w:t>
            </w:r>
          </w:p>
          <w:p w14:paraId="5BAFD8C1" w14:textId="44BD6348" w:rsidR="006B7A85" w:rsidRPr="00172255" w:rsidRDefault="006B7A85" w:rsidP="00172255">
            <w:pPr>
              <w:pStyle w:val="ListParagraph"/>
              <w:numPr>
                <w:ilvl w:val="0"/>
                <w:numId w:val="30"/>
              </w:numPr>
              <w:tabs>
                <w:tab w:val="left" w:pos="1305"/>
              </w:tabs>
            </w:pPr>
            <w:r w:rsidRPr="00172255">
              <w:t xml:space="preserve">Sometimes we need support to help us with managing the cost of </w:t>
            </w:r>
            <w:r w:rsidR="00172255" w:rsidRPr="00172255">
              <w:t>living.</w:t>
            </w:r>
          </w:p>
          <w:p w14:paraId="65AD1161" w14:textId="32568D80" w:rsidR="00FB5067" w:rsidRDefault="00FB5067" w:rsidP="00172255">
            <w:pPr>
              <w:pStyle w:val="ListParagraph"/>
              <w:tabs>
                <w:tab w:val="left" w:pos="1305"/>
              </w:tabs>
              <w:ind w:left="720"/>
            </w:pPr>
          </w:p>
        </w:tc>
        <w:tc>
          <w:tcPr>
            <w:tcW w:w="4745" w:type="dxa"/>
            <w:shd w:val="clear" w:color="auto" w:fill="auto"/>
          </w:tcPr>
          <w:p w14:paraId="636FEAC7" w14:textId="79FCA09A" w:rsidR="00FB5067" w:rsidRPr="00A10784" w:rsidRDefault="003A7C31" w:rsidP="00B5438A">
            <w:pPr>
              <w:tabs>
                <w:tab w:val="left" w:pos="1305"/>
              </w:tabs>
              <w:ind w:left="419"/>
              <w:rPr>
                <w:rFonts w:asciiTheme="majorHAnsi" w:hAnsiTheme="majorHAnsi" w:cstheme="majorHAnsi"/>
                <w:b/>
                <w:bCs/>
                <w:color w:val="26426E" w:themeColor="text2"/>
                <w:sz w:val="32"/>
                <w:szCs w:val="32"/>
              </w:rPr>
            </w:pPr>
            <w:r>
              <w:rPr>
                <w:rFonts w:asciiTheme="majorHAnsi" w:hAnsiTheme="majorHAnsi" w:cstheme="majorHAnsi"/>
                <w:b/>
                <w:bCs/>
                <w:color w:val="26426E" w:themeColor="text2"/>
                <w:sz w:val="32"/>
                <w:szCs w:val="32"/>
              </w:rPr>
              <w:t>Neighbourhood Activity Priorities for 202</w:t>
            </w:r>
            <w:r w:rsidR="007D77A7">
              <w:rPr>
                <w:rFonts w:asciiTheme="majorHAnsi" w:hAnsiTheme="majorHAnsi" w:cstheme="majorHAnsi"/>
                <w:b/>
                <w:bCs/>
                <w:color w:val="26426E" w:themeColor="text2"/>
                <w:sz w:val="32"/>
                <w:szCs w:val="32"/>
              </w:rPr>
              <w:t>5</w:t>
            </w:r>
          </w:p>
          <w:p w14:paraId="5AF60462" w14:textId="77777777" w:rsidR="00645CB3" w:rsidRPr="00B5438A" w:rsidRDefault="00645CB3" w:rsidP="00B5438A">
            <w:pPr>
              <w:pStyle w:val="ListParagraph"/>
              <w:numPr>
                <w:ilvl w:val="0"/>
                <w:numId w:val="30"/>
              </w:numPr>
              <w:tabs>
                <w:tab w:val="left" w:pos="1305"/>
              </w:tabs>
            </w:pPr>
            <w:bookmarkStart w:id="0" w:name="_Hlk147828563"/>
            <w:bookmarkStart w:id="1" w:name="_Hlk147828564"/>
            <w:r w:rsidRPr="00B5438A">
              <w:t>Programs and events that promote friendships, connections, sharing culture and social inclusion for locals.</w:t>
            </w:r>
          </w:p>
          <w:p w14:paraId="2B13126C" w14:textId="77777777" w:rsidR="00645CB3" w:rsidRPr="00B5438A" w:rsidRDefault="00645CB3" w:rsidP="00B5438A">
            <w:pPr>
              <w:pStyle w:val="ListParagraph"/>
              <w:numPr>
                <w:ilvl w:val="0"/>
                <w:numId w:val="30"/>
              </w:numPr>
              <w:tabs>
                <w:tab w:val="left" w:pos="1305"/>
              </w:tabs>
            </w:pPr>
            <w:r w:rsidRPr="00B5438A">
              <w:t>Inclusive and diverse range of activities that offer access to education and lifelong learning opportunities for all ages and abilities.</w:t>
            </w:r>
          </w:p>
          <w:p w14:paraId="15B68584" w14:textId="77777777" w:rsidR="00645CB3" w:rsidRPr="00B5438A" w:rsidRDefault="00645CB3" w:rsidP="00B5438A">
            <w:pPr>
              <w:pStyle w:val="ListParagraph"/>
              <w:numPr>
                <w:ilvl w:val="0"/>
                <w:numId w:val="30"/>
              </w:numPr>
              <w:tabs>
                <w:tab w:val="left" w:pos="1305"/>
              </w:tabs>
            </w:pPr>
            <w:r w:rsidRPr="00B5438A">
              <w:t>Opportunities for local support to encourage positive mental and physical wellbeing.</w:t>
            </w:r>
          </w:p>
          <w:bookmarkEnd w:id="0"/>
          <w:bookmarkEnd w:id="1"/>
          <w:p w14:paraId="162CC8FC" w14:textId="77777777" w:rsidR="00645CB3" w:rsidRPr="00B5438A" w:rsidRDefault="00645CB3" w:rsidP="00B5438A">
            <w:pPr>
              <w:pStyle w:val="ListParagraph"/>
              <w:numPr>
                <w:ilvl w:val="0"/>
                <w:numId w:val="30"/>
              </w:numPr>
              <w:tabs>
                <w:tab w:val="left" w:pos="1305"/>
              </w:tabs>
            </w:pPr>
            <w:r w:rsidRPr="00B5438A">
              <w:t>Opportunities for services that provide emergency relief and assistance.</w:t>
            </w:r>
          </w:p>
          <w:p w14:paraId="73139160" w14:textId="57C5D129" w:rsidR="00FB5067" w:rsidRPr="00ED42D1" w:rsidRDefault="00FB5067" w:rsidP="00B5438A">
            <w:pPr>
              <w:pStyle w:val="ListParagraph"/>
              <w:tabs>
                <w:tab w:val="left" w:pos="1305"/>
              </w:tabs>
              <w:ind w:left="720"/>
            </w:pPr>
          </w:p>
        </w:tc>
      </w:tr>
    </w:tbl>
    <w:p w14:paraId="643AE6F7" w14:textId="4138BDC7" w:rsidR="000D0CDE" w:rsidRPr="000D0CDE" w:rsidRDefault="00ED42D1" w:rsidP="00ED42D1">
      <w:pPr>
        <w:tabs>
          <w:tab w:val="left" w:pos="1305"/>
        </w:tabs>
        <w:ind w:right="-2099"/>
      </w:pPr>
      <w:r w:rsidRPr="00E0714C">
        <w:rPr>
          <w:rFonts w:ascii="Calibri" w:eastAsia="Calibri" w:hAnsi="Calibri" w:cs="Times New Roman"/>
          <w:noProof/>
          <w:color w:val="00B0F0"/>
          <w:sz w:val="22"/>
          <w:lang w:eastAsia="en-AU"/>
        </w:rPr>
        <w:drawing>
          <wp:anchor distT="0" distB="0" distL="114300" distR="114300" simplePos="0" relativeHeight="251682816" behindDoc="1" locked="0" layoutInCell="1" allowOverlap="1" wp14:anchorId="1BEFE0A5" wp14:editId="0E53846E">
            <wp:simplePos x="0" y="0"/>
            <wp:positionH relativeFrom="margin">
              <wp:align>left</wp:align>
            </wp:positionH>
            <wp:positionV relativeFrom="paragraph">
              <wp:posOffset>149225</wp:posOffset>
            </wp:positionV>
            <wp:extent cx="433070" cy="437515"/>
            <wp:effectExtent l="0" t="0" r="5080" b="635"/>
            <wp:wrapTight wrapText="bothSides">
              <wp:wrapPolygon edited="0">
                <wp:start x="0" y="0"/>
                <wp:lineTo x="0" y="20691"/>
                <wp:lineTo x="20903" y="20691"/>
                <wp:lineTo x="2090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3070" cy="437515"/>
                    </a:xfrm>
                    <a:prstGeom prst="rect">
                      <a:avLst/>
                    </a:prstGeom>
                    <a:noFill/>
                  </pic:spPr>
                </pic:pic>
              </a:graphicData>
            </a:graphic>
            <wp14:sizeRelH relativeFrom="margin">
              <wp14:pctWidth>0</wp14:pctWidth>
            </wp14:sizeRelH>
            <wp14:sizeRelV relativeFrom="margin">
              <wp14:pctHeight>0</wp14:pctHeight>
            </wp14:sizeRelV>
          </wp:anchor>
        </w:drawing>
      </w:r>
      <w:r>
        <w:br/>
      </w:r>
      <w:r w:rsidR="002C5EBD" w:rsidRPr="002C5EBD">
        <w:t>This information can be translated by contacting Translating and Interpreting</w:t>
      </w:r>
      <w:r>
        <w:t xml:space="preserve"> </w:t>
      </w:r>
      <w:r w:rsidR="002C5EBD" w:rsidRPr="002C5EBD">
        <w:t>Services on 131 450 and asking to be connected to Wyndham City on 1300 023 411</w:t>
      </w:r>
    </w:p>
    <w:sectPr w:rsidR="000D0CDE" w:rsidRPr="000D0CDE" w:rsidSect="00F905A6">
      <w:footerReference w:type="default" r:id="rId25"/>
      <w:footerReference w:type="first" r:id="rId26"/>
      <w:pgSz w:w="11906" w:h="16838" w:code="9"/>
      <w:pgMar w:top="851" w:right="2948" w:bottom="851" w:left="851" w:header="397" w:footer="5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1CED5" w14:textId="77777777" w:rsidR="005123AA" w:rsidRDefault="005123AA" w:rsidP="003C7941">
      <w:r>
        <w:separator/>
      </w:r>
    </w:p>
    <w:p w14:paraId="11186D97" w14:textId="77777777" w:rsidR="005123AA" w:rsidRDefault="005123AA"/>
  </w:endnote>
  <w:endnote w:type="continuationSeparator" w:id="0">
    <w:p w14:paraId="7E04DC6D" w14:textId="77777777" w:rsidR="005123AA" w:rsidRDefault="005123AA" w:rsidP="003C7941">
      <w:r>
        <w:continuationSeparator/>
      </w:r>
    </w:p>
    <w:p w14:paraId="1B893836" w14:textId="77777777" w:rsidR="005123AA" w:rsidRDefault="005123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Effra">
    <w:altName w:val="Calibri"/>
    <w:charset w:val="00"/>
    <w:family w:val="swiss"/>
    <w:pitch w:val="variable"/>
    <w:sig w:usb0="A00022EF" w:usb1="D000A05B" w:usb2="00000008" w:usb3="00000000" w:csb0="000000DF" w:csb1="00000000"/>
  </w:font>
  <w:font w:name="DaxOT-Bold">
    <w:panose1 w:val="02010804070101020104"/>
    <w:charset w:val="00"/>
    <w:family w:val="modern"/>
    <w:notTrueType/>
    <w:pitch w:val="variable"/>
    <w:sig w:usb0="800000AF" w:usb1="4000247B" w:usb2="00000000" w:usb3="00000000" w:csb0="00000001" w:csb1="00000000"/>
  </w:font>
  <w:font w:name="DaxOT-Medium">
    <w:panose1 w:val="02010604060101020104"/>
    <w:charset w:val="00"/>
    <w:family w:val="modern"/>
    <w:notTrueType/>
    <w:pitch w:val="variable"/>
    <w:sig w:usb0="800000AF" w:usb1="40002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E5EF0" w14:textId="53EE9358" w:rsidR="00174048" w:rsidRDefault="00861C65">
    <w:r>
      <w:rPr>
        <w:noProof/>
      </w:rPr>
      <mc:AlternateContent>
        <mc:Choice Requires="wpg">
          <w:drawing>
            <wp:anchor distT="0" distB="0" distL="114300" distR="114300" simplePos="0" relativeHeight="251659264" behindDoc="0" locked="0" layoutInCell="1" allowOverlap="1" wp14:anchorId="02976AD1" wp14:editId="39E1625C">
              <wp:simplePos x="0" y="0"/>
              <wp:positionH relativeFrom="page">
                <wp:align>right</wp:align>
              </wp:positionH>
              <wp:positionV relativeFrom="page">
                <wp:align>bottom</wp:align>
              </wp:positionV>
              <wp:extent cx="7563600" cy="1584000"/>
              <wp:effectExtent l="0" t="0" r="0" b="0"/>
              <wp:wrapNone/>
              <wp:docPr id="2" name="Group 5"/>
              <wp:cNvGraphicFramePr/>
              <a:graphic xmlns:a="http://schemas.openxmlformats.org/drawingml/2006/main">
                <a:graphicData uri="http://schemas.microsoft.com/office/word/2010/wordprocessingGroup">
                  <wpg:wgp>
                    <wpg:cNvGrpSpPr/>
                    <wpg:grpSpPr>
                      <a:xfrm>
                        <a:off x="0" y="0"/>
                        <a:ext cx="7563600" cy="1584000"/>
                        <a:chOff x="0" y="0"/>
                        <a:chExt cx="7563600" cy="1584000"/>
                      </a:xfrm>
                    </wpg:grpSpPr>
                    <wpg:grpSp>
                      <wpg:cNvPr id="3" name="Group 3"/>
                      <wpg:cNvGrpSpPr/>
                      <wpg:grpSpPr>
                        <a:xfrm>
                          <a:off x="0" y="0"/>
                          <a:ext cx="7563600" cy="1584000"/>
                          <a:chOff x="0" y="0"/>
                          <a:chExt cx="7563600" cy="1584000"/>
                        </a:xfrm>
                      </wpg:grpSpPr>
                      <wpg:grpSp>
                        <wpg:cNvPr id="4" name="Group 36"/>
                        <wpg:cNvGrpSpPr/>
                        <wpg:grpSpPr>
                          <a:xfrm>
                            <a:off x="0" y="0"/>
                            <a:ext cx="7563600" cy="1584000"/>
                            <a:chOff x="0" y="0"/>
                            <a:chExt cx="7563557" cy="1584760"/>
                          </a:xfrm>
                        </wpg:grpSpPr>
                        <pic:pic xmlns:pic="http://schemas.openxmlformats.org/drawingml/2006/picture">
                          <pic:nvPicPr>
                            <pic:cNvPr id="5" name="Pattern"/>
                            <pic:cNvPicPr>
                              <a:picLocks noChangeAspect="1"/>
                            </pic:cNvPicPr>
                          </pic:nvPicPr>
                          <pic:blipFill rotWithShape="1">
                            <a:blip r:embed="rId1">
                              <a:extLst>
                                <a:ext uri="{96DAC541-7B7A-43D3-8B79-37D633B846F1}">
                                  <asvg:svgBlip xmlns:asvg="http://schemas.microsoft.com/office/drawing/2016/SVG/main" r:embed="rId2"/>
                                </a:ext>
                              </a:extLst>
                            </a:blip>
                            <a:srcRect l="281"/>
                            <a:stretch/>
                          </pic:blipFill>
                          <pic:spPr>
                            <a:xfrm>
                              <a:off x="0" y="0"/>
                              <a:ext cx="4684791" cy="533286"/>
                            </a:xfrm>
                            <a:prstGeom prst="rect">
                              <a:avLst/>
                            </a:prstGeom>
                          </pic:spPr>
                        </pic:pic>
                        <wps:wsp>
                          <wps:cNvPr id="9" name="Shape"/>
                          <wps:cNvSpPr/>
                          <wps:spPr>
                            <a:xfrm>
                              <a:off x="0" y="117195"/>
                              <a:ext cx="7563557" cy="1467565"/>
                            </a:xfrm>
                            <a:custGeom>
                              <a:avLst/>
                              <a:gdLst>
                                <a:gd name="connsiteX0" fmla="*/ 7168024 w 7563557"/>
                                <a:gd name="connsiteY0" fmla="*/ 165213 h 1467565"/>
                                <a:gd name="connsiteX1" fmla="*/ 6654579 w 7563557"/>
                                <a:gd name="connsiteY1" fmla="*/ 96475 h 1467565"/>
                                <a:gd name="connsiteX2" fmla="*/ 6398429 w 7563557"/>
                                <a:gd name="connsiteY2" fmla="*/ 66489 h 1467565"/>
                                <a:gd name="connsiteX3" fmla="*/ 6141388 w 7563557"/>
                                <a:gd name="connsiteY3" fmla="*/ 45524 h 1467565"/>
                                <a:gd name="connsiteX4" fmla="*/ 5884348 w 7563557"/>
                                <a:gd name="connsiteY4" fmla="*/ 24686 h 1467565"/>
                                <a:gd name="connsiteX5" fmla="*/ 5624259 w 7563557"/>
                                <a:gd name="connsiteY5" fmla="*/ 12107 h 1467565"/>
                                <a:gd name="connsiteX6" fmla="*/ 5363407 w 7563557"/>
                                <a:gd name="connsiteY6" fmla="*/ 1689 h 1467565"/>
                                <a:gd name="connsiteX7" fmla="*/ 5099506 w 7563557"/>
                                <a:gd name="connsiteY7" fmla="*/ 799 h 1467565"/>
                                <a:gd name="connsiteX8" fmla="*/ 4834716 w 7563557"/>
                                <a:gd name="connsiteY8" fmla="*/ 2959 h 1467565"/>
                                <a:gd name="connsiteX9" fmla="*/ 4698508 w 7563557"/>
                                <a:gd name="connsiteY9" fmla="*/ 9820 h 1467565"/>
                                <a:gd name="connsiteX10" fmla="*/ 4567384 w 7563557"/>
                                <a:gd name="connsiteY10" fmla="*/ 16427 h 1467565"/>
                                <a:gd name="connsiteX11" fmla="*/ 4555186 w 7563557"/>
                                <a:gd name="connsiteY11" fmla="*/ 17063 h 1467565"/>
                                <a:gd name="connsiteX12" fmla="*/ 4554932 w 7563557"/>
                                <a:gd name="connsiteY12" fmla="*/ 17063 h 1467565"/>
                                <a:gd name="connsiteX13" fmla="*/ 4554932 w 7563557"/>
                                <a:gd name="connsiteY13" fmla="*/ 17063 h 1467565"/>
                                <a:gd name="connsiteX14" fmla="*/ 4501821 w 7563557"/>
                                <a:gd name="connsiteY14" fmla="*/ 19858 h 1467565"/>
                                <a:gd name="connsiteX15" fmla="*/ 4433718 w 7563557"/>
                                <a:gd name="connsiteY15" fmla="*/ 23416 h 1467565"/>
                                <a:gd name="connsiteX16" fmla="*/ 4299544 w 7563557"/>
                                <a:gd name="connsiteY16" fmla="*/ 36122 h 1467565"/>
                                <a:gd name="connsiteX17" fmla="*/ 4056226 w 7563557"/>
                                <a:gd name="connsiteY17" fmla="*/ 60263 h 1467565"/>
                                <a:gd name="connsiteX18" fmla="*/ 4031196 w 7563557"/>
                                <a:gd name="connsiteY18" fmla="*/ 62804 h 1467565"/>
                                <a:gd name="connsiteX19" fmla="*/ 4018998 w 7563557"/>
                                <a:gd name="connsiteY19" fmla="*/ 64456 h 1467565"/>
                                <a:gd name="connsiteX20" fmla="*/ 3934122 w 7563557"/>
                                <a:gd name="connsiteY20" fmla="*/ 75891 h 1467565"/>
                                <a:gd name="connsiteX21" fmla="*/ 3873007 w 7563557"/>
                                <a:gd name="connsiteY21" fmla="*/ 84150 h 1467565"/>
                                <a:gd name="connsiteX22" fmla="*/ 3678226 w 7563557"/>
                                <a:gd name="connsiteY22" fmla="*/ 111976 h 1467565"/>
                                <a:gd name="connsiteX23" fmla="*/ 3551930 w 7563557"/>
                                <a:gd name="connsiteY23" fmla="*/ 132178 h 1467565"/>
                                <a:gd name="connsiteX24" fmla="*/ 3502122 w 7563557"/>
                                <a:gd name="connsiteY24" fmla="*/ 140818 h 1467565"/>
                                <a:gd name="connsiteX25" fmla="*/ 3494880 w 7563557"/>
                                <a:gd name="connsiteY25" fmla="*/ 142089 h 1467565"/>
                                <a:gd name="connsiteX26" fmla="*/ 3464767 w 7563557"/>
                                <a:gd name="connsiteY26" fmla="*/ 147298 h 1467565"/>
                                <a:gd name="connsiteX27" fmla="*/ 3417756 w 7563557"/>
                                <a:gd name="connsiteY27" fmla="*/ 155303 h 1467565"/>
                                <a:gd name="connsiteX28" fmla="*/ 3387261 w 7563557"/>
                                <a:gd name="connsiteY28" fmla="*/ 160512 h 1467565"/>
                                <a:gd name="connsiteX29" fmla="*/ 3324748 w 7563557"/>
                                <a:gd name="connsiteY29" fmla="*/ 171566 h 1467565"/>
                                <a:gd name="connsiteX30" fmla="*/ 3291459 w 7563557"/>
                                <a:gd name="connsiteY30" fmla="*/ 177538 h 1467565"/>
                                <a:gd name="connsiteX31" fmla="*/ 3200358 w 7563557"/>
                                <a:gd name="connsiteY31" fmla="*/ 194056 h 1467565"/>
                                <a:gd name="connsiteX32" fmla="*/ 3146231 w 7563557"/>
                                <a:gd name="connsiteY32" fmla="*/ 203966 h 1467565"/>
                                <a:gd name="connsiteX33" fmla="*/ 2930612 w 7563557"/>
                                <a:gd name="connsiteY33" fmla="*/ 243863 h 1467565"/>
                                <a:gd name="connsiteX34" fmla="*/ 2897450 w 7563557"/>
                                <a:gd name="connsiteY34" fmla="*/ 249962 h 1467565"/>
                                <a:gd name="connsiteX35" fmla="*/ 2831760 w 7563557"/>
                                <a:gd name="connsiteY35" fmla="*/ 261905 h 1467565"/>
                                <a:gd name="connsiteX36" fmla="*/ 2798090 w 7563557"/>
                                <a:gd name="connsiteY36" fmla="*/ 268004 h 1467565"/>
                                <a:gd name="connsiteX37" fmla="*/ 2730875 w 7563557"/>
                                <a:gd name="connsiteY37" fmla="*/ 279947 h 1467565"/>
                                <a:gd name="connsiteX38" fmla="*/ 2696061 w 7563557"/>
                                <a:gd name="connsiteY38" fmla="*/ 285919 h 1467565"/>
                                <a:gd name="connsiteX39" fmla="*/ 2612457 w 7563557"/>
                                <a:gd name="connsiteY39" fmla="*/ 300150 h 1467565"/>
                                <a:gd name="connsiteX40" fmla="*/ 2576499 w 7563557"/>
                                <a:gd name="connsiteY40" fmla="*/ 305994 h 1467565"/>
                                <a:gd name="connsiteX41" fmla="*/ 2517035 w 7563557"/>
                                <a:gd name="connsiteY41" fmla="*/ 315651 h 1467565"/>
                                <a:gd name="connsiteX42" fmla="*/ 2505346 w 7563557"/>
                                <a:gd name="connsiteY42" fmla="*/ 317557 h 1467565"/>
                                <a:gd name="connsiteX43" fmla="*/ 2468753 w 7563557"/>
                                <a:gd name="connsiteY43" fmla="*/ 323274 h 1467565"/>
                                <a:gd name="connsiteX44" fmla="*/ 2452235 w 7563557"/>
                                <a:gd name="connsiteY44" fmla="*/ 325816 h 1467565"/>
                                <a:gd name="connsiteX45" fmla="*/ 2432541 w 7563557"/>
                                <a:gd name="connsiteY45" fmla="*/ 328484 h 1467565"/>
                                <a:gd name="connsiteX46" fmla="*/ 2432541 w 7563557"/>
                                <a:gd name="connsiteY46" fmla="*/ 328484 h 1467565"/>
                                <a:gd name="connsiteX47" fmla="*/ 2414880 w 7563557"/>
                                <a:gd name="connsiteY47" fmla="*/ 330898 h 1467565"/>
                                <a:gd name="connsiteX48" fmla="*/ 2286043 w 7563557"/>
                                <a:gd name="connsiteY48" fmla="*/ 348305 h 1467565"/>
                                <a:gd name="connsiteX49" fmla="*/ 2270922 w 7563557"/>
                                <a:gd name="connsiteY49" fmla="*/ 350338 h 1467565"/>
                                <a:gd name="connsiteX50" fmla="*/ 2208410 w 7563557"/>
                                <a:gd name="connsiteY50" fmla="*/ 358851 h 1467565"/>
                                <a:gd name="connsiteX51" fmla="*/ 2171181 w 7563557"/>
                                <a:gd name="connsiteY51" fmla="*/ 363933 h 1467565"/>
                                <a:gd name="connsiteX52" fmla="*/ 2068518 w 7563557"/>
                                <a:gd name="connsiteY52" fmla="*/ 373717 h 1467565"/>
                                <a:gd name="connsiteX53" fmla="*/ 2057209 w 7563557"/>
                                <a:gd name="connsiteY53" fmla="*/ 374733 h 1467565"/>
                                <a:gd name="connsiteX54" fmla="*/ 2002447 w 7563557"/>
                                <a:gd name="connsiteY54" fmla="*/ 379816 h 1467565"/>
                                <a:gd name="connsiteX55" fmla="*/ 1829393 w 7563557"/>
                                <a:gd name="connsiteY55" fmla="*/ 395952 h 1467565"/>
                                <a:gd name="connsiteX56" fmla="*/ 1703097 w 7563557"/>
                                <a:gd name="connsiteY56" fmla="*/ 402305 h 1467565"/>
                                <a:gd name="connsiteX57" fmla="*/ 1648080 w 7563557"/>
                                <a:gd name="connsiteY57" fmla="*/ 405100 h 1467565"/>
                                <a:gd name="connsiteX58" fmla="*/ 1601068 w 7563557"/>
                                <a:gd name="connsiteY58" fmla="*/ 407387 h 1467565"/>
                                <a:gd name="connsiteX59" fmla="*/ 1486969 w 7563557"/>
                                <a:gd name="connsiteY59" fmla="*/ 413232 h 1467565"/>
                                <a:gd name="connsiteX60" fmla="*/ 1440466 w 7563557"/>
                                <a:gd name="connsiteY60" fmla="*/ 413232 h 1467565"/>
                                <a:gd name="connsiteX61" fmla="*/ 1382908 w 7563557"/>
                                <a:gd name="connsiteY61" fmla="*/ 413613 h 1467565"/>
                                <a:gd name="connsiteX62" fmla="*/ 1371854 w 7563557"/>
                                <a:gd name="connsiteY62" fmla="*/ 413613 h 1467565"/>
                                <a:gd name="connsiteX63" fmla="*/ 1287995 w 7563557"/>
                                <a:gd name="connsiteY63" fmla="*/ 413994 h 1467565"/>
                                <a:gd name="connsiteX64" fmla="*/ 1262202 w 7563557"/>
                                <a:gd name="connsiteY64" fmla="*/ 413994 h 1467565"/>
                                <a:gd name="connsiteX65" fmla="*/ 1141624 w 7563557"/>
                                <a:gd name="connsiteY65" fmla="*/ 414630 h 1467565"/>
                                <a:gd name="connsiteX66" fmla="*/ 1130824 w 7563557"/>
                                <a:gd name="connsiteY66" fmla="*/ 414630 h 1467565"/>
                                <a:gd name="connsiteX67" fmla="*/ 1065261 w 7563557"/>
                                <a:gd name="connsiteY67" fmla="*/ 413613 h 1467565"/>
                                <a:gd name="connsiteX68" fmla="*/ 945191 w 7563557"/>
                                <a:gd name="connsiteY68" fmla="*/ 409802 h 1467565"/>
                                <a:gd name="connsiteX69" fmla="*/ 880518 w 7563557"/>
                                <a:gd name="connsiteY69" fmla="*/ 407133 h 1467565"/>
                                <a:gd name="connsiteX70" fmla="*/ 767435 w 7563557"/>
                                <a:gd name="connsiteY70" fmla="*/ 402178 h 1467565"/>
                                <a:gd name="connsiteX71" fmla="*/ 706066 w 7563557"/>
                                <a:gd name="connsiteY71" fmla="*/ 399891 h 1467565"/>
                                <a:gd name="connsiteX72" fmla="*/ 677478 w 7563557"/>
                                <a:gd name="connsiteY72" fmla="*/ 398874 h 1467565"/>
                                <a:gd name="connsiteX73" fmla="*/ 658038 w 7563557"/>
                                <a:gd name="connsiteY73" fmla="*/ 397604 h 1467565"/>
                                <a:gd name="connsiteX74" fmla="*/ 570748 w 7563557"/>
                                <a:gd name="connsiteY74" fmla="*/ 391632 h 1467565"/>
                                <a:gd name="connsiteX75" fmla="*/ 410781 w 7563557"/>
                                <a:gd name="connsiteY75" fmla="*/ 379816 h 1467565"/>
                                <a:gd name="connsiteX76" fmla="*/ 320442 w 7563557"/>
                                <a:gd name="connsiteY76" fmla="*/ 372573 h 1467565"/>
                                <a:gd name="connsiteX77" fmla="*/ 135699 w 7563557"/>
                                <a:gd name="connsiteY77" fmla="*/ 356056 h 1467565"/>
                                <a:gd name="connsiteX78" fmla="*/ 91482 w 7563557"/>
                                <a:gd name="connsiteY78" fmla="*/ 351863 h 1467565"/>
                                <a:gd name="connsiteX79" fmla="*/ 0 w 7563557"/>
                                <a:gd name="connsiteY79" fmla="*/ 342333 h 1467565"/>
                                <a:gd name="connsiteX80" fmla="*/ 0 w 7563557"/>
                                <a:gd name="connsiteY80" fmla="*/ 464691 h 1467565"/>
                                <a:gd name="connsiteX81" fmla="*/ 0 w 7563557"/>
                                <a:gd name="connsiteY81" fmla="*/ 464691 h 1467565"/>
                                <a:gd name="connsiteX82" fmla="*/ 0 w 7563557"/>
                                <a:gd name="connsiteY82" fmla="*/ 1467566 h 1467565"/>
                                <a:gd name="connsiteX83" fmla="*/ 7563558 w 7563557"/>
                                <a:gd name="connsiteY83" fmla="*/ 1467566 h 1467565"/>
                                <a:gd name="connsiteX84" fmla="*/ 7563558 w 7563557"/>
                                <a:gd name="connsiteY84" fmla="*/ 231792 h 1467565"/>
                                <a:gd name="connsiteX85" fmla="*/ 7167897 w 7563557"/>
                                <a:gd name="connsiteY85" fmla="*/ 165086 h 14675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Lst>
                              <a:rect l="l" t="t" r="r" b="b"/>
                              <a:pathLst>
                                <a:path w="7563557" h="1467565">
                                  <a:moveTo>
                                    <a:pt x="7168024" y="165213"/>
                                  </a:moveTo>
                                  <a:cubicBezTo>
                                    <a:pt x="6995732" y="134719"/>
                                    <a:pt x="6825346" y="116931"/>
                                    <a:pt x="6654579" y="96475"/>
                                  </a:cubicBezTo>
                                  <a:lnTo>
                                    <a:pt x="6398429" y="66489"/>
                                  </a:lnTo>
                                  <a:lnTo>
                                    <a:pt x="6141388" y="45524"/>
                                  </a:lnTo>
                                  <a:lnTo>
                                    <a:pt x="5884348" y="24686"/>
                                  </a:lnTo>
                                  <a:cubicBezTo>
                                    <a:pt x="5798838" y="17317"/>
                                    <a:pt x="5710913" y="16427"/>
                                    <a:pt x="5624259" y="12107"/>
                                  </a:cubicBezTo>
                                  <a:lnTo>
                                    <a:pt x="5363407" y="1689"/>
                                  </a:lnTo>
                                  <a:cubicBezTo>
                                    <a:pt x="5276499" y="-1742"/>
                                    <a:pt x="5187431" y="1180"/>
                                    <a:pt x="5099506" y="799"/>
                                  </a:cubicBezTo>
                                  <a:cubicBezTo>
                                    <a:pt x="5011200" y="1562"/>
                                    <a:pt x="4923403" y="799"/>
                                    <a:pt x="4834716" y="2959"/>
                                  </a:cubicBezTo>
                                  <a:lnTo>
                                    <a:pt x="4698508" y="9820"/>
                                  </a:lnTo>
                                  <a:lnTo>
                                    <a:pt x="4567384" y="16427"/>
                                  </a:lnTo>
                                  <a:lnTo>
                                    <a:pt x="4555186" y="17063"/>
                                  </a:lnTo>
                                  <a:cubicBezTo>
                                    <a:pt x="4555186" y="17063"/>
                                    <a:pt x="4554932" y="17063"/>
                                    <a:pt x="4554932" y="17063"/>
                                  </a:cubicBezTo>
                                  <a:cubicBezTo>
                                    <a:pt x="4554932" y="17063"/>
                                    <a:pt x="4554932" y="17063"/>
                                    <a:pt x="4554932" y="17063"/>
                                  </a:cubicBezTo>
                                  <a:lnTo>
                                    <a:pt x="4501821" y="19858"/>
                                  </a:lnTo>
                                  <a:lnTo>
                                    <a:pt x="4433718" y="23416"/>
                                  </a:lnTo>
                                  <a:lnTo>
                                    <a:pt x="4299544" y="36122"/>
                                  </a:lnTo>
                                  <a:lnTo>
                                    <a:pt x="4056226" y="60263"/>
                                  </a:lnTo>
                                  <a:lnTo>
                                    <a:pt x="4031196" y="62804"/>
                                  </a:lnTo>
                                  <a:cubicBezTo>
                                    <a:pt x="4027130" y="63312"/>
                                    <a:pt x="4023064" y="63947"/>
                                    <a:pt x="4018998" y="64456"/>
                                  </a:cubicBezTo>
                                  <a:cubicBezTo>
                                    <a:pt x="3990664" y="68267"/>
                                    <a:pt x="3962457" y="72079"/>
                                    <a:pt x="3934122" y="75891"/>
                                  </a:cubicBezTo>
                                  <a:cubicBezTo>
                                    <a:pt x="3913793" y="78686"/>
                                    <a:pt x="3893337" y="81355"/>
                                    <a:pt x="3873007" y="84150"/>
                                  </a:cubicBezTo>
                                  <a:cubicBezTo>
                                    <a:pt x="3807826" y="93044"/>
                                    <a:pt x="3742772" y="102192"/>
                                    <a:pt x="3678226" y="111976"/>
                                  </a:cubicBezTo>
                                  <a:cubicBezTo>
                                    <a:pt x="3635915" y="118329"/>
                                    <a:pt x="3593732" y="125063"/>
                                    <a:pt x="3551930" y="132178"/>
                                  </a:cubicBezTo>
                                  <a:cubicBezTo>
                                    <a:pt x="3535285" y="134973"/>
                                    <a:pt x="3518640" y="137896"/>
                                    <a:pt x="3502122" y="140818"/>
                                  </a:cubicBezTo>
                                  <a:cubicBezTo>
                                    <a:pt x="3499708" y="141199"/>
                                    <a:pt x="3497294" y="141707"/>
                                    <a:pt x="3494880" y="142089"/>
                                  </a:cubicBezTo>
                                  <a:cubicBezTo>
                                    <a:pt x="3484843" y="143740"/>
                                    <a:pt x="3474805" y="145519"/>
                                    <a:pt x="3464767" y="147298"/>
                                  </a:cubicBezTo>
                                  <a:cubicBezTo>
                                    <a:pt x="3449012" y="149966"/>
                                    <a:pt x="3433384" y="152635"/>
                                    <a:pt x="3417756" y="155303"/>
                                  </a:cubicBezTo>
                                  <a:cubicBezTo>
                                    <a:pt x="3407591" y="157082"/>
                                    <a:pt x="3397299" y="158733"/>
                                    <a:pt x="3387261" y="160512"/>
                                  </a:cubicBezTo>
                                  <a:cubicBezTo>
                                    <a:pt x="3366297" y="164197"/>
                                    <a:pt x="3345586" y="167882"/>
                                    <a:pt x="3324748" y="171566"/>
                                  </a:cubicBezTo>
                                  <a:cubicBezTo>
                                    <a:pt x="3313694" y="173599"/>
                                    <a:pt x="3302513" y="175505"/>
                                    <a:pt x="3291459" y="177538"/>
                                  </a:cubicBezTo>
                                  <a:cubicBezTo>
                                    <a:pt x="3260965" y="183002"/>
                                    <a:pt x="3230598" y="188465"/>
                                    <a:pt x="3200358" y="194056"/>
                                  </a:cubicBezTo>
                                  <a:cubicBezTo>
                                    <a:pt x="3182315" y="197359"/>
                                    <a:pt x="3164146" y="200663"/>
                                    <a:pt x="3146231" y="203966"/>
                                  </a:cubicBezTo>
                                  <a:cubicBezTo>
                                    <a:pt x="3073426" y="217434"/>
                                    <a:pt x="3001638" y="230776"/>
                                    <a:pt x="2930612" y="243863"/>
                                  </a:cubicBezTo>
                                  <a:cubicBezTo>
                                    <a:pt x="2919558" y="245896"/>
                                    <a:pt x="2908504" y="247929"/>
                                    <a:pt x="2897450" y="249962"/>
                                  </a:cubicBezTo>
                                  <a:cubicBezTo>
                                    <a:pt x="2875468" y="254027"/>
                                    <a:pt x="2853614" y="257966"/>
                                    <a:pt x="2831760" y="261905"/>
                                  </a:cubicBezTo>
                                  <a:cubicBezTo>
                                    <a:pt x="2820452" y="263938"/>
                                    <a:pt x="2809271" y="265971"/>
                                    <a:pt x="2798090" y="268004"/>
                                  </a:cubicBezTo>
                                  <a:cubicBezTo>
                                    <a:pt x="2775600" y="272070"/>
                                    <a:pt x="2753111" y="276009"/>
                                    <a:pt x="2730875" y="279947"/>
                                  </a:cubicBezTo>
                                  <a:cubicBezTo>
                                    <a:pt x="2719186" y="281980"/>
                                    <a:pt x="2707751" y="283886"/>
                                    <a:pt x="2696061" y="285919"/>
                                  </a:cubicBezTo>
                                  <a:cubicBezTo>
                                    <a:pt x="2668108" y="290747"/>
                                    <a:pt x="2640155" y="295576"/>
                                    <a:pt x="2612457" y="300150"/>
                                  </a:cubicBezTo>
                                  <a:cubicBezTo>
                                    <a:pt x="2600386" y="302183"/>
                                    <a:pt x="2588443" y="304089"/>
                                    <a:pt x="2576499" y="305994"/>
                                  </a:cubicBezTo>
                                  <a:cubicBezTo>
                                    <a:pt x="2556678" y="309171"/>
                                    <a:pt x="2536730" y="312602"/>
                                    <a:pt x="2517035" y="315651"/>
                                  </a:cubicBezTo>
                                  <a:cubicBezTo>
                                    <a:pt x="2513097" y="316286"/>
                                    <a:pt x="2509285" y="316795"/>
                                    <a:pt x="2505346" y="317557"/>
                                  </a:cubicBezTo>
                                  <a:cubicBezTo>
                                    <a:pt x="2493148" y="319590"/>
                                    <a:pt x="2480951" y="321496"/>
                                    <a:pt x="2468753" y="323274"/>
                                  </a:cubicBezTo>
                                  <a:cubicBezTo>
                                    <a:pt x="2463290" y="324037"/>
                                    <a:pt x="2457699" y="324926"/>
                                    <a:pt x="2452235" y="325816"/>
                                  </a:cubicBezTo>
                                  <a:cubicBezTo>
                                    <a:pt x="2445628" y="326705"/>
                                    <a:pt x="2439148" y="327594"/>
                                    <a:pt x="2432541" y="328484"/>
                                  </a:cubicBezTo>
                                  <a:cubicBezTo>
                                    <a:pt x="2432541" y="328484"/>
                                    <a:pt x="2432541" y="328484"/>
                                    <a:pt x="2432541" y="328484"/>
                                  </a:cubicBezTo>
                                  <a:cubicBezTo>
                                    <a:pt x="2426697" y="329246"/>
                                    <a:pt x="2420725" y="330136"/>
                                    <a:pt x="2414880" y="330898"/>
                                  </a:cubicBezTo>
                                  <a:cubicBezTo>
                                    <a:pt x="2371934" y="336743"/>
                                    <a:pt x="2329242" y="342079"/>
                                    <a:pt x="2286043" y="348305"/>
                                  </a:cubicBezTo>
                                  <a:lnTo>
                                    <a:pt x="2270922" y="350338"/>
                                  </a:lnTo>
                                  <a:lnTo>
                                    <a:pt x="2208410" y="358851"/>
                                  </a:lnTo>
                                  <a:lnTo>
                                    <a:pt x="2171181" y="363933"/>
                                  </a:lnTo>
                                  <a:lnTo>
                                    <a:pt x="2068518" y="373717"/>
                                  </a:lnTo>
                                  <a:lnTo>
                                    <a:pt x="2057209" y="374733"/>
                                  </a:lnTo>
                                  <a:lnTo>
                                    <a:pt x="2002447" y="379816"/>
                                  </a:lnTo>
                                  <a:lnTo>
                                    <a:pt x="1829393" y="395952"/>
                                  </a:lnTo>
                                  <a:lnTo>
                                    <a:pt x="1703097" y="402305"/>
                                  </a:lnTo>
                                  <a:lnTo>
                                    <a:pt x="1648080" y="405100"/>
                                  </a:lnTo>
                                  <a:lnTo>
                                    <a:pt x="1601068" y="407387"/>
                                  </a:lnTo>
                                  <a:lnTo>
                                    <a:pt x="1486969" y="413232"/>
                                  </a:lnTo>
                                  <a:lnTo>
                                    <a:pt x="1440466" y="413232"/>
                                  </a:lnTo>
                                  <a:cubicBezTo>
                                    <a:pt x="1440466" y="413232"/>
                                    <a:pt x="1382908" y="413613"/>
                                    <a:pt x="1382908" y="413613"/>
                                  </a:cubicBezTo>
                                  <a:lnTo>
                                    <a:pt x="1371854" y="413613"/>
                                  </a:lnTo>
                                  <a:cubicBezTo>
                                    <a:pt x="1371854" y="413613"/>
                                    <a:pt x="1287995" y="413994"/>
                                    <a:pt x="1287995" y="413994"/>
                                  </a:cubicBezTo>
                                  <a:lnTo>
                                    <a:pt x="1262202" y="413994"/>
                                  </a:lnTo>
                                  <a:cubicBezTo>
                                    <a:pt x="1262202" y="413994"/>
                                    <a:pt x="1141624" y="414630"/>
                                    <a:pt x="1141624" y="414630"/>
                                  </a:cubicBezTo>
                                  <a:cubicBezTo>
                                    <a:pt x="1138066" y="414630"/>
                                    <a:pt x="1134381" y="414630"/>
                                    <a:pt x="1130824" y="414630"/>
                                  </a:cubicBezTo>
                                  <a:cubicBezTo>
                                    <a:pt x="1108969" y="414503"/>
                                    <a:pt x="1087115" y="414122"/>
                                    <a:pt x="1065261" y="413613"/>
                                  </a:cubicBezTo>
                                  <a:cubicBezTo>
                                    <a:pt x="1025365" y="412724"/>
                                    <a:pt x="985341" y="411326"/>
                                    <a:pt x="945191" y="409802"/>
                                  </a:cubicBezTo>
                                  <a:cubicBezTo>
                                    <a:pt x="923718" y="408912"/>
                                    <a:pt x="902118" y="408023"/>
                                    <a:pt x="880518" y="407133"/>
                                  </a:cubicBezTo>
                                  <a:cubicBezTo>
                                    <a:pt x="842781" y="405482"/>
                                    <a:pt x="805172" y="403830"/>
                                    <a:pt x="767435" y="402178"/>
                                  </a:cubicBezTo>
                                  <a:cubicBezTo>
                                    <a:pt x="746979" y="401289"/>
                                    <a:pt x="726522" y="400526"/>
                                    <a:pt x="706066" y="399891"/>
                                  </a:cubicBezTo>
                                  <a:cubicBezTo>
                                    <a:pt x="696537" y="399510"/>
                                    <a:pt x="687007" y="399129"/>
                                    <a:pt x="677478" y="398874"/>
                                  </a:cubicBezTo>
                                  <a:cubicBezTo>
                                    <a:pt x="670998" y="398493"/>
                                    <a:pt x="664518" y="397985"/>
                                    <a:pt x="658038" y="397604"/>
                                  </a:cubicBezTo>
                                  <a:cubicBezTo>
                                    <a:pt x="628941" y="395698"/>
                                    <a:pt x="599845" y="393665"/>
                                    <a:pt x="570748" y="391632"/>
                                  </a:cubicBezTo>
                                  <a:cubicBezTo>
                                    <a:pt x="517384" y="387947"/>
                                    <a:pt x="464146" y="383882"/>
                                    <a:pt x="410781" y="379816"/>
                                  </a:cubicBezTo>
                                  <a:cubicBezTo>
                                    <a:pt x="380668" y="377529"/>
                                    <a:pt x="350555" y="375114"/>
                                    <a:pt x="320442" y="372573"/>
                                  </a:cubicBezTo>
                                  <a:cubicBezTo>
                                    <a:pt x="258819" y="367491"/>
                                    <a:pt x="197195" y="361900"/>
                                    <a:pt x="135699" y="356056"/>
                                  </a:cubicBezTo>
                                  <a:cubicBezTo>
                                    <a:pt x="120960" y="354658"/>
                                    <a:pt x="106221" y="353387"/>
                                    <a:pt x="91482" y="351863"/>
                                  </a:cubicBezTo>
                                  <a:cubicBezTo>
                                    <a:pt x="60988" y="348813"/>
                                    <a:pt x="30494" y="345637"/>
                                    <a:pt x="0" y="342333"/>
                                  </a:cubicBezTo>
                                  <a:lnTo>
                                    <a:pt x="0" y="464691"/>
                                  </a:lnTo>
                                  <a:lnTo>
                                    <a:pt x="0" y="464691"/>
                                  </a:lnTo>
                                  <a:lnTo>
                                    <a:pt x="0" y="1467566"/>
                                  </a:lnTo>
                                  <a:lnTo>
                                    <a:pt x="7563558" y="1467566"/>
                                  </a:lnTo>
                                  <a:lnTo>
                                    <a:pt x="7563558" y="231792"/>
                                  </a:lnTo>
                                  <a:cubicBezTo>
                                    <a:pt x="7431289" y="206126"/>
                                    <a:pt x="7299657" y="186305"/>
                                    <a:pt x="7167897" y="165086"/>
                                  </a:cubicBezTo>
                                  <a:close/>
                                </a:path>
                              </a:pathLst>
                            </a:custGeom>
                            <a:solidFill>
                              <a:schemeClr val="tx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2" name="Logo"/>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5523975" y="541457"/>
                            <a:ext cx="1486535" cy="697865"/>
                          </a:xfrm>
                          <a:prstGeom prst="rect">
                            <a:avLst/>
                          </a:prstGeom>
                        </pic:spPr>
                      </pic:pic>
                    </wpg:grpSp>
                    <pic:pic xmlns:pic="http://schemas.openxmlformats.org/drawingml/2006/picture">
                      <pic:nvPicPr>
                        <pic:cNvPr id="13" name="URL"/>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542260" y="882502"/>
                          <a:ext cx="2051685" cy="154305"/>
                        </a:xfrm>
                        <a:prstGeom prst="rect">
                          <a:avLst/>
                        </a:prstGeom>
                      </pic:spPr>
                    </pic:pic>
                  </wpg:wgp>
                </a:graphicData>
              </a:graphic>
            </wp:anchor>
          </w:drawing>
        </mc:Choice>
        <mc:Fallback>
          <w:pict>
            <v:group w14:anchorId="038B8F90" id="Group 5" o:spid="_x0000_s1026" style="position:absolute;margin-left:544.35pt;margin-top:0;width:595.55pt;height:124.7pt;z-index:251659264;mso-position-horizontal:right;mso-position-horizontal-relative:page;mso-position-vertical:bottom;mso-position-vertical-relative:page" coordsize="75636,1584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">
              <v:group id="Group 3" o:spid="_x0000_s1027" style="position:absolute;width:75636;height:15840" coordsize="75636,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36" o:spid="_x0000_s1028" style="position:absolute;width:75636;height:15840" coordsize="75635,1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ttern" o:spid="_x0000_s1029" type="#_x0000_t75" style="position:absolute;width:46847;height:5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">
                    <v:imagedata r:id="rId7" o:title="" cropleft="184f"/>
                  </v:shape>
                  <v:shape id="Shape" o:spid="_x0000_s1030" style="position:absolute;top:1171;width:75635;height:14676;visibility:visible;mso-wrap-style:square;v-text-anchor:middle" coordsize="7563557,1467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" path="m7168024,165213c6995732,134719,6825346,116931,6654579,96475l6398429,66489,6141388,45524,5884348,24686c5798838,17317,5710913,16427,5624259,12107l5363407,1689c5276499,-1742,5187431,1180,5099506,799v-88306,763,-176103,,-264790,2160l4698508,9820r-131124,6607l4555186,17063v,,-254,,-254,c4554932,17063,4554932,17063,4554932,17063r-53111,2795l4433718,23416,4299544,36122,4056226,60263r-25030,2541c4027130,63312,4023064,63947,4018998,64456v-28334,3811,-56541,7623,-84876,11435c3913793,78686,3893337,81355,3873007,84150v-65181,8894,-130235,18042,-194781,27826c3635915,118329,3593732,125063,3551930,132178v-16645,2795,-33290,5718,-49808,8640c3499708,141199,3497294,141707,3494880,142089v-10037,1651,-20075,3430,-30113,5209c3449012,149966,3433384,152635,3417756,155303v-10165,1779,-20457,3430,-30495,5209c3366297,164197,3345586,167882,3324748,171566v-11054,2033,-22235,3939,-33289,5972c3260965,183002,3230598,188465,3200358,194056v-18043,3303,-36212,6607,-54127,9910c3073426,217434,3001638,230776,2930612,243863v-11054,2033,-22108,4066,-33162,6099c2875468,254027,2853614,257966,2831760,261905v-11308,2033,-22489,4066,-33670,6099c2775600,272070,2753111,276009,2730875,279947v-11689,2033,-23124,3939,-34814,5972c2668108,290747,2640155,295576,2612457,300150v-12071,2033,-24014,3939,-35958,5844c2556678,309171,2536730,312602,2517035,315651v-3938,635,-7750,1144,-11689,1906c2493148,319590,2480951,321496,2468753,323274v-5463,763,-11054,1652,-16518,2542c2445628,326705,2439148,327594,2432541,328484v,,,,,c2426697,329246,2420725,330136,2414880,330898v-42946,5845,-85638,11181,-128837,17407l2270922,350338r-62512,8513l2171181,363933r-102663,9784l2057209,374733r-54762,5083l1829393,395952r-126296,6353l1648080,405100r-47012,2287l1486969,413232r-46503,c1440466,413232,1382908,413613,1382908,413613r-11054,c1371854,413613,1287995,413994,1287995,413994r-25793,c1262202,413994,1141624,414630,1141624,414630v-3558,,-7243,,-10800,c1108969,414503,1087115,414122,1065261,413613v-39896,-889,-79920,-2287,-120070,-3811c923718,408912,902118,408023,880518,407133v-37737,-1651,-75346,-3303,-113083,-4955c746979,401289,726522,400526,706066,399891v-9529,-381,-19059,-762,-28588,-1017c670998,398493,664518,397985,658038,397604v-29097,-1906,-58193,-3939,-87290,-5972c517384,387947,464146,383882,410781,379816v-30113,-2287,-60226,-4702,-90339,-7243c258819,367491,197195,361900,135699,356056v-14739,-1398,-29478,-2669,-44217,-4193c60988,348813,30494,345637,,342333l,464691r,l,1467566r7563558,l7563558,231792c7431289,206126,7299657,186305,7167897,165086r127,127xe" fillcolor="#26426e [3215]" stroked="f" strokeweight="0">
                    <v:stroke joinstyle="miter"/>
                    <v:path arrowok="t" o:connecttype="custom" o:connectlocs="7168024,165213;6654579,96475;6398429,66489;6141388,45524;5884348,24686;5624259,12107;5363407,1689;5099506,799;4834716,2959;4698508,9820;4567384,16427;4555186,17063;4554932,17063;4554932,17063;4501821,19858;4433718,23416;4299544,36122;4056226,60263;4031196,62804;4018998,64456;3934122,75891;3873007,84150;3678226,111976;3551930,132178;3502122,140818;3494880,142089;3464767,147298;3417756,155303;3387261,160512;3324748,171566;3291459,177538;3200358,194056;3146231,203966;2930612,243863;2897450,249962;2831760,261905;2798090,268004;2730875,279947;2696061,285919;2612457,300150;2576499,305994;2517035,315651;2505346,317557;2468753,323274;2452235,325816;2432541,328484;2432541,328484;2414880,330898;2286043,348305;2270922,350338;2208410,358851;2171181,363933;2068518,373717;2057209,374733;2002447,379816;1829393,395952;1703097,402305;1648080,405100;1601068,407387;1486969,413232;1440466,413232;1382908,413613;1371854,413613;1287995,413994;1262202,413994;1141624,414630;1130824,414630;1065261,413613;945191,409802;880518,407133;767435,402178;706066,399891;677478,398874;658038,397604;570748,391632;410781,379816;320442,372573;135699,356056;91482,351863;0,342333;0,464691;0,464691;0,1467566;7563558,1467566;7563558,231792;7167897,165086" o:connectangles="0,0,0,0,0,0,0,0,0,0,0,0,0,0,0,0,0,0,0,0,0,0,0,0,0,0,0,0,0,0,0,0,0,0,0,0,0,0,0,0,0,0,0,0,0,0,0,0,0,0,0,0,0,0,0,0,0,0,0,0,0,0,0,0,0,0,0,0,0,0,0,0,0,0,0,0,0,0,0,0,0,0,0,0,0,0"/>
                  </v:shape>
                </v:group>
                <v:shape id="Logo" o:spid="_x0000_s1031" type="#_x0000_t75" style="position:absolute;left:55239;top:5414;width:14866;height:6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">
                  <v:imagedata r:id="rId8" o:title=""/>
                </v:shape>
              </v:group>
              <v:shape id="URL" o:spid="_x0000_s1032" type="#_x0000_t75" style="position:absolute;left:5422;top:8825;width:20517;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">
                <v:imagedata r:id="rId9" o:title=""/>
              </v:shape>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BC744" w14:textId="4844E85D" w:rsidR="00E6184A" w:rsidRPr="00E6184A" w:rsidRDefault="000062E3" w:rsidP="00E6184A">
    <w:r>
      <w:rPr>
        <w:noProof/>
      </w:rPr>
      <mc:AlternateContent>
        <mc:Choice Requires="wpg">
          <w:drawing>
            <wp:anchor distT="0" distB="0" distL="114300" distR="114300" simplePos="0" relativeHeight="251661312" behindDoc="0" locked="0" layoutInCell="1" allowOverlap="1" wp14:anchorId="16930B55" wp14:editId="00906AF1">
              <wp:simplePos x="0" y="0"/>
              <wp:positionH relativeFrom="page">
                <wp:align>right</wp:align>
              </wp:positionH>
              <wp:positionV relativeFrom="page">
                <wp:align>bottom</wp:align>
              </wp:positionV>
              <wp:extent cx="7563600" cy="1584000"/>
              <wp:effectExtent l="0" t="0" r="0" b="0"/>
              <wp:wrapNone/>
              <wp:docPr id="16" name="Group 5"/>
              <wp:cNvGraphicFramePr/>
              <a:graphic xmlns:a="http://schemas.openxmlformats.org/drawingml/2006/main">
                <a:graphicData uri="http://schemas.microsoft.com/office/word/2010/wordprocessingGroup">
                  <wpg:wgp>
                    <wpg:cNvGrpSpPr/>
                    <wpg:grpSpPr>
                      <a:xfrm>
                        <a:off x="0" y="0"/>
                        <a:ext cx="7563600" cy="1584000"/>
                        <a:chOff x="0" y="0"/>
                        <a:chExt cx="7563600" cy="1584000"/>
                      </a:xfrm>
                    </wpg:grpSpPr>
                    <wpg:grpSp>
                      <wpg:cNvPr id="17" name="Group 3"/>
                      <wpg:cNvGrpSpPr/>
                      <wpg:grpSpPr>
                        <a:xfrm>
                          <a:off x="0" y="0"/>
                          <a:ext cx="7563600" cy="1584000"/>
                          <a:chOff x="0" y="0"/>
                          <a:chExt cx="7563600" cy="1584000"/>
                        </a:xfrm>
                      </wpg:grpSpPr>
                      <wpg:grpSp>
                        <wpg:cNvPr id="18" name="Group 36"/>
                        <wpg:cNvGrpSpPr/>
                        <wpg:grpSpPr>
                          <a:xfrm>
                            <a:off x="0" y="0"/>
                            <a:ext cx="7563600" cy="1584000"/>
                            <a:chOff x="0" y="0"/>
                            <a:chExt cx="7563557" cy="1584760"/>
                          </a:xfrm>
                        </wpg:grpSpPr>
                        <pic:pic xmlns:pic="http://schemas.openxmlformats.org/drawingml/2006/picture">
                          <pic:nvPicPr>
                            <pic:cNvPr id="19" name="Pattern"/>
                            <pic:cNvPicPr>
                              <a:picLocks noChangeAspect="1"/>
                            </pic:cNvPicPr>
                          </pic:nvPicPr>
                          <pic:blipFill rotWithShape="1">
                            <a:blip r:embed="rId1">
                              <a:extLst>
                                <a:ext uri="{96DAC541-7B7A-43D3-8B79-37D633B846F1}">
                                  <asvg:svgBlip xmlns:asvg="http://schemas.microsoft.com/office/drawing/2016/SVG/main" r:embed="rId2"/>
                                </a:ext>
                              </a:extLst>
                            </a:blip>
                            <a:srcRect l="281"/>
                            <a:stretch/>
                          </pic:blipFill>
                          <pic:spPr>
                            <a:xfrm>
                              <a:off x="0" y="0"/>
                              <a:ext cx="4684791" cy="533286"/>
                            </a:xfrm>
                            <a:prstGeom prst="rect">
                              <a:avLst/>
                            </a:prstGeom>
                          </pic:spPr>
                        </pic:pic>
                        <wps:wsp>
                          <wps:cNvPr id="20" name="Shape"/>
                          <wps:cNvSpPr/>
                          <wps:spPr>
                            <a:xfrm>
                              <a:off x="0" y="117195"/>
                              <a:ext cx="7563557" cy="1467565"/>
                            </a:xfrm>
                            <a:custGeom>
                              <a:avLst/>
                              <a:gdLst>
                                <a:gd name="connsiteX0" fmla="*/ 7168024 w 7563557"/>
                                <a:gd name="connsiteY0" fmla="*/ 165213 h 1467565"/>
                                <a:gd name="connsiteX1" fmla="*/ 6654579 w 7563557"/>
                                <a:gd name="connsiteY1" fmla="*/ 96475 h 1467565"/>
                                <a:gd name="connsiteX2" fmla="*/ 6398429 w 7563557"/>
                                <a:gd name="connsiteY2" fmla="*/ 66489 h 1467565"/>
                                <a:gd name="connsiteX3" fmla="*/ 6141388 w 7563557"/>
                                <a:gd name="connsiteY3" fmla="*/ 45524 h 1467565"/>
                                <a:gd name="connsiteX4" fmla="*/ 5884348 w 7563557"/>
                                <a:gd name="connsiteY4" fmla="*/ 24686 h 1467565"/>
                                <a:gd name="connsiteX5" fmla="*/ 5624259 w 7563557"/>
                                <a:gd name="connsiteY5" fmla="*/ 12107 h 1467565"/>
                                <a:gd name="connsiteX6" fmla="*/ 5363407 w 7563557"/>
                                <a:gd name="connsiteY6" fmla="*/ 1689 h 1467565"/>
                                <a:gd name="connsiteX7" fmla="*/ 5099506 w 7563557"/>
                                <a:gd name="connsiteY7" fmla="*/ 799 h 1467565"/>
                                <a:gd name="connsiteX8" fmla="*/ 4834716 w 7563557"/>
                                <a:gd name="connsiteY8" fmla="*/ 2959 h 1467565"/>
                                <a:gd name="connsiteX9" fmla="*/ 4698508 w 7563557"/>
                                <a:gd name="connsiteY9" fmla="*/ 9820 h 1467565"/>
                                <a:gd name="connsiteX10" fmla="*/ 4567384 w 7563557"/>
                                <a:gd name="connsiteY10" fmla="*/ 16427 h 1467565"/>
                                <a:gd name="connsiteX11" fmla="*/ 4555186 w 7563557"/>
                                <a:gd name="connsiteY11" fmla="*/ 17063 h 1467565"/>
                                <a:gd name="connsiteX12" fmla="*/ 4554932 w 7563557"/>
                                <a:gd name="connsiteY12" fmla="*/ 17063 h 1467565"/>
                                <a:gd name="connsiteX13" fmla="*/ 4554932 w 7563557"/>
                                <a:gd name="connsiteY13" fmla="*/ 17063 h 1467565"/>
                                <a:gd name="connsiteX14" fmla="*/ 4501821 w 7563557"/>
                                <a:gd name="connsiteY14" fmla="*/ 19858 h 1467565"/>
                                <a:gd name="connsiteX15" fmla="*/ 4433718 w 7563557"/>
                                <a:gd name="connsiteY15" fmla="*/ 23416 h 1467565"/>
                                <a:gd name="connsiteX16" fmla="*/ 4299544 w 7563557"/>
                                <a:gd name="connsiteY16" fmla="*/ 36122 h 1467565"/>
                                <a:gd name="connsiteX17" fmla="*/ 4056226 w 7563557"/>
                                <a:gd name="connsiteY17" fmla="*/ 60263 h 1467565"/>
                                <a:gd name="connsiteX18" fmla="*/ 4031196 w 7563557"/>
                                <a:gd name="connsiteY18" fmla="*/ 62804 h 1467565"/>
                                <a:gd name="connsiteX19" fmla="*/ 4018998 w 7563557"/>
                                <a:gd name="connsiteY19" fmla="*/ 64456 h 1467565"/>
                                <a:gd name="connsiteX20" fmla="*/ 3934122 w 7563557"/>
                                <a:gd name="connsiteY20" fmla="*/ 75891 h 1467565"/>
                                <a:gd name="connsiteX21" fmla="*/ 3873007 w 7563557"/>
                                <a:gd name="connsiteY21" fmla="*/ 84150 h 1467565"/>
                                <a:gd name="connsiteX22" fmla="*/ 3678226 w 7563557"/>
                                <a:gd name="connsiteY22" fmla="*/ 111976 h 1467565"/>
                                <a:gd name="connsiteX23" fmla="*/ 3551930 w 7563557"/>
                                <a:gd name="connsiteY23" fmla="*/ 132178 h 1467565"/>
                                <a:gd name="connsiteX24" fmla="*/ 3502122 w 7563557"/>
                                <a:gd name="connsiteY24" fmla="*/ 140818 h 1467565"/>
                                <a:gd name="connsiteX25" fmla="*/ 3494880 w 7563557"/>
                                <a:gd name="connsiteY25" fmla="*/ 142089 h 1467565"/>
                                <a:gd name="connsiteX26" fmla="*/ 3464767 w 7563557"/>
                                <a:gd name="connsiteY26" fmla="*/ 147298 h 1467565"/>
                                <a:gd name="connsiteX27" fmla="*/ 3417756 w 7563557"/>
                                <a:gd name="connsiteY27" fmla="*/ 155303 h 1467565"/>
                                <a:gd name="connsiteX28" fmla="*/ 3387261 w 7563557"/>
                                <a:gd name="connsiteY28" fmla="*/ 160512 h 1467565"/>
                                <a:gd name="connsiteX29" fmla="*/ 3324748 w 7563557"/>
                                <a:gd name="connsiteY29" fmla="*/ 171566 h 1467565"/>
                                <a:gd name="connsiteX30" fmla="*/ 3291459 w 7563557"/>
                                <a:gd name="connsiteY30" fmla="*/ 177538 h 1467565"/>
                                <a:gd name="connsiteX31" fmla="*/ 3200358 w 7563557"/>
                                <a:gd name="connsiteY31" fmla="*/ 194056 h 1467565"/>
                                <a:gd name="connsiteX32" fmla="*/ 3146231 w 7563557"/>
                                <a:gd name="connsiteY32" fmla="*/ 203966 h 1467565"/>
                                <a:gd name="connsiteX33" fmla="*/ 2930612 w 7563557"/>
                                <a:gd name="connsiteY33" fmla="*/ 243863 h 1467565"/>
                                <a:gd name="connsiteX34" fmla="*/ 2897450 w 7563557"/>
                                <a:gd name="connsiteY34" fmla="*/ 249962 h 1467565"/>
                                <a:gd name="connsiteX35" fmla="*/ 2831760 w 7563557"/>
                                <a:gd name="connsiteY35" fmla="*/ 261905 h 1467565"/>
                                <a:gd name="connsiteX36" fmla="*/ 2798090 w 7563557"/>
                                <a:gd name="connsiteY36" fmla="*/ 268004 h 1467565"/>
                                <a:gd name="connsiteX37" fmla="*/ 2730875 w 7563557"/>
                                <a:gd name="connsiteY37" fmla="*/ 279947 h 1467565"/>
                                <a:gd name="connsiteX38" fmla="*/ 2696061 w 7563557"/>
                                <a:gd name="connsiteY38" fmla="*/ 285919 h 1467565"/>
                                <a:gd name="connsiteX39" fmla="*/ 2612457 w 7563557"/>
                                <a:gd name="connsiteY39" fmla="*/ 300150 h 1467565"/>
                                <a:gd name="connsiteX40" fmla="*/ 2576499 w 7563557"/>
                                <a:gd name="connsiteY40" fmla="*/ 305994 h 1467565"/>
                                <a:gd name="connsiteX41" fmla="*/ 2517035 w 7563557"/>
                                <a:gd name="connsiteY41" fmla="*/ 315651 h 1467565"/>
                                <a:gd name="connsiteX42" fmla="*/ 2505346 w 7563557"/>
                                <a:gd name="connsiteY42" fmla="*/ 317557 h 1467565"/>
                                <a:gd name="connsiteX43" fmla="*/ 2468753 w 7563557"/>
                                <a:gd name="connsiteY43" fmla="*/ 323274 h 1467565"/>
                                <a:gd name="connsiteX44" fmla="*/ 2452235 w 7563557"/>
                                <a:gd name="connsiteY44" fmla="*/ 325816 h 1467565"/>
                                <a:gd name="connsiteX45" fmla="*/ 2432541 w 7563557"/>
                                <a:gd name="connsiteY45" fmla="*/ 328484 h 1467565"/>
                                <a:gd name="connsiteX46" fmla="*/ 2432541 w 7563557"/>
                                <a:gd name="connsiteY46" fmla="*/ 328484 h 1467565"/>
                                <a:gd name="connsiteX47" fmla="*/ 2414880 w 7563557"/>
                                <a:gd name="connsiteY47" fmla="*/ 330898 h 1467565"/>
                                <a:gd name="connsiteX48" fmla="*/ 2286043 w 7563557"/>
                                <a:gd name="connsiteY48" fmla="*/ 348305 h 1467565"/>
                                <a:gd name="connsiteX49" fmla="*/ 2270922 w 7563557"/>
                                <a:gd name="connsiteY49" fmla="*/ 350338 h 1467565"/>
                                <a:gd name="connsiteX50" fmla="*/ 2208410 w 7563557"/>
                                <a:gd name="connsiteY50" fmla="*/ 358851 h 1467565"/>
                                <a:gd name="connsiteX51" fmla="*/ 2171181 w 7563557"/>
                                <a:gd name="connsiteY51" fmla="*/ 363933 h 1467565"/>
                                <a:gd name="connsiteX52" fmla="*/ 2068518 w 7563557"/>
                                <a:gd name="connsiteY52" fmla="*/ 373717 h 1467565"/>
                                <a:gd name="connsiteX53" fmla="*/ 2057209 w 7563557"/>
                                <a:gd name="connsiteY53" fmla="*/ 374733 h 1467565"/>
                                <a:gd name="connsiteX54" fmla="*/ 2002447 w 7563557"/>
                                <a:gd name="connsiteY54" fmla="*/ 379816 h 1467565"/>
                                <a:gd name="connsiteX55" fmla="*/ 1829393 w 7563557"/>
                                <a:gd name="connsiteY55" fmla="*/ 395952 h 1467565"/>
                                <a:gd name="connsiteX56" fmla="*/ 1703097 w 7563557"/>
                                <a:gd name="connsiteY56" fmla="*/ 402305 h 1467565"/>
                                <a:gd name="connsiteX57" fmla="*/ 1648080 w 7563557"/>
                                <a:gd name="connsiteY57" fmla="*/ 405100 h 1467565"/>
                                <a:gd name="connsiteX58" fmla="*/ 1601068 w 7563557"/>
                                <a:gd name="connsiteY58" fmla="*/ 407387 h 1467565"/>
                                <a:gd name="connsiteX59" fmla="*/ 1486969 w 7563557"/>
                                <a:gd name="connsiteY59" fmla="*/ 413232 h 1467565"/>
                                <a:gd name="connsiteX60" fmla="*/ 1440466 w 7563557"/>
                                <a:gd name="connsiteY60" fmla="*/ 413232 h 1467565"/>
                                <a:gd name="connsiteX61" fmla="*/ 1382908 w 7563557"/>
                                <a:gd name="connsiteY61" fmla="*/ 413613 h 1467565"/>
                                <a:gd name="connsiteX62" fmla="*/ 1371854 w 7563557"/>
                                <a:gd name="connsiteY62" fmla="*/ 413613 h 1467565"/>
                                <a:gd name="connsiteX63" fmla="*/ 1287995 w 7563557"/>
                                <a:gd name="connsiteY63" fmla="*/ 413994 h 1467565"/>
                                <a:gd name="connsiteX64" fmla="*/ 1262202 w 7563557"/>
                                <a:gd name="connsiteY64" fmla="*/ 413994 h 1467565"/>
                                <a:gd name="connsiteX65" fmla="*/ 1141624 w 7563557"/>
                                <a:gd name="connsiteY65" fmla="*/ 414630 h 1467565"/>
                                <a:gd name="connsiteX66" fmla="*/ 1130824 w 7563557"/>
                                <a:gd name="connsiteY66" fmla="*/ 414630 h 1467565"/>
                                <a:gd name="connsiteX67" fmla="*/ 1065261 w 7563557"/>
                                <a:gd name="connsiteY67" fmla="*/ 413613 h 1467565"/>
                                <a:gd name="connsiteX68" fmla="*/ 945191 w 7563557"/>
                                <a:gd name="connsiteY68" fmla="*/ 409802 h 1467565"/>
                                <a:gd name="connsiteX69" fmla="*/ 880518 w 7563557"/>
                                <a:gd name="connsiteY69" fmla="*/ 407133 h 1467565"/>
                                <a:gd name="connsiteX70" fmla="*/ 767435 w 7563557"/>
                                <a:gd name="connsiteY70" fmla="*/ 402178 h 1467565"/>
                                <a:gd name="connsiteX71" fmla="*/ 706066 w 7563557"/>
                                <a:gd name="connsiteY71" fmla="*/ 399891 h 1467565"/>
                                <a:gd name="connsiteX72" fmla="*/ 677478 w 7563557"/>
                                <a:gd name="connsiteY72" fmla="*/ 398874 h 1467565"/>
                                <a:gd name="connsiteX73" fmla="*/ 658038 w 7563557"/>
                                <a:gd name="connsiteY73" fmla="*/ 397604 h 1467565"/>
                                <a:gd name="connsiteX74" fmla="*/ 570748 w 7563557"/>
                                <a:gd name="connsiteY74" fmla="*/ 391632 h 1467565"/>
                                <a:gd name="connsiteX75" fmla="*/ 410781 w 7563557"/>
                                <a:gd name="connsiteY75" fmla="*/ 379816 h 1467565"/>
                                <a:gd name="connsiteX76" fmla="*/ 320442 w 7563557"/>
                                <a:gd name="connsiteY76" fmla="*/ 372573 h 1467565"/>
                                <a:gd name="connsiteX77" fmla="*/ 135699 w 7563557"/>
                                <a:gd name="connsiteY77" fmla="*/ 356056 h 1467565"/>
                                <a:gd name="connsiteX78" fmla="*/ 91482 w 7563557"/>
                                <a:gd name="connsiteY78" fmla="*/ 351863 h 1467565"/>
                                <a:gd name="connsiteX79" fmla="*/ 0 w 7563557"/>
                                <a:gd name="connsiteY79" fmla="*/ 342333 h 1467565"/>
                                <a:gd name="connsiteX80" fmla="*/ 0 w 7563557"/>
                                <a:gd name="connsiteY80" fmla="*/ 464691 h 1467565"/>
                                <a:gd name="connsiteX81" fmla="*/ 0 w 7563557"/>
                                <a:gd name="connsiteY81" fmla="*/ 464691 h 1467565"/>
                                <a:gd name="connsiteX82" fmla="*/ 0 w 7563557"/>
                                <a:gd name="connsiteY82" fmla="*/ 1467566 h 1467565"/>
                                <a:gd name="connsiteX83" fmla="*/ 7563558 w 7563557"/>
                                <a:gd name="connsiteY83" fmla="*/ 1467566 h 1467565"/>
                                <a:gd name="connsiteX84" fmla="*/ 7563558 w 7563557"/>
                                <a:gd name="connsiteY84" fmla="*/ 231792 h 1467565"/>
                                <a:gd name="connsiteX85" fmla="*/ 7167897 w 7563557"/>
                                <a:gd name="connsiteY85" fmla="*/ 165086 h 14675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Lst>
                              <a:rect l="l" t="t" r="r" b="b"/>
                              <a:pathLst>
                                <a:path w="7563557" h="1467565">
                                  <a:moveTo>
                                    <a:pt x="7168024" y="165213"/>
                                  </a:moveTo>
                                  <a:cubicBezTo>
                                    <a:pt x="6995732" y="134719"/>
                                    <a:pt x="6825346" y="116931"/>
                                    <a:pt x="6654579" y="96475"/>
                                  </a:cubicBezTo>
                                  <a:lnTo>
                                    <a:pt x="6398429" y="66489"/>
                                  </a:lnTo>
                                  <a:lnTo>
                                    <a:pt x="6141388" y="45524"/>
                                  </a:lnTo>
                                  <a:lnTo>
                                    <a:pt x="5884348" y="24686"/>
                                  </a:lnTo>
                                  <a:cubicBezTo>
                                    <a:pt x="5798838" y="17317"/>
                                    <a:pt x="5710913" y="16427"/>
                                    <a:pt x="5624259" y="12107"/>
                                  </a:cubicBezTo>
                                  <a:lnTo>
                                    <a:pt x="5363407" y="1689"/>
                                  </a:lnTo>
                                  <a:cubicBezTo>
                                    <a:pt x="5276499" y="-1742"/>
                                    <a:pt x="5187431" y="1180"/>
                                    <a:pt x="5099506" y="799"/>
                                  </a:cubicBezTo>
                                  <a:cubicBezTo>
                                    <a:pt x="5011200" y="1562"/>
                                    <a:pt x="4923403" y="799"/>
                                    <a:pt x="4834716" y="2959"/>
                                  </a:cubicBezTo>
                                  <a:lnTo>
                                    <a:pt x="4698508" y="9820"/>
                                  </a:lnTo>
                                  <a:lnTo>
                                    <a:pt x="4567384" y="16427"/>
                                  </a:lnTo>
                                  <a:lnTo>
                                    <a:pt x="4555186" y="17063"/>
                                  </a:lnTo>
                                  <a:cubicBezTo>
                                    <a:pt x="4555186" y="17063"/>
                                    <a:pt x="4554932" y="17063"/>
                                    <a:pt x="4554932" y="17063"/>
                                  </a:cubicBezTo>
                                  <a:cubicBezTo>
                                    <a:pt x="4554932" y="17063"/>
                                    <a:pt x="4554932" y="17063"/>
                                    <a:pt x="4554932" y="17063"/>
                                  </a:cubicBezTo>
                                  <a:lnTo>
                                    <a:pt x="4501821" y="19858"/>
                                  </a:lnTo>
                                  <a:lnTo>
                                    <a:pt x="4433718" y="23416"/>
                                  </a:lnTo>
                                  <a:lnTo>
                                    <a:pt x="4299544" y="36122"/>
                                  </a:lnTo>
                                  <a:lnTo>
                                    <a:pt x="4056226" y="60263"/>
                                  </a:lnTo>
                                  <a:lnTo>
                                    <a:pt x="4031196" y="62804"/>
                                  </a:lnTo>
                                  <a:cubicBezTo>
                                    <a:pt x="4027130" y="63312"/>
                                    <a:pt x="4023064" y="63947"/>
                                    <a:pt x="4018998" y="64456"/>
                                  </a:cubicBezTo>
                                  <a:cubicBezTo>
                                    <a:pt x="3990664" y="68267"/>
                                    <a:pt x="3962457" y="72079"/>
                                    <a:pt x="3934122" y="75891"/>
                                  </a:cubicBezTo>
                                  <a:cubicBezTo>
                                    <a:pt x="3913793" y="78686"/>
                                    <a:pt x="3893337" y="81355"/>
                                    <a:pt x="3873007" y="84150"/>
                                  </a:cubicBezTo>
                                  <a:cubicBezTo>
                                    <a:pt x="3807826" y="93044"/>
                                    <a:pt x="3742772" y="102192"/>
                                    <a:pt x="3678226" y="111976"/>
                                  </a:cubicBezTo>
                                  <a:cubicBezTo>
                                    <a:pt x="3635915" y="118329"/>
                                    <a:pt x="3593732" y="125063"/>
                                    <a:pt x="3551930" y="132178"/>
                                  </a:cubicBezTo>
                                  <a:cubicBezTo>
                                    <a:pt x="3535285" y="134973"/>
                                    <a:pt x="3518640" y="137896"/>
                                    <a:pt x="3502122" y="140818"/>
                                  </a:cubicBezTo>
                                  <a:cubicBezTo>
                                    <a:pt x="3499708" y="141199"/>
                                    <a:pt x="3497294" y="141707"/>
                                    <a:pt x="3494880" y="142089"/>
                                  </a:cubicBezTo>
                                  <a:cubicBezTo>
                                    <a:pt x="3484843" y="143740"/>
                                    <a:pt x="3474805" y="145519"/>
                                    <a:pt x="3464767" y="147298"/>
                                  </a:cubicBezTo>
                                  <a:cubicBezTo>
                                    <a:pt x="3449012" y="149966"/>
                                    <a:pt x="3433384" y="152635"/>
                                    <a:pt x="3417756" y="155303"/>
                                  </a:cubicBezTo>
                                  <a:cubicBezTo>
                                    <a:pt x="3407591" y="157082"/>
                                    <a:pt x="3397299" y="158733"/>
                                    <a:pt x="3387261" y="160512"/>
                                  </a:cubicBezTo>
                                  <a:cubicBezTo>
                                    <a:pt x="3366297" y="164197"/>
                                    <a:pt x="3345586" y="167882"/>
                                    <a:pt x="3324748" y="171566"/>
                                  </a:cubicBezTo>
                                  <a:cubicBezTo>
                                    <a:pt x="3313694" y="173599"/>
                                    <a:pt x="3302513" y="175505"/>
                                    <a:pt x="3291459" y="177538"/>
                                  </a:cubicBezTo>
                                  <a:cubicBezTo>
                                    <a:pt x="3260965" y="183002"/>
                                    <a:pt x="3230598" y="188465"/>
                                    <a:pt x="3200358" y="194056"/>
                                  </a:cubicBezTo>
                                  <a:cubicBezTo>
                                    <a:pt x="3182315" y="197359"/>
                                    <a:pt x="3164146" y="200663"/>
                                    <a:pt x="3146231" y="203966"/>
                                  </a:cubicBezTo>
                                  <a:cubicBezTo>
                                    <a:pt x="3073426" y="217434"/>
                                    <a:pt x="3001638" y="230776"/>
                                    <a:pt x="2930612" y="243863"/>
                                  </a:cubicBezTo>
                                  <a:cubicBezTo>
                                    <a:pt x="2919558" y="245896"/>
                                    <a:pt x="2908504" y="247929"/>
                                    <a:pt x="2897450" y="249962"/>
                                  </a:cubicBezTo>
                                  <a:cubicBezTo>
                                    <a:pt x="2875468" y="254027"/>
                                    <a:pt x="2853614" y="257966"/>
                                    <a:pt x="2831760" y="261905"/>
                                  </a:cubicBezTo>
                                  <a:cubicBezTo>
                                    <a:pt x="2820452" y="263938"/>
                                    <a:pt x="2809271" y="265971"/>
                                    <a:pt x="2798090" y="268004"/>
                                  </a:cubicBezTo>
                                  <a:cubicBezTo>
                                    <a:pt x="2775600" y="272070"/>
                                    <a:pt x="2753111" y="276009"/>
                                    <a:pt x="2730875" y="279947"/>
                                  </a:cubicBezTo>
                                  <a:cubicBezTo>
                                    <a:pt x="2719186" y="281980"/>
                                    <a:pt x="2707751" y="283886"/>
                                    <a:pt x="2696061" y="285919"/>
                                  </a:cubicBezTo>
                                  <a:cubicBezTo>
                                    <a:pt x="2668108" y="290747"/>
                                    <a:pt x="2640155" y="295576"/>
                                    <a:pt x="2612457" y="300150"/>
                                  </a:cubicBezTo>
                                  <a:cubicBezTo>
                                    <a:pt x="2600386" y="302183"/>
                                    <a:pt x="2588443" y="304089"/>
                                    <a:pt x="2576499" y="305994"/>
                                  </a:cubicBezTo>
                                  <a:cubicBezTo>
                                    <a:pt x="2556678" y="309171"/>
                                    <a:pt x="2536730" y="312602"/>
                                    <a:pt x="2517035" y="315651"/>
                                  </a:cubicBezTo>
                                  <a:cubicBezTo>
                                    <a:pt x="2513097" y="316286"/>
                                    <a:pt x="2509285" y="316795"/>
                                    <a:pt x="2505346" y="317557"/>
                                  </a:cubicBezTo>
                                  <a:cubicBezTo>
                                    <a:pt x="2493148" y="319590"/>
                                    <a:pt x="2480951" y="321496"/>
                                    <a:pt x="2468753" y="323274"/>
                                  </a:cubicBezTo>
                                  <a:cubicBezTo>
                                    <a:pt x="2463290" y="324037"/>
                                    <a:pt x="2457699" y="324926"/>
                                    <a:pt x="2452235" y="325816"/>
                                  </a:cubicBezTo>
                                  <a:cubicBezTo>
                                    <a:pt x="2445628" y="326705"/>
                                    <a:pt x="2439148" y="327594"/>
                                    <a:pt x="2432541" y="328484"/>
                                  </a:cubicBezTo>
                                  <a:cubicBezTo>
                                    <a:pt x="2432541" y="328484"/>
                                    <a:pt x="2432541" y="328484"/>
                                    <a:pt x="2432541" y="328484"/>
                                  </a:cubicBezTo>
                                  <a:cubicBezTo>
                                    <a:pt x="2426697" y="329246"/>
                                    <a:pt x="2420725" y="330136"/>
                                    <a:pt x="2414880" y="330898"/>
                                  </a:cubicBezTo>
                                  <a:cubicBezTo>
                                    <a:pt x="2371934" y="336743"/>
                                    <a:pt x="2329242" y="342079"/>
                                    <a:pt x="2286043" y="348305"/>
                                  </a:cubicBezTo>
                                  <a:lnTo>
                                    <a:pt x="2270922" y="350338"/>
                                  </a:lnTo>
                                  <a:lnTo>
                                    <a:pt x="2208410" y="358851"/>
                                  </a:lnTo>
                                  <a:lnTo>
                                    <a:pt x="2171181" y="363933"/>
                                  </a:lnTo>
                                  <a:lnTo>
                                    <a:pt x="2068518" y="373717"/>
                                  </a:lnTo>
                                  <a:lnTo>
                                    <a:pt x="2057209" y="374733"/>
                                  </a:lnTo>
                                  <a:lnTo>
                                    <a:pt x="2002447" y="379816"/>
                                  </a:lnTo>
                                  <a:lnTo>
                                    <a:pt x="1829393" y="395952"/>
                                  </a:lnTo>
                                  <a:lnTo>
                                    <a:pt x="1703097" y="402305"/>
                                  </a:lnTo>
                                  <a:lnTo>
                                    <a:pt x="1648080" y="405100"/>
                                  </a:lnTo>
                                  <a:lnTo>
                                    <a:pt x="1601068" y="407387"/>
                                  </a:lnTo>
                                  <a:lnTo>
                                    <a:pt x="1486969" y="413232"/>
                                  </a:lnTo>
                                  <a:lnTo>
                                    <a:pt x="1440466" y="413232"/>
                                  </a:lnTo>
                                  <a:cubicBezTo>
                                    <a:pt x="1440466" y="413232"/>
                                    <a:pt x="1382908" y="413613"/>
                                    <a:pt x="1382908" y="413613"/>
                                  </a:cubicBezTo>
                                  <a:lnTo>
                                    <a:pt x="1371854" y="413613"/>
                                  </a:lnTo>
                                  <a:cubicBezTo>
                                    <a:pt x="1371854" y="413613"/>
                                    <a:pt x="1287995" y="413994"/>
                                    <a:pt x="1287995" y="413994"/>
                                  </a:cubicBezTo>
                                  <a:lnTo>
                                    <a:pt x="1262202" y="413994"/>
                                  </a:lnTo>
                                  <a:cubicBezTo>
                                    <a:pt x="1262202" y="413994"/>
                                    <a:pt x="1141624" y="414630"/>
                                    <a:pt x="1141624" y="414630"/>
                                  </a:cubicBezTo>
                                  <a:cubicBezTo>
                                    <a:pt x="1138066" y="414630"/>
                                    <a:pt x="1134381" y="414630"/>
                                    <a:pt x="1130824" y="414630"/>
                                  </a:cubicBezTo>
                                  <a:cubicBezTo>
                                    <a:pt x="1108969" y="414503"/>
                                    <a:pt x="1087115" y="414122"/>
                                    <a:pt x="1065261" y="413613"/>
                                  </a:cubicBezTo>
                                  <a:cubicBezTo>
                                    <a:pt x="1025365" y="412724"/>
                                    <a:pt x="985341" y="411326"/>
                                    <a:pt x="945191" y="409802"/>
                                  </a:cubicBezTo>
                                  <a:cubicBezTo>
                                    <a:pt x="923718" y="408912"/>
                                    <a:pt x="902118" y="408023"/>
                                    <a:pt x="880518" y="407133"/>
                                  </a:cubicBezTo>
                                  <a:cubicBezTo>
                                    <a:pt x="842781" y="405482"/>
                                    <a:pt x="805172" y="403830"/>
                                    <a:pt x="767435" y="402178"/>
                                  </a:cubicBezTo>
                                  <a:cubicBezTo>
                                    <a:pt x="746979" y="401289"/>
                                    <a:pt x="726522" y="400526"/>
                                    <a:pt x="706066" y="399891"/>
                                  </a:cubicBezTo>
                                  <a:cubicBezTo>
                                    <a:pt x="696537" y="399510"/>
                                    <a:pt x="687007" y="399129"/>
                                    <a:pt x="677478" y="398874"/>
                                  </a:cubicBezTo>
                                  <a:cubicBezTo>
                                    <a:pt x="670998" y="398493"/>
                                    <a:pt x="664518" y="397985"/>
                                    <a:pt x="658038" y="397604"/>
                                  </a:cubicBezTo>
                                  <a:cubicBezTo>
                                    <a:pt x="628941" y="395698"/>
                                    <a:pt x="599845" y="393665"/>
                                    <a:pt x="570748" y="391632"/>
                                  </a:cubicBezTo>
                                  <a:cubicBezTo>
                                    <a:pt x="517384" y="387947"/>
                                    <a:pt x="464146" y="383882"/>
                                    <a:pt x="410781" y="379816"/>
                                  </a:cubicBezTo>
                                  <a:cubicBezTo>
                                    <a:pt x="380668" y="377529"/>
                                    <a:pt x="350555" y="375114"/>
                                    <a:pt x="320442" y="372573"/>
                                  </a:cubicBezTo>
                                  <a:cubicBezTo>
                                    <a:pt x="258819" y="367491"/>
                                    <a:pt x="197195" y="361900"/>
                                    <a:pt x="135699" y="356056"/>
                                  </a:cubicBezTo>
                                  <a:cubicBezTo>
                                    <a:pt x="120960" y="354658"/>
                                    <a:pt x="106221" y="353387"/>
                                    <a:pt x="91482" y="351863"/>
                                  </a:cubicBezTo>
                                  <a:cubicBezTo>
                                    <a:pt x="60988" y="348813"/>
                                    <a:pt x="30494" y="345637"/>
                                    <a:pt x="0" y="342333"/>
                                  </a:cubicBezTo>
                                  <a:lnTo>
                                    <a:pt x="0" y="464691"/>
                                  </a:lnTo>
                                  <a:lnTo>
                                    <a:pt x="0" y="464691"/>
                                  </a:lnTo>
                                  <a:lnTo>
                                    <a:pt x="0" y="1467566"/>
                                  </a:lnTo>
                                  <a:lnTo>
                                    <a:pt x="7563558" y="1467566"/>
                                  </a:lnTo>
                                  <a:lnTo>
                                    <a:pt x="7563558" y="231792"/>
                                  </a:lnTo>
                                  <a:cubicBezTo>
                                    <a:pt x="7431289" y="206126"/>
                                    <a:pt x="7299657" y="186305"/>
                                    <a:pt x="7167897" y="165086"/>
                                  </a:cubicBezTo>
                                  <a:close/>
                                </a:path>
                              </a:pathLst>
                            </a:custGeom>
                            <a:solidFill>
                              <a:schemeClr val="tx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0" name="Logo"/>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5523975" y="541457"/>
                            <a:ext cx="1486535" cy="697865"/>
                          </a:xfrm>
                          <a:prstGeom prst="rect">
                            <a:avLst/>
                          </a:prstGeom>
                        </pic:spPr>
                      </pic:pic>
                    </wpg:grpSp>
                    <pic:pic xmlns:pic="http://schemas.openxmlformats.org/drawingml/2006/picture">
                      <pic:nvPicPr>
                        <pic:cNvPr id="22" name="URL"/>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542260" y="882502"/>
                          <a:ext cx="2051685" cy="154305"/>
                        </a:xfrm>
                        <a:prstGeom prst="rect">
                          <a:avLst/>
                        </a:prstGeom>
                      </pic:spPr>
                    </pic:pic>
                  </wpg:wgp>
                </a:graphicData>
              </a:graphic>
            </wp:anchor>
          </w:drawing>
        </mc:Choice>
        <mc:Fallback>
          <w:pict>
            <v:group w14:anchorId="50D0F638" id="Group 5" o:spid="_x0000_s1026" style="position:absolute;margin-left:544.35pt;margin-top:0;width:595.55pt;height:124.7pt;z-index:251661312;mso-position-horizontal:right;mso-position-horizontal-relative:page;mso-position-vertical:bottom;mso-position-vertical-relative:page" coordsize="75636,1584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">
              <v:group id="Group 3" o:spid="_x0000_s1027" style="position:absolute;width:75636;height:15840" coordsize="75636,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36" o:spid="_x0000_s1028" style="position:absolute;width:75636;height:15840" coordsize="75635,1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ttern" o:spid="_x0000_s1029" type="#_x0000_t75" style="position:absolute;width:46847;height:5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">
                    <v:imagedata r:id="rId7" o:title="" cropleft="184f"/>
                  </v:shape>
                  <v:shape id="Shape" o:spid="_x0000_s1030" style="position:absolute;top:1171;width:75635;height:14676;visibility:visible;mso-wrap-style:square;v-text-anchor:middle" coordsize="7563557,1467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" path="m7168024,165213c6995732,134719,6825346,116931,6654579,96475l6398429,66489,6141388,45524,5884348,24686c5798838,17317,5710913,16427,5624259,12107l5363407,1689c5276499,-1742,5187431,1180,5099506,799v-88306,763,-176103,,-264790,2160l4698508,9820r-131124,6607l4555186,17063v,,-254,,-254,c4554932,17063,4554932,17063,4554932,17063r-53111,2795l4433718,23416,4299544,36122,4056226,60263r-25030,2541c4027130,63312,4023064,63947,4018998,64456v-28334,3811,-56541,7623,-84876,11435c3913793,78686,3893337,81355,3873007,84150v-65181,8894,-130235,18042,-194781,27826c3635915,118329,3593732,125063,3551930,132178v-16645,2795,-33290,5718,-49808,8640c3499708,141199,3497294,141707,3494880,142089v-10037,1651,-20075,3430,-30113,5209c3449012,149966,3433384,152635,3417756,155303v-10165,1779,-20457,3430,-30495,5209c3366297,164197,3345586,167882,3324748,171566v-11054,2033,-22235,3939,-33289,5972c3260965,183002,3230598,188465,3200358,194056v-18043,3303,-36212,6607,-54127,9910c3073426,217434,3001638,230776,2930612,243863v-11054,2033,-22108,4066,-33162,6099c2875468,254027,2853614,257966,2831760,261905v-11308,2033,-22489,4066,-33670,6099c2775600,272070,2753111,276009,2730875,279947v-11689,2033,-23124,3939,-34814,5972c2668108,290747,2640155,295576,2612457,300150v-12071,2033,-24014,3939,-35958,5844c2556678,309171,2536730,312602,2517035,315651v-3938,635,-7750,1144,-11689,1906c2493148,319590,2480951,321496,2468753,323274v-5463,763,-11054,1652,-16518,2542c2445628,326705,2439148,327594,2432541,328484v,,,,,c2426697,329246,2420725,330136,2414880,330898v-42946,5845,-85638,11181,-128837,17407l2270922,350338r-62512,8513l2171181,363933r-102663,9784l2057209,374733r-54762,5083l1829393,395952r-126296,6353l1648080,405100r-47012,2287l1486969,413232r-46503,c1440466,413232,1382908,413613,1382908,413613r-11054,c1371854,413613,1287995,413994,1287995,413994r-25793,c1262202,413994,1141624,414630,1141624,414630v-3558,,-7243,,-10800,c1108969,414503,1087115,414122,1065261,413613v-39896,-889,-79920,-2287,-120070,-3811c923718,408912,902118,408023,880518,407133v-37737,-1651,-75346,-3303,-113083,-4955c746979,401289,726522,400526,706066,399891v-9529,-381,-19059,-762,-28588,-1017c670998,398493,664518,397985,658038,397604v-29097,-1906,-58193,-3939,-87290,-5972c517384,387947,464146,383882,410781,379816v-30113,-2287,-60226,-4702,-90339,-7243c258819,367491,197195,361900,135699,356056v-14739,-1398,-29478,-2669,-44217,-4193c60988,348813,30494,345637,,342333l,464691r,l,1467566r7563558,l7563558,231792c7431289,206126,7299657,186305,7167897,165086r127,127xe" fillcolor="#26426e [3215]" stroked="f" strokeweight="0">
                    <v:stroke joinstyle="miter"/>
                    <v:path arrowok="t" o:connecttype="custom" o:connectlocs="7168024,165213;6654579,96475;6398429,66489;6141388,45524;5884348,24686;5624259,12107;5363407,1689;5099506,799;4834716,2959;4698508,9820;4567384,16427;4555186,17063;4554932,17063;4554932,17063;4501821,19858;4433718,23416;4299544,36122;4056226,60263;4031196,62804;4018998,64456;3934122,75891;3873007,84150;3678226,111976;3551930,132178;3502122,140818;3494880,142089;3464767,147298;3417756,155303;3387261,160512;3324748,171566;3291459,177538;3200358,194056;3146231,203966;2930612,243863;2897450,249962;2831760,261905;2798090,268004;2730875,279947;2696061,285919;2612457,300150;2576499,305994;2517035,315651;2505346,317557;2468753,323274;2452235,325816;2432541,328484;2432541,328484;2414880,330898;2286043,348305;2270922,350338;2208410,358851;2171181,363933;2068518,373717;2057209,374733;2002447,379816;1829393,395952;1703097,402305;1648080,405100;1601068,407387;1486969,413232;1440466,413232;1382908,413613;1371854,413613;1287995,413994;1262202,413994;1141624,414630;1130824,414630;1065261,413613;945191,409802;880518,407133;767435,402178;706066,399891;677478,398874;658038,397604;570748,391632;410781,379816;320442,372573;135699,356056;91482,351863;0,342333;0,464691;0,464691;0,1467566;7563558,1467566;7563558,231792;7167897,165086" o:connectangles="0,0,0,0,0,0,0,0,0,0,0,0,0,0,0,0,0,0,0,0,0,0,0,0,0,0,0,0,0,0,0,0,0,0,0,0,0,0,0,0,0,0,0,0,0,0,0,0,0,0,0,0,0,0,0,0,0,0,0,0,0,0,0,0,0,0,0,0,0,0,0,0,0,0,0,0,0,0,0,0,0,0,0,0,0,0"/>
                  </v:shape>
                </v:group>
                <v:shape id="Logo" o:spid="_x0000_s1031" type="#_x0000_t75" style="position:absolute;left:55239;top:5414;width:14866;height:6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">
                  <v:imagedata r:id="rId8" o:title=""/>
                </v:shape>
              </v:group>
              <v:shape id="URL" o:spid="_x0000_s1032" type="#_x0000_t75" style="position:absolute;left:5422;top:8825;width:20517;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">
                <v:imagedata r:id="rId9" o:title=""/>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8F4CE0" w14:textId="77777777" w:rsidR="005123AA" w:rsidRDefault="005123AA" w:rsidP="003C7941">
      <w:r>
        <w:separator/>
      </w:r>
    </w:p>
    <w:p w14:paraId="0A8523EA" w14:textId="77777777" w:rsidR="005123AA" w:rsidRDefault="005123AA"/>
  </w:footnote>
  <w:footnote w:type="continuationSeparator" w:id="0">
    <w:p w14:paraId="3F01FDEC" w14:textId="77777777" w:rsidR="005123AA" w:rsidRDefault="005123AA" w:rsidP="003C7941">
      <w:r>
        <w:continuationSeparator/>
      </w:r>
    </w:p>
    <w:p w14:paraId="4A77291D" w14:textId="77777777" w:rsidR="005123AA" w:rsidRDefault="005123A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5E6F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D237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C2D48CE"/>
    <w:multiLevelType w:val="multilevel"/>
    <w:tmpl w:val="97DAEA0E"/>
    <w:numStyleLink w:val="Numbering"/>
  </w:abstractNum>
  <w:abstractNum w:abstractNumId="13" w15:restartNumberingAfterBreak="0">
    <w:nsid w:val="0D5A5E93"/>
    <w:multiLevelType w:val="multilevel"/>
    <w:tmpl w:val="1646C884"/>
    <w:numStyleLink w:val="Bullets"/>
  </w:abstractNum>
  <w:abstractNum w:abstractNumId="14"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5" w15:restartNumberingAfterBreak="0">
    <w:nsid w:val="132D53ED"/>
    <w:multiLevelType w:val="multilevel"/>
    <w:tmpl w:val="97DAEA0E"/>
    <w:numStyleLink w:val="Numbering"/>
  </w:abstractNum>
  <w:abstractNum w:abstractNumId="16"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D322B09"/>
    <w:multiLevelType w:val="multilevel"/>
    <w:tmpl w:val="97DAEA0E"/>
    <w:numStyleLink w:val="Numbering"/>
  </w:abstractNum>
  <w:abstractNum w:abstractNumId="18" w15:restartNumberingAfterBreak="0">
    <w:nsid w:val="29FA28EC"/>
    <w:multiLevelType w:val="hybridMultilevel"/>
    <w:tmpl w:val="493611E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321F1D0F"/>
    <w:multiLevelType w:val="multilevel"/>
    <w:tmpl w:val="1646C884"/>
    <w:numStyleLink w:val="Bullets"/>
  </w:abstractNum>
  <w:abstractNum w:abstractNumId="20" w15:restartNumberingAfterBreak="0">
    <w:nsid w:val="41397427"/>
    <w:multiLevelType w:val="multilevel"/>
    <w:tmpl w:val="97DAEA0E"/>
    <w:numStyleLink w:val="Numbering"/>
  </w:abstractNum>
  <w:abstractNum w:abstractNumId="21" w15:restartNumberingAfterBreak="0">
    <w:nsid w:val="492C69D9"/>
    <w:multiLevelType w:val="hybridMultilevel"/>
    <w:tmpl w:val="68BC81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3" w15:restartNumberingAfterBreak="0">
    <w:nsid w:val="4CDC492F"/>
    <w:multiLevelType w:val="hybridMultilevel"/>
    <w:tmpl w:val="DA822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E7F1CD0"/>
    <w:multiLevelType w:val="multilevel"/>
    <w:tmpl w:val="97DAEA0E"/>
    <w:numStyleLink w:val="Numbering"/>
  </w:abstractNum>
  <w:abstractNum w:abstractNumId="25" w15:restartNumberingAfterBreak="0">
    <w:nsid w:val="56165980"/>
    <w:multiLevelType w:val="hybridMultilevel"/>
    <w:tmpl w:val="BBBEE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86D25A6"/>
    <w:multiLevelType w:val="hybridMultilevel"/>
    <w:tmpl w:val="0B566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8B73D84"/>
    <w:multiLevelType w:val="multilevel"/>
    <w:tmpl w:val="50041352"/>
    <w:numStyleLink w:val="ListHeadings"/>
  </w:abstractNum>
  <w:abstractNum w:abstractNumId="28" w15:restartNumberingAfterBreak="0">
    <w:nsid w:val="596A0C8C"/>
    <w:multiLevelType w:val="multilevel"/>
    <w:tmpl w:val="97DAEA0E"/>
    <w:numStyleLink w:val="Numbering"/>
  </w:abstractNum>
  <w:abstractNum w:abstractNumId="29"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0" w15:restartNumberingAfterBreak="0">
    <w:nsid w:val="643520E2"/>
    <w:multiLevelType w:val="multilevel"/>
    <w:tmpl w:val="1646C884"/>
    <w:numStyleLink w:val="Bullets"/>
  </w:abstractNum>
  <w:abstractNum w:abstractNumId="31" w15:restartNumberingAfterBreak="0">
    <w:nsid w:val="660D51AD"/>
    <w:multiLevelType w:val="multilevel"/>
    <w:tmpl w:val="97DAEA0E"/>
    <w:numStyleLink w:val="Numbering"/>
  </w:abstractNum>
  <w:abstractNum w:abstractNumId="32" w15:restartNumberingAfterBreak="0">
    <w:nsid w:val="744D0736"/>
    <w:multiLevelType w:val="multilevel"/>
    <w:tmpl w:val="97DAEA0E"/>
    <w:numStyleLink w:val="Numbering"/>
  </w:abstractNum>
  <w:num w:numId="1" w16cid:durableId="511378831">
    <w:abstractNumId w:val="9"/>
  </w:num>
  <w:num w:numId="2" w16cid:durableId="183203968">
    <w:abstractNumId w:val="7"/>
  </w:num>
  <w:num w:numId="3" w16cid:durableId="1217204981">
    <w:abstractNumId w:val="6"/>
  </w:num>
  <w:num w:numId="4" w16cid:durableId="1065026392">
    <w:abstractNumId w:val="5"/>
  </w:num>
  <w:num w:numId="5" w16cid:durableId="596863815">
    <w:abstractNumId w:val="4"/>
  </w:num>
  <w:num w:numId="6" w16cid:durableId="923802368">
    <w:abstractNumId w:val="8"/>
  </w:num>
  <w:num w:numId="7" w16cid:durableId="2146192154">
    <w:abstractNumId w:val="3"/>
  </w:num>
  <w:num w:numId="8" w16cid:durableId="1154754962">
    <w:abstractNumId w:val="2"/>
  </w:num>
  <w:num w:numId="9" w16cid:durableId="987322262">
    <w:abstractNumId w:val="1"/>
  </w:num>
  <w:num w:numId="10" w16cid:durableId="594676174">
    <w:abstractNumId w:val="0"/>
  </w:num>
  <w:num w:numId="11" w16cid:durableId="903418277">
    <w:abstractNumId w:val="29"/>
  </w:num>
  <w:num w:numId="12" w16cid:durableId="1261796759">
    <w:abstractNumId w:val="30"/>
  </w:num>
  <w:num w:numId="13" w16cid:durableId="1043405154">
    <w:abstractNumId w:val="19"/>
  </w:num>
  <w:num w:numId="14" w16cid:durableId="846598071">
    <w:abstractNumId w:val="14"/>
  </w:num>
  <w:num w:numId="15" w16cid:durableId="1311640227">
    <w:abstractNumId w:val="32"/>
  </w:num>
  <w:num w:numId="16" w16cid:durableId="881941196">
    <w:abstractNumId w:val="24"/>
  </w:num>
  <w:num w:numId="17" w16cid:durableId="533617442">
    <w:abstractNumId w:val="31"/>
  </w:num>
  <w:num w:numId="18" w16cid:durableId="250312982">
    <w:abstractNumId w:val="10"/>
  </w:num>
  <w:num w:numId="19" w16cid:durableId="385955825">
    <w:abstractNumId w:val="12"/>
  </w:num>
  <w:num w:numId="20" w16cid:durableId="1408189744">
    <w:abstractNumId w:val="20"/>
  </w:num>
  <w:num w:numId="21" w16cid:durableId="1370494809">
    <w:abstractNumId w:val="15"/>
  </w:num>
  <w:num w:numId="22" w16cid:durableId="659580476">
    <w:abstractNumId w:val="11"/>
  </w:num>
  <w:num w:numId="23" w16cid:durableId="2036539326">
    <w:abstractNumId w:val="13"/>
  </w:num>
  <w:num w:numId="24" w16cid:durableId="1303265532">
    <w:abstractNumId w:val="17"/>
  </w:num>
  <w:num w:numId="25" w16cid:durableId="1737582058">
    <w:abstractNumId w:val="28"/>
  </w:num>
  <w:num w:numId="26" w16cid:durableId="974717717">
    <w:abstractNumId w:val="27"/>
  </w:num>
  <w:num w:numId="27" w16cid:durableId="444039133">
    <w:abstractNumId w:val="16"/>
  </w:num>
  <w:num w:numId="28" w16cid:durableId="15364486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591880">
    <w:abstractNumId w:val="22"/>
  </w:num>
  <w:num w:numId="30" w16cid:durableId="1633511642">
    <w:abstractNumId w:val="23"/>
  </w:num>
  <w:num w:numId="31" w16cid:durableId="1137916406">
    <w:abstractNumId w:val="26"/>
  </w:num>
  <w:num w:numId="32" w16cid:durableId="354618844">
    <w:abstractNumId w:val="25"/>
  </w:num>
  <w:num w:numId="33" w16cid:durableId="1649019514">
    <w:abstractNumId w:val="18"/>
  </w:num>
  <w:num w:numId="34" w16cid:durableId="190043566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8CC"/>
    <w:rsid w:val="000062E3"/>
    <w:rsid w:val="0001542E"/>
    <w:rsid w:val="00023015"/>
    <w:rsid w:val="000300AF"/>
    <w:rsid w:val="000724AE"/>
    <w:rsid w:val="0008037D"/>
    <w:rsid w:val="0008095B"/>
    <w:rsid w:val="00085279"/>
    <w:rsid w:val="00085561"/>
    <w:rsid w:val="00090845"/>
    <w:rsid w:val="000B497F"/>
    <w:rsid w:val="000D0CDE"/>
    <w:rsid w:val="000D7D82"/>
    <w:rsid w:val="000D7EE8"/>
    <w:rsid w:val="00112E8F"/>
    <w:rsid w:val="001142CA"/>
    <w:rsid w:val="0011768A"/>
    <w:rsid w:val="00125141"/>
    <w:rsid w:val="001268BC"/>
    <w:rsid w:val="00130AEA"/>
    <w:rsid w:val="00141C61"/>
    <w:rsid w:val="001452CE"/>
    <w:rsid w:val="00172255"/>
    <w:rsid w:val="00174048"/>
    <w:rsid w:val="00180BF7"/>
    <w:rsid w:val="001821C2"/>
    <w:rsid w:val="001A0D77"/>
    <w:rsid w:val="001A5586"/>
    <w:rsid w:val="001A60DE"/>
    <w:rsid w:val="001A6F8E"/>
    <w:rsid w:val="001C7835"/>
    <w:rsid w:val="001D52DB"/>
    <w:rsid w:val="001E2BD1"/>
    <w:rsid w:val="001E4C19"/>
    <w:rsid w:val="001F13C1"/>
    <w:rsid w:val="001F446D"/>
    <w:rsid w:val="001F6314"/>
    <w:rsid w:val="002068CA"/>
    <w:rsid w:val="00212915"/>
    <w:rsid w:val="0021523C"/>
    <w:rsid w:val="00221AB7"/>
    <w:rsid w:val="00240474"/>
    <w:rsid w:val="00245C0D"/>
    <w:rsid w:val="00246435"/>
    <w:rsid w:val="00246BCF"/>
    <w:rsid w:val="00250671"/>
    <w:rsid w:val="00255ADA"/>
    <w:rsid w:val="00263430"/>
    <w:rsid w:val="00270834"/>
    <w:rsid w:val="00274DB1"/>
    <w:rsid w:val="002814E6"/>
    <w:rsid w:val="00291B61"/>
    <w:rsid w:val="00291F5D"/>
    <w:rsid w:val="00292BF3"/>
    <w:rsid w:val="00294C03"/>
    <w:rsid w:val="002958DA"/>
    <w:rsid w:val="002965C0"/>
    <w:rsid w:val="002C5EBD"/>
    <w:rsid w:val="002E0EDA"/>
    <w:rsid w:val="002E4E95"/>
    <w:rsid w:val="002E7A9E"/>
    <w:rsid w:val="00305171"/>
    <w:rsid w:val="00312879"/>
    <w:rsid w:val="003224DD"/>
    <w:rsid w:val="00334055"/>
    <w:rsid w:val="0033484B"/>
    <w:rsid w:val="00343EBB"/>
    <w:rsid w:val="0034680A"/>
    <w:rsid w:val="00346EE3"/>
    <w:rsid w:val="0034748E"/>
    <w:rsid w:val="00363FF8"/>
    <w:rsid w:val="00366E2C"/>
    <w:rsid w:val="00374847"/>
    <w:rsid w:val="0037721D"/>
    <w:rsid w:val="0038102A"/>
    <w:rsid w:val="003A7C31"/>
    <w:rsid w:val="003C7941"/>
    <w:rsid w:val="003D23A3"/>
    <w:rsid w:val="003D3729"/>
    <w:rsid w:val="003D5856"/>
    <w:rsid w:val="003E0707"/>
    <w:rsid w:val="003F3454"/>
    <w:rsid w:val="00401234"/>
    <w:rsid w:val="00404E4F"/>
    <w:rsid w:val="00412CDA"/>
    <w:rsid w:val="0041673A"/>
    <w:rsid w:val="00417364"/>
    <w:rsid w:val="00417C2D"/>
    <w:rsid w:val="004231D0"/>
    <w:rsid w:val="0042339A"/>
    <w:rsid w:val="0042508F"/>
    <w:rsid w:val="004344FB"/>
    <w:rsid w:val="004349CC"/>
    <w:rsid w:val="00440B91"/>
    <w:rsid w:val="00445DF1"/>
    <w:rsid w:val="004635FD"/>
    <w:rsid w:val="004647DD"/>
    <w:rsid w:val="004709EB"/>
    <w:rsid w:val="0047315C"/>
    <w:rsid w:val="00481B4E"/>
    <w:rsid w:val="00484CC9"/>
    <w:rsid w:val="0049227E"/>
    <w:rsid w:val="004B2055"/>
    <w:rsid w:val="004B4060"/>
    <w:rsid w:val="004B5BDC"/>
    <w:rsid w:val="004B609E"/>
    <w:rsid w:val="004D0322"/>
    <w:rsid w:val="004D4AA5"/>
    <w:rsid w:val="004E0833"/>
    <w:rsid w:val="004E28C6"/>
    <w:rsid w:val="004E3838"/>
    <w:rsid w:val="004F138F"/>
    <w:rsid w:val="004F58F9"/>
    <w:rsid w:val="0050014C"/>
    <w:rsid w:val="00500C61"/>
    <w:rsid w:val="0050202C"/>
    <w:rsid w:val="00502144"/>
    <w:rsid w:val="0050670B"/>
    <w:rsid w:val="00510D22"/>
    <w:rsid w:val="00511238"/>
    <w:rsid w:val="005123AA"/>
    <w:rsid w:val="005141E8"/>
    <w:rsid w:val="00514D30"/>
    <w:rsid w:val="00530D7E"/>
    <w:rsid w:val="00534D4F"/>
    <w:rsid w:val="00547356"/>
    <w:rsid w:val="00547653"/>
    <w:rsid w:val="00550C99"/>
    <w:rsid w:val="0055289A"/>
    <w:rsid w:val="00553413"/>
    <w:rsid w:val="005615B7"/>
    <w:rsid w:val="00570DEF"/>
    <w:rsid w:val="00577E2E"/>
    <w:rsid w:val="0058369E"/>
    <w:rsid w:val="00593314"/>
    <w:rsid w:val="00594496"/>
    <w:rsid w:val="005A34D8"/>
    <w:rsid w:val="005B492D"/>
    <w:rsid w:val="005C6618"/>
    <w:rsid w:val="005D3B1F"/>
    <w:rsid w:val="005E18BC"/>
    <w:rsid w:val="005E2F6C"/>
    <w:rsid w:val="005E5586"/>
    <w:rsid w:val="00602C13"/>
    <w:rsid w:val="00603FD5"/>
    <w:rsid w:val="00616DC8"/>
    <w:rsid w:val="00616DCF"/>
    <w:rsid w:val="00617B85"/>
    <w:rsid w:val="00631A29"/>
    <w:rsid w:val="00644108"/>
    <w:rsid w:val="00645CB3"/>
    <w:rsid w:val="006477D7"/>
    <w:rsid w:val="00661630"/>
    <w:rsid w:val="0066568A"/>
    <w:rsid w:val="0067014A"/>
    <w:rsid w:val="0067293D"/>
    <w:rsid w:val="0068340F"/>
    <w:rsid w:val="0068724F"/>
    <w:rsid w:val="006908BA"/>
    <w:rsid w:val="00693358"/>
    <w:rsid w:val="00693B45"/>
    <w:rsid w:val="00694DE7"/>
    <w:rsid w:val="006A1DEF"/>
    <w:rsid w:val="006B3C50"/>
    <w:rsid w:val="006B7A85"/>
    <w:rsid w:val="006C4AF4"/>
    <w:rsid w:val="006D3F2F"/>
    <w:rsid w:val="006E3536"/>
    <w:rsid w:val="006F4BD0"/>
    <w:rsid w:val="006F7349"/>
    <w:rsid w:val="00700AD4"/>
    <w:rsid w:val="007018A8"/>
    <w:rsid w:val="0070342B"/>
    <w:rsid w:val="00714488"/>
    <w:rsid w:val="007254A7"/>
    <w:rsid w:val="00753C33"/>
    <w:rsid w:val="007553E1"/>
    <w:rsid w:val="00784202"/>
    <w:rsid w:val="007906E3"/>
    <w:rsid w:val="007978CC"/>
    <w:rsid w:val="00797D3D"/>
    <w:rsid w:val="007A0363"/>
    <w:rsid w:val="007A61C7"/>
    <w:rsid w:val="007C155C"/>
    <w:rsid w:val="007C3969"/>
    <w:rsid w:val="007D43D7"/>
    <w:rsid w:val="007D53D9"/>
    <w:rsid w:val="007D77A7"/>
    <w:rsid w:val="00803E3D"/>
    <w:rsid w:val="008067A3"/>
    <w:rsid w:val="0081533C"/>
    <w:rsid w:val="00816424"/>
    <w:rsid w:val="00837298"/>
    <w:rsid w:val="00851307"/>
    <w:rsid w:val="0085439B"/>
    <w:rsid w:val="00861C65"/>
    <w:rsid w:val="00870A32"/>
    <w:rsid w:val="0087434C"/>
    <w:rsid w:val="0087506E"/>
    <w:rsid w:val="0089026B"/>
    <w:rsid w:val="008942E9"/>
    <w:rsid w:val="00896E97"/>
    <w:rsid w:val="008976A3"/>
    <w:rsid w:val="008B05C3"/>
    <w:rsid w:val="008B0C9C"/>
    <w:rsid w:val="008B4965"/>
    <w:rsid w:val="008C44F9"/>
    <w:rsid w:val="008D1ABD"/>
    <w:rsid w:val="008E54C4"/>
    <w:rsid w:val="008E5A29"/>
    <w:rsid w:val="008F361C"/>
    <w:rsid w:val="008F46A3"/>
    <w:rsid w:val="008F5016"/>
    <w:rsid w:val="008F70D1"/>
    <w:rsid w:val="0090137A"/>
    <w:rsid w:val="00936068"/>
    <w:rsid w:val="009517CC"/>
    <w:rsid w:val="00952EF3"/>
    <w:rsid w:val="00953061"/>
    <w:rsid w:val="00957D3F"/>
    <w:rsid w:val="009615D4"/>
    <w:rsid w:val="00962EFB"/>
    <w:rsid w:val="00974677"/>
    <w:rsid w:val="009A1CFE"/>
    <w:rsid w:val="009A2F17"/>
    <w:rsid w:val="009C5432"/>
    <w:rsid w:val="009D24F5"/>
    <w:rsid w:val="00A10784"/>
    <w:rsid w:val="00A13664"/>
    <w:rsid w:val="00A24EF4"/>
    <w:rsid w:val="00A33747"/>
    <w:rsid w:val="00A403A4"/>
    <w:rsid w:val="00A63126"/>
    <w:rsid w:val="00A7347F"/>
    <w:rsid w:val="00A7439C"/>
    <w:rsid w:val="00A8228E"/>
    <w:rsid w:val="00A865ED"/>
    <w:rsid w:val="00A90151"/>
    <w:rsid w:val="00A9359B"/>
    <w:rsid w:val="00A95C48"/>
    <w:rsid w:val="00A95F2C"/>
    <w:rsid w:val="00AA163B"/>
    <w:rsid w:val="00AA30D8"/>
    <w:rsid w:val="00AB5F12"/>
    <w:rsid w:val="00AC0558"/>
    <w:rsid w:val="00AD07E4"/>
    <w:rsid w:val="00AD7EEA"/>
    <w:rsid w:val="00AE0C37"/>
    <w:rsid w:val="00AE1987"/>
    <w:rsid w:val="00AF012B"/>
    <w:rsid w:val="00AF2097"/>
    <w:rsid w:val="00AF63F7"/>
    <w:rsid w:val="00AF7EE6"/>
    <w:rsid w:val="00B03E9E"/>
    <w:rsid w:val="00B05C46"/>
    <w:rsid w:val="00B13CD0"/>
    <w:rsid w:val="00B152A4"/>
    <w:rsid w:val="00B153EB"/>
    <w:rsid w:val="00B23603"/>
    <w:rsid w:val="00B247AA"/>
    <w:rsid w:val="00B24B55"/>
    <w:rsid w:val="00B255CB"/>
    <w:rsid w:val="00B25F9A"/>
    <w:rsid w:val="00B32D6C"/>
    <w:rsid w:val="00B3749D"/>
    <w:rsid w:val="00B43E65"/>
    <w:rsid w:val="00B5438A"/>
    <w:rsid w:val="00B65DAA"/>
    <w:rsid w:val="00B66126"/>
    <w:rsid w:val="00B66B2F"/>
    <w:rsid w:val="00B74F7F"/>
    <w:rsid w:val="00B75B08"/>
    <w:rsid w:val="00B76B7F"/>
    <w:rsid w:val="00B87859"/>
    <w:rsid w:val="00B91D47"/>
    <w:rsid w:val="00BA0B41"/>
    <w:rsid w:val="00BA3CB8"/>
    <w:rsid w:val="00BA7623"/>
    <w:rsid w:val="00BB4B41"/>
    <w:rsid w:val="00BC5879"/>
    <w:rsid w:val="00BD1DFB"/>
    <w:rsid w:val="00BD5220"/>
    <w:rsid w:val="00BE5FFB"/>
    <w:rsid w:val="00BF0581"/>
    <w:rsid w:val="00BF68C8"/>
    <w:rsid w:val="00C01E68"/>
    <w:rsid w:val="00C11924"/>
    <w:rsid w:val="00C326F9"/>
    <w:rsid w:val="00C37A29"/>
    <w:rsid w:val="00C41DED"/>
    <w:rsid w:val="00C50895"/>
    <w:rsid w:val="00C53B9B"/>
    <w:rsid w:val="00C55C51"/>
    <w:rsid w:val="00C70EFC"/>
    <w:rsid w:val="00C74974"/>
    <w:rsid w:val="00C81069"/>
    <w:rsid w:val="00C8773D"/>
    <w:rsid w:val="00C87E9A"/>
    <w:rsid w:val="00C92C2C"/>
    <w:rsid w:val="00C932F3"/>
    <w:rsid w:val="00CB0679"/>
    <w:rsid w:val="00CB15ED"/>
    <w:rsid w:val="00CD61EB"/>
    <w:rsid w:val="00CD72D2"/>
    <w:rsid w:val="00CE2C06"/>
    <w:rsid w:val="00CF02F0"/>
    <w:rsid w:val="00CF2194"/>
    <w:rsid w:val="00D16F74"/>
    <w:rsid w:val="00D4356B"/>
    <w:rsid w:val="00D54368"/>
    <w:rsid w:val="00D567C3"/>
    <w:rsid w:val="00D60649"/>
    <w:rsid w:val="00D61E88"/>
    <w:rsid w:val="00D65253"/>
    <w:rsid w:val="00D67BA2"/>
    <w:rsid w:val="00D82889"/>
    <w:rsid w:val="00D8327B"/>
    <w:rsid w:val="00D83923"/>
    <w:rsid w:val="00D9419D"/>
    <w:rsid w:val="00DC0D37"/>
    <w:rsid w:val="00DC2671"/>
    <w:rsid w:val="00DC52D5"/>
    <w:rsid w:val="00DD12DF"/>
    <w:rsid w:val="00DE5107"/>
    <w:rsid w:val="00DF2E8F"/>
    <w:rsid w:val="00DF4E3E"/>
    <w:rsid w:val="00E0453D"/>
    <w:rsid w:val="00E05FA6"/>
    <w:rsid w:val="00E06AE3"/>
    <w:rsid w:val="00E20812"/>
    <w:rsid w:val="00E23DA9"/>
    <w:rsid w:val="00E25474"/>
    <w:rsid w:val="00E30720"/>
    <w:rsid w:val="00E326F9"/>
    <w:rsid w:val="00E32F93"/>
    <w:rsid w:val="00E42E3C"/>
    <w:rsid w:val="00E47996"/>
    <w:rsid w:val="00E54B2B"/>
    <w:rsid w:val="00E56A1E"/>
    <w:rsid w:val="00E6184A"/>
    <w:rsid w:val="00E62E4C"/>
    <w:rsid w:val="00E71036"/>
    <w:rsid w:val="00E86CFC"/>
    <w:rsid w:val="00E974D8"/>
    <w:rsid w:val="00EA1943"/>
    <w:rsid w:val="00EA1D89"/>
    <w:rsid w:val="00EA6DC1"/>
    <w:rsid w:val="00ED42D1"/>
    <w:rsid w:val="00EE6F14"/>
    <w:rsid w:val="00EF3F23"/>
    <w:rsid w:val="00F059C7"/>
    <w:rsid w:val="00F145C8"/>
    <w:rsid w:val="00F162D4"/>
    <w:rsid w:val="00F218E8"/>
    <w:rsid w:val="00F35959"/>
    <w:rsid w:val="00F4010B"/>
    <w:rsid w:val="00F4702C"/>
    <w:rsid w:val="00F505B8"/>
    <w:rsid w:val="00F53397"/>
    <w:rsid w:val="00F54014"/>
    <w:rsid w:val="00F6172C"/>
    <w:rsid w:val="00F634F6"/>
    <w:rsid w:val="00F64343"/>
    <w:rsid w:val="00F7502C"/>
    <w:rsid w:val="00F764D5"/>
    <w:rsid w:val="00F87B07"/>
    <w:rsid w:val="00F905A6"/>
    <w:rsid w:val="00F93598"/>
    <w:rsid w:val="00F94880"/>
    <w:rsid w:val="00FB0D65"/>
    <w:rsid w:val="00FB4A9F"/>
    <w:rsid w:val="00FB5067"/>
    <w:rsid w:val="00FC2D8B"/>
    <w:rsid w:val="00FD3306"/>
    <w:rsid w:val="00FE2E92"/>
    <w:rsid w:val="00FE57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1A4C3C"/>
  <w15:chartTrackingRefBased/>
  <w15:docId w15:val="{CCE0A604-D074-4752-BE9C-5A2634E75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C50"/>
    <w:pPr>
      <w:spacing w:after="300" w:line="288" w:lineRule="auto"/>
    </w:pPr>
    <w:rPr>
      <w:sz w:val="20"/>
    </w:rPr>
  </w:style>
  <w:style w:type="paragraph" w:styleId="Heading1">
    <w:name w:val="heading 1"/>
    <w:next w:val="Normal"/>
    <w:link w:val="Heading1Char"/>
    <w:uiPriority w:val="9"/>
    <w:qFormat/>
    <w:rsid w:val="00A63126"/>
    <w:pPr>
      <w:spacing w:after="200" w:line="264" w:lineRule="auto"/>
      <w:outlineLvl w:val="0"/>
    </w:pPr>
    <w:rPr>
      <w:rFonts w:asciiTheme="majorHAnsi" w:hAnsiTheme="majorHAnsi" w:cstheme="majorHAnsi"/>
      <w:b/>
      <w:bCs/>
      <w:color w:val="26426E" w:themeColor="text2"/>
      <w:sz w:val="48"/>
      <w:szCs w:val="48"/>
    </w:rPr>
  </w:style>
  <w:style w:type="paragraph" w:styleId="Heading2">
    <w:name w:val="heading 2"/>
    <w:basedOn w:val="Heading3"/>
    <w:next w:val="Normal"/>
    <w:link w:val="Heading2Char"/>
    <w:uiPriority w:val="9"/>
    <w:unhideWhenUsed/>
    <w:qFormat/>
    <w:rsid w:val="008C44F9"/>
    <w:pPr>
      <w:outlineLvl w:val="1"/>
    </w:pPr>
  </w:style>
  <w:style w:type="paragraph" w:styleId="Heading3">
    <w:name w:val="heading 3"/>
    <w:basedOn w:val="Normal"/>
    <w:next w:val="Normal"/>
    <w:link w:val="Heading3Char"/>
    <w:uiPriority w:val="9"/>
    <w:unhideWhenUsed/>
    <w:rsid w:val="00F53397"/>
    <w:pPr>
      <w:keepNext/>
      <w:keepLines/>
      <w:spacing w:after="60"/>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unhideWhenUsed/>
    <w:rsid w:val="00343EBB"/>
    <w:pPr>
      <w:keepNext/>
      <w:keepLines/>
      <w:spacing w:after="6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Title"/>
    <w:next w:val="Normal"/>
    <w:link w:val="DateChar"/>
    <w:uiPriority w:val="99"/>
    <w:unhideWhenUsed/>
    <w:rsid w:val="0034748E"/>
    <w:pPr>
      <w:framePr w:wrap="around"/>
      <w:spacing w:after="60"/>
    </w:pPr>
    <w:rPr>
      <w:sz w:val="40"/>
      <w:szCs w:val="40"/>
    </w:rPr>
  </w:style>
  <w:style w:type="character" w:customStyle="1" w:styleId="DateChar">
    <w:name w:val="Date Char"/>
    <w:basedOn w:val="DefaultParagraphFont"/>
    <w:link w:val="Date"/>
    <w:uiPriority w:val="99"/>
    <w:rsid w:val="0034748E"/>
    <w:rPr>
      <w:rFonts w:asciiTheme="majorHAnsi" w:hAnsiTheme="majorHAnsi" w:cstheme="majorHAnsi"/>
      <w:b/>
      <w:bCs/>
      <w:color w:val="FFFFFF" w:themeColor="background1"/>
      <w:sz w:val="40"/>
      <w:szCs w:val="40"/>
    </w:rPr>
  </w:style>
  <w:style w:type="paragraph" w:styleId="NoSpacing">
    <w:name w:val="No Spacing"/>
    <w:basedOn w:val="Normal"/>
    <w:link w:val="NoSpacingChar"/>
    <w:uiPriority w:val="1"/>
    <w:qFormat/>
    <w:rsid w:val="00401234"/>
    <w:pPr>
      <w:spacing w:after="0"/>
    </w:pPr>
  </w:style>
  <w:style w:type="paragraph" w:styleId="ListBullet">
    <w:name w:val="List Bullet"/>
    <w:basedOn w:val="Normal"/>
    <w:uiPriority w:val="99"/>
    <w:unhideWhenUsed/>
    <w:qFormat/>
    <w:rsid w:val="00D83923"/>
    <w:pPr>
      <w:numPr>
        <w:numId w:val="23"/>
      </w:numPr>
      <w:contextualSpacing/>
    </w:pPr>
  </w:style>
  <w:style w:type="paragraph" w:styleId="ListBullet2">
    <w:name w:val="List Bullet 2"/>
    <w:basedOn w:val="Normal"/>
    <w:uiPriority w:val="99"/>
    <w:unhideWhenUsed/>
    <w:rsid w:val="00D83923"/>
    <w:pPr>
      <w:numPr>
        <w:ilvl w:val="1"/>
        <w:numId w:val="23"/>
      </w:numPr>
      <w:contextualSpacing/>
    </w:pPr>
  </w:style>
  <w:style w:type="paragraph" w:styleId="ListNumber">
    <w:name w:val="List Number"/>
    <w:basedOn w:val="Normal"/>
    <w:uiPriority w:val="99"/>
    <w:unhideWhenUsed/>
    <w:qFormat/>
    <w:rsid w:val="00D16F74"/>
    <w:pPr>
      <w:numPr>
        <w:numId w:val="25"/>
      </w:numPr>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uiPriority w:val="9"/>
    <w:rsid w:val="00A63126"/>
    <w:rPr>
      <w:rFonts w:asciiTheme="majorHAnsi" w:hAnsiTheme="majorHAnsi" w:cstheme="majorHAnsi"/>
      <w:b/>
      <w:bCs/>
      <w:color w:val="26426E" w:themeColor="text2"/>
      <w:sz w:val="48"/>
      <w:szCs w:val="48"/>
    </w:rPr>
  </w:style>
  <w:style w:type="paragraph" w:styleId="ListNumber2">
    <w:name w:val="List Number 2"/>
    <w:basedOn w:val="Normal"/>
    <w:uiPriority w:val="99"/>
    <w:unhideWhenUsed/>
    <w:rsid w:val="00D16F74"/>
    <w:pPr>
      <w:numPr>
        <w:ilvl w:val="1"/>
        <w:numId w:val="25"/>
      </w:numPr>
      <w:contextualSpacing/>
    </w:pPr>
  </w:style>
  <w:style w:type="character" w:customStyle="1" w:styleId="Heading2Char">
    <w:name w:val="Heading 2 Char"/>
    <w:basedOn w:val="DefaultParagraphFont"/>
    <w:link w:val="Heading2"/>
    <w:uiPriority w:val="9"/>
    <w:rsid w:val="008C44F9"/>
    <w:rPr>
      <w:rFonts w:asciiTheme="majorHAnsi" w:eastAsiaTheme="majorEastAsia" w:hAnsiTheme="majorHAnsi" w:cstheme="majorBidi"/>
      <w:b/>
      <w:color w:val="26426E" w:themeColor="text2"/>
      <w:sz w:val="20"/>
      <w:szCs w:val="24"/>
    </w:rPr>
  </w:style>
  <w:style w:type="paragraph" w:styleId="ListParagraph">
    <w:name w:val="List Paragraph"/>
    <w:basedOn w:val="Normal"/>
    <w:uiPriority w:val="34"/>
    <w:qFormat/>
    <w:rsid w:val="00594496"/>
    <w:pPr>
      <w:ind w:left="284"/>
      <w:contextualSpacing/>
    </w:pPr>
  </w:style>
  <w:style w:type="paragraph" w:styleId="Header">
    <w:name w:val="header"/>
    <w:link w:val="HeaderChar"/>
    <w:uiPriority w:val="99"/>
    <w:rsid w:val="008F361C"/>
    <w:pPr>
      <w:spacing w:after="0" w:line="240" w:lineRule="auto"/>
    </w:pPr>
    <w:rPr>
      <w:sz w:val="18"/>
    </w:rPr>
  </w:style>
  <w:style w:type="character" w:customStyle="1" w:styleId="HeaderChar">
    <w:name w:val="Header Char"/>
    <w:basedOn w:val="DefaultParagraphFont"/>
    <w:link w:val="Header"/>
    <w:uiPriority w:val="99"/>
    <w:rsid w:val="008F361C"/>
    <w:rPr>
      <w:sz w:val="18"/>
    </w:rPr>
  </w:style>
  <w:style w:type="paragraph" w:styleId="Footer">
    <w:name w:val="footer"/>
    <w:link w:val="FooterChar"/>
    <w:uiPriority w:val="99"/>
    <w:rsid w:val="00803E3D"/>
    <w:pPr>
      <w:tabs>
        <w:tab w:val="right" w:pos="10206"/>
      </w:tabs>
      <w:spacing w:after="0" w:line="240" w:lineRule="auto"/>
      <w:ind w:right="-2098"/>
    </w:pPr>
    <w:rPr>
      <w:color w:val="26426E" w:themeColor="text2"/>
      <w:sz w:val="18"/>
    </w:rPr>
  </w:style>
  <w:style w:type="character" w:customStyle="1" w:styleId="FooterChar">
    <w:name w:val="Footer Char"/>
    <w:basedOn w:val="DefaultParagraphFont"/>
    <w:link w:val="Footer"/>
    <w:uiPriority w:val="99"/>
    <w:rsid w:val="00803E3D"/>
    <w:rPr>
      <w:color w:val="26426E" w:themeColor="text2"/>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D83923"/>
    <w:pPr>
      <w:numPr>
        <w:ilvl w:val="2"/>
        <w:numId w:val="23"/>
      </w:numPr>
      <w:contextualSpacing/>
    </w:pPr>
  </w:style>
  <w:style w:type="paragraph" w:styleId="ListContinue2">
    <w:name w:val="List Continue 2"/>
    <w:basedOn w:val="Normal"/>
    <w:uiPriority w:val="99"/>
    <w:unhideWhenUsed/>
    <w:rsid w:val="004635FD"/>
    <w:pPr>
      <w:ind w:left="566"/>
      <w:contextualSpacing/>
    </w:pPr>
  </w:style>
  <w:style w:type="paragraph" w:styleId="ListNumber3">
    <w:name w:val="List Number 3"/>
    <w:basedOn w:val="Normal"/>
    <w:uiPriority w:val="99"/>
    <w:unhideWhenUsed/>
    <w:rsid w:val="00D16F74"/>
    <w:pPr>
      <w:numPr>
        <w:ilvl w:val="2"/>
        <w:numId w:val="25"/>
      </w:numPr>
      <w:contextualSpacing/>
    </w:pPr>
  </w:style>
  <w:style w:type="paragraph" w:styleId="ListNumber4">
    <w:name w:val="List Number 4"/>
    <w:basedOn w:val="Normal"/>
    <w:uiPriority w:val="99"/>
    <w:unhideWhenUsed/>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rsid w:val="00974677"/>
    <w:pPr>
      <w:ind w:left="849"/>
      <w:contextualSpacing/>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F53397"/>
    <w:rPr>
      <w:rFonts w:asciiTheme="majorHAnsi" w:eastAsiaTheme="majorEastAsia" w:hAnsiTheme="majorHAnsi" w:cstheme="majorBidi"/>
      <w:b/>
      <w:color w:val="26426E" w:themeColor="text2"/>
      <w:szCs w:val="24"/>
    </w:rPr>
  </w:style>
  <w:style w:type="character" w:customStyle="1" w:styleId="Heading4Char">
    <w:name w:val="Heading 4 Char"/>
    <w:basedOn w:val="DefaultParagraphFont"/>
    <w:link w:val="Heading4"/>
    <w:uiPriority w:val="9"/>
    <w:rsid w:val="00343EBB"/>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next w:val="Normal"/>
    <w:link w:val="TitleChar"/>
    <w:uiPriority w:val="10"/>
    <w:rsid w:val="00255ADA"/>
    <w:pPr>
      <w:framePr w:w="7938" w:h="3686" w:hRule="exact" w:wrap="around" w:vAnchor="page" w:hAnchor="page" w:x="795" w:y="11556" w:anchorLock="1"/>
      <w:spacing w:after="0" w:line="240" w:lineRule="auto"/>
    </w:pPr>
    <w:rPr>
      <w:rFonts w:asciiTheme="majorHAnsi" w:hAnsiTheme="majorHAnsi" w:cstheme="majorHAnsi"/>
      <w:b/>
      <w:bCs/>
      <w:color w:val="FFFFFF" w:themeColor="background1"/>
      <w:sz w:val="90"/>
      <w:szCs w:val="90"/>
    </w:rPr>
  </w:style>
  <w:style w:type="character" w:customStyle="1" w:styleId="TitleChar">
    <w:name w:val="Title Char"/>
    <w:basedOn w:val="DefaultParagraphFont"/>
    <w:link w:val="Title"/>
    <w:uiPriority w:val="10"/>
    <w:rsid w:val="00255ADA"/>
    <w:rPr>
      <w:rFonts w:asciiTheme="majorHAnsi" w:hAnsiTheme="majorHAnsi" w:cstheme="majorHAnsi"/>
      <w:b/>
      <w:bCs/>
      <w:color w:val="FFFFFF" w:themeColor="background1"/>
      <w:sz w:val="90"/>
      <w:szCs w:val="90"/>
    </w:rPr>
  </w:style>
  <w:style w:type="paragraph" w:customStyle="1" w:styleId="Pull-outQuote">
    <w:name w:val="Pull-out Quote"/>
    <w:basedOn w:val="Normal"/>
    <w:link w:val="Pull-outQuoteChar"/>
    <w:semiHidden/>
    <w:rsid w:val="009D24F5"/>
    <w:pPr>
      <w:pBdr>
        <w:top w:val="single" w:sz="4" w:space="4" w:color="26426E" w:themeColor="text2"/>
        <w:left w:val="single" w:sz="4" w:space="4" w:color="26426E" w:themeColor="text2"/>
        <w:bottom w:val="single" w:sz="4" w:space="4" w:color="26426E" w:themeColor="text2"/>
        <w:right w:val="single" w:sz="4" w:space="4" w:color="26426E" w:themeColor="text2"/>
      </w:pBdr>
      <w:shd w:val="clear" w:color="auto" w:fill="26426E"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26426E"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26426E" w:themeFill="text2"/>
    </w:rPr>
  </w:style>
  <w:style w:type="paragraph" w:customStyle="1" w:styleId="Heading1-numbered">
    <w:name w:val="Heading 1-numbered"/>
    <w:basedOn w:val="Heading1"/>
    <w:next w:val="Normal"/>
    <w:link w:val="Heading1-numberedChar"/>
    <w:uiPriority w:val="9"/>
    <w:semiHidden/>
    <w:rsid w:val="00D16F74"/>
    <w:pPr>
      <w:numPr>
        <w:numId w:val="26"/>
      </w:numPr>
      <w:ind w:left="0" w:firstLine="0"/>
    </w:pPr>
  </w:style>
  <w:style w:type="paragraph" w:customStyle="1" w:styleId="Heading2-numbered">
    <w:name w:val="Heading 2-numbered"/>
    <w:basedOn w:val="Heading2"/>
    <w:next w:val="Normal"/>
    <w:link w:val="Heading2-numberedChar"/>
    <w:uiPriority w:val="9"/>
    <w:semiHidden/>
    <w:rsid w:val="00D16F74"/>
    <w:pPr>
      <w:numPr>
        <w:ilvl w:val="1"/>
        <w:numId w:val="26"/>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bCs/>
      <w:color w:val="26426E" w:themeColor="text2"/>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bCs w:val="0"/>
      <w:color w:val="26426E" w:themeColor="text2"/>
      <w:sz w:val="24"/>
      <w:szCs w:val="26"/>
    </w:rPr>
  </w:style>
  <w:style w:type="paragraph" w:styleId="ListContinue5">
    <w:name w:val="List Continue 5"/>
    <w:basedOn w:val="Normal"/>
    <w:uiPriority w:val="99"/>
    <w:unhideWhenUsed/>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uiPriority w:val="35"/>
    <w:unhideWhenUsed/>
    <w:rsid w:val="00E56A1E"/>
    <w:pPr>
      <w:spacing w:before="60" w:after="240" w:line="240" w:lineRule="auto"/>
    </w:pPr>
    <w:rPr>
      <w:iCs/>
      <w:color w:val="26426E" w:themeColor="text2"/>
      <w:sz w:val="16"/>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3E0707"/>
    <w:pPr>
      <w:framePr w:wrap="around"/>
    </w:pPr>
    <w:rPr>
      <w:b w:val="0"/>
      <w:sz w:val="32"/>
    </w:rPr>
  </w:style>
  <w:style w:type="character" w:customStyle="1" w:styleId="SubtitleChar">
    <w:name w:val="Subtitle Char"/>
    <w:basedOn w:val="DefaultParagraphFont"/>
    <w:link w:val="Subtitle"/>
    <w:uiPriority w:val="11"/>
    <w:rsid w:val="003E0707"/>
    <w:rPr>
      <w:rFonts w:asciiTheme="majorHAnsi" w:hAnsiTheme="majorHAnsi" w:cstheme="majorHAnsi"/>
      <w:bCs/>
      <w:color w:val="FFFFFF" w:themeColor="background1"/>
      <w:sz w:val="32"/>
      <w:szCs w:val="90"/>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B152A4"/>
    <w:rPr>
      <w:color w:val="003D58" w:themeColor="hyperlink"/>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uiPriority w:val="99"/>
    <w:semiHidden/>
    <w:rsid w:val="00F93598"/>
    <w:pPr>
      <w:framePr w:w="8505" w:vSpace="567" w:wrap="around" w:hAnchor="margin" w:yAlign="bottom" w:anchorLock="1"/>
      <w:pBdr>
        <w:top w:val="single" w:sz="4" w:space="1" w:color="auto"/>
      </w:pBdr>
    </w:pPr>
  </w:style>
  <w:style w:type="paragraph" w:customStyle="1" w:styleId="FooterRight">
    <w:name w:val="Footer Right"/>
    <w:basedOn w:val="FooterLeft"/>
    <w:uiPriority w:val="99"/>
    <w:semiHidden/>
    <w:rsid w:val="00F64343"/>
    <w:pPr>
      <w:framePr w:w="1701" w:wrap="around" w:xAlign="right"/>
      <w:jc w:val="right"/>
    </w:pPr>
  </w:style>
  <w:style w:type="character" w:customStyle="1" w:styleId="Bold">
    <w:name w:val="Bold"/>
    <w:basedOn w:val="DefaultParagraphFont"/>
    <w:uiPriority w:val="1"/>
    <w:rsid w:val="00374847"/>
    <w:rPr>
      <w:b/>
    </w:rPr>
  </w:style>
  <w:style w:type="table" w:customStyle="1" w:styleId="00-ClientTable">
    <w:name w:val="00-Client Table"/>
    <w:basedOn w:val="TableNormal"/>
    <w:uiPriority w:val="99"/>
    <w:rsid w:val="00EA1D89"/>
    <w:pPr>
      <w:spacing w:after="0" w:line="240" w:lineRule="auto"/>
    </w:pPr>
    <w:tblPr>
      <w:tblCellMar>
        <w:top w:w="227" w:type="dxa"/>
        <w:left w:w="193" w:type="dxa"/>
        <w:bottom w:w="142" w:type="dxa"/>
        <w:right w:w="142" w:type="dxa"/>
      </w:tblCellMar>
    </w:tblPr>
    <w:tcPr>
      <w:shd w:val="clear" w:color="auto" w:fill="C8D6EC" w:themeFill="text2" w:themeFillTint="33"/>
    </w:tcPr>
  </w:style>
  <w:style w:type="paragraph" w:customStyle="1" w:styleId="CoverGraphic">
    <w:name w:val="Cover Graphic"/>
    <w:basedOn w:val="NoSpacing"/>
    <w:link w:val="CoverGraphicChar"/>
    <w:rsid w:val="008E54C4"/>
    <w:pPr>
      <w:framePr w:wrap="around" w:vAnchor="page" w:hAnchor="page" w:x="1" w:y="11143" w:anchorLock="1"/>
    </w:pPr>
  </w:style>
  <w:style w:type="character" w:customStyle="1" w:styleId="NoSpacingChar">
    <w:name w:val="No Spacing Char"/>
    <w:basedOn w:val="DefaultParagraphFont"/>
    <w:link w:val="NoSpacing"/>
    <w:uiPriority w:val="1"/>
    <w:rsid w:val="008E54C4"/>
  </w:style>
  <w:style w:type="character" w:customStyle="1" w:styleId="CoverGraphicChar">
    <w:name w:val="Cover Graphic Char"/>
    <w:basedOn w:val="NoSpacingChar"/>
    <w:link w:val="CoverGraphic"/>
    <w:rsid w:val="008E54C4"/>
  </w:style>
  <w:style w:type="paragraph" w:customStyle="1" w:styleId="Title2">
    <w:name w:val="Title 2"/>
    <w:basedOn w:val="Normal"/>
    <w:link w:val="Title2Char"/>
    <w:rsid w:val="008B0C9C"/>
    <w:pPr>
      <w:framePr w:h="2552" w:hRule="exact" w:vSpace="1871" w:wrap="notBeside" w:vAnchor="page" w:hAnchor="page" w:x="795" w:y="823" w:anchorLock="1"/>
      <w:spacing w:line="192" w:lineRule="auto"/>
    </w:pPr>
    <w:rPr>
      <w:rFonts w:asciiTheme="majorHAnsi" w:hAnsiTheme="majorHAnsi" w:cstheme="majorHAnsi"/>
      <w:b/>
      <w:bCs/>
      <w:color w:val="FFFFFF" w:themeColor="background1"/>
      <w:sz w:val="100"/>
      <w:szCs w:val="100"/>
    </w:rPr>
  </w:style>
  <w:style w:type="character" w:customStyle="1" w:styleId="Title2Char">
    <w:name w:val="Title 2 Char"/>
    <w:basedOn w:val="DefaultParagraphFont"/>
    <w:link w:val="Title2"/>
    <w:rsid w:val="008B0C9C"/>
    <w:rPr>
      <w:rFonts w:asciiTheme="majorHAnsi" w:hAnsiTheme="majorHAnsi" w:cstheme="majorHAnsi"/>
      <w:b/>
      <w:bCs/>
      <w:color w:val="FFFFFF" w:themeColor="background1"/>
      <w:sz w:val="100"/>
      <w:szCs w:val="100"/>
    </w:rPr>
  </w:style>
  <w:style w:type="paragraph" w:customStyle="1" w:styleId="Date2">
    <w:name w:val="Date 2"/>
    <w:basedOn w:val="Title2"/>
    <w:link w:val="Date2Char"/>
    <w:rsid w:val="004344FB"/>
    <w:pPr>
      <w:framePr w:wrap="notBeside"/>
      <w:spacing w:after="120" w:line="240" w:lineRule="auto"/>
      <w:ind w:left="57"/>
    </w:pPr>
    <w:rPr>
      <w:sz w:val="32"/>
      <w:szCs w:val="32"/>
    </w:rPr>
  </w:style>
  <w:style w:type="character" w:customStyle="1" w:styleId="Date2Char">
    <w:name w:val="Date 2 Char"/>
    <w:basedOn w:val="Title2Char"/>
    <w:link w:val="Date2"/>
    <w:rsid w:val="004344FB"/>
    <w:rPr>
      <w:rFonts w:asciiTheme="majorHAnsi" w:hAnsiTheme="majorHAnsi" w:cstheme="majorHAnsi"/>
      <w:b/>
      <w:bCs/>
      <w:color w:val="FFFFFF" w:themeColor="background1"/>
      <w:sz w:val="32"/>
      <w:szCs w:val="32"/>
    </w:rPr>
  </w:style>
  <w:style w:type="paragraph" w:customStyle="1" w:styleId="Subtitle2">
    <w:name w:val="Subtitle 2"/>
    <w:basedOn w:val="Title2"/>
    <w:link w:val="Subtitle2Char"/>
    <w:rsid w:val="004344FB"/>
    <w:pPr>
      <w:framePr w:wrap="notBeside"/>
      <w:spacing w:after="0" w:line="264" w:lineRule="auto"/>
      <w:ind w:left="57"/>
    </w:pPr>
    <w:rPr>
      <w:b w:val="0"/>
      <w:bCs w:val="0"/>
      <w:sz w:val="32"/>
      <w:szCs w:val="32"/>
    </w:rPr>
  </w:style>
  <w:style w:type="character" w:customStyle="1" w:styleId="Subtitle2Char">
    <w:name w:val="Subtitle 2 Char"/>
    <w:basedOn w:val="Title2Char"/>
    <w:link w:val="Subtitle2"/>
    <w:rsid w:val="004344FB"/>
    <w:rPr>
      <w:rFonts w:asciiTheme="majorHAnsi" w:hAnsiTheme="majorHAnsi" w:cstheme="majorHAnsi"/>
      <w:b w:val="0"/>
      <w:bCs w:val="0"/>
      <w:color w:val="FFFFFF" w:themeColor="background1"/>
      <w:sz w:val="32"/>
      <w:szCs w:val="32"/>
    </w:rPr>
  </w:style>
  <w:style w:type="paragraph" w:customStyle="1" w:styleId="Banner-Header">
    <w:name w:val="Banner - Header"/>
    <w:basedOn w:val="NoSpacing"/>
    <w:link w:val="Banner-HeaderChar"/>
    <w:rsid w:val="00DC52D5"/>
    <w:pPr>
      <w:framePr w:wrap="around" w:vAnchor="page" w:hAnchor="page" w:x="1" w:y="1" w:anchorLock="1"/>
    </w:pPr>
  </w:style>
  <w:style w:type="character" w:customStyle="1" w:styleId="Banner-HeaderChar">
    <w:name w:val="Banner - Header Char"/>
    <w:basedOn w:val="NoSpacingChar"/>
    <w:link w:val="Banner-Header"/>
    <w:rsid w:val="00DC52D5"/>
  </w:style>
  <w:style w:type="character" w:styleId="UnresolvedMention">
    <w:name w:val="Unresolved Mention"/>
    <w:basedOn w:val="DefaultParagraphFont"/>
    <w:uiPriority w:val="99"/>
    <w:semiHidden/>
    <w:unhideWhenUsed/>
    <w:rsid w:val="00B152A4"/>
    <w:rPr>
      <w:color w:val="605E5C"/>
      <w:shd w:val="clear" w:color="auto" w:fill="E1DFDD"/>
    </w:rPr>
  </w:style>
  <w:style w:type="paragraph" w:customStyle="1" w:styleId="FooterURL">
    <w:name w:val="Footer URL"/>
    <w:basedOn w:val="Normal"/>
    <w:link w:val="FooterURLChar"/>
    <w:rsid w:val="009A1CFE"/>
    <w:pPr>
      <w:framePr w:w="7371" w:h="397" w:hRule="exact" w:wrap="around" w:vAnchor="page" w:hAnchor="page" w:x="852" w:y="15679" w:anchorLock="1"/>
      <w:spacing w:after="0" w:line="240" w:lineRule="auto"/>
    </w:pPr>
    <w:rPr>
      <w:rFonts w:asciiTheme="majorHAnsi" w:hAnsiTheme="majorHAnsi" w:cs="Effra"/>
      <w:b/>
      <w:color w:val="FFFFFF" w:themeColor="background1"/>
      <w:sz w:val="28"/>
    </w:rPr>
  </w:style>
  <w:style w:type="character" w:customStyle="1" w:styleId="FooterURLChar">
    <w:name w:val="Footer URL Char"/>
    <w:basedOn w:val="DefaultParagraphFont"/>
    <w:link w:val="FooterURL"/>
    <w:rsid w:val="009A1CFE"/>
    <w:rPr>
      <w:rFonts w:asciiTheme="majorHAnsi" w:hAnsiTheme="majorHAnsi" w:cs="Effra"/>
      <w:b/>
      <w:color w:val="FFFFFF" w:themeColor="background1"/>
      <w:sz w:val="28"/>
    </w:rPr>
  </w:style>
  <w:style w:type="paragraph" w:customStyle="1" w:styleId="BannerFooter">
    <w:name w:val="Banner Footer"/>
    <w:link w:val="BannerFooterChar"/>
    <w:rsid w:val="00B152A4"/>
    <w:pPr>
      <w:framePr w:wrap="around" w:vAnchor="page" w:hAnchor="page" w:x="1" w:y="13841" w:anchorLock="1"/>
      <w:spacing w:after="0" w:line="240" w:lineRule="auto"/>
    </w:pPr>
    <w:rPr>
      <w:color w:val="26426E" w:themeColor="text2"/>
      <w:sz w:val="20"/>
    </w:rPr>
  </w:style>
  <w:style w:type="character" w:customStyle="1" w:styleId="BannerFooterChar">
    <w:name w:val="Banner Footer Char"/>
    <w:basedOn w:val="DefaultParagraphFont"/>
    <w:link w:val="BannerFooter"/>
    <w:rsid w:val="00B152A4"/>
    <w:rPr>
      <w:color w:val="26426E" w:themeColor="text2"/>
      <w:sz w:val="20"/>
    </w:rPr>
  </w:style>
  <w:style w:type="character" w:customStyle="1" w:styleId="SingleChar">
    <w:name w:val="Single Char"/>
    <w:basedOn w:val="DefaultParagraphFont"/>
    <w:link w:val="Single"/>
    <w:locked/>
    <w:rsid w:val="00BE5FFB"/>
    <w:rPr>
      <w:sz w:val="28"/>
      <w:szCs w:val="29"/>
    </w:rPr>
  </w:style>
  <w:style w:type="paragraph" w:customStyle="1" w:styleId="Single">
    <w:name w:val="Single"/>
    <w:link w:val="SingleChar"/>
    <w:qFormat/>
    <w:rsid w:val="00BE5FFB"/>
    <w:pPr>
      <w:spacing w:after="0" w:line="240" w:lineRule="auto"/>
    </w:pPr>
    <w:rPr>
      <w:sz w:val="28"/>
      <w:szCs w:val="29"/>
    </w:rPr>
  </w:style>
  <w:style w:type="paragraph" w:customStyle="1" w:styleId="TableText">
    <w:name w:val="Table Text"/>
    <w:basedOn w:val="NoSpacing"/>
    <w:link w:val="TableTextChar"/>
    <w:uiPriority w:val="99"/>
    <w:qFormat/>
    <w:rsid w:val="00DC2671"/>
    <w:pPr>
      <w:spacing w:line="221" w:lineRule="auto"/>
    </w:pPr>
    <w:rPr>
      <w:spacing w:val="-2"/>
      <w:sz w:val="18"/>
    </w:rPr>
  </w:style>
  <w:style w:type="character" w:customStyle="1" w:styleId="TableTextChar">
    <w:name w:val="Table Text Char"/>
    <w:basedOn w:val="DefaultParagraphFont"/>
    <w:link w:val="TableText"/>
    <w:uiPriority w:val="99"/>
    <w:rsid w:val="00DC2671"/>
    <w:rPr>
      <w:spacing w:val="-2"/>
      <w:sz w:val="18"/>
    </w:rPr>
  </w:style>
  <w:style w:type="table" w:customStyle="1" w:styleId="YVWDocumentControl">
    <w:name w:val="YVW Document Control"/>
    <w:basedOn w:val="TableNormal"/>
    <w:uiPriority w:val="99"/>
    <w:rsid w:val="00DC2671"/>
    <w:pPr>
      <w:spacing w:after="0" w:line="240" w:lineRule="auto"/>
    </w:pPr>
    <w:rPr>
      <w:sz w:val="18"/>
    </w:rPr>
    <w:tblPr>
      <w:tblStyleColBandSize w:val="1"/>
      <w:tblBorders>
        <w:top w:val="single" w:sz="4" w:space="0" w:color="020A5A"/>
        <w:bottom w:val="single" w:sz="4" w:space="0" w:color="000000"/>
        <w:insideH w:val="single" w:sz="4" w:space="0" w:color="000000"/>
      </w:tblBorders>
      <w:tblCellMar>
        <w:top w:w="85" w:type="dxa"/>
        <w:left w:w="85" w:type="dxa"/>
        <w:bottom w:w="85" w:type="dxa"/>
        <w:right w:w="85" w:type="dxa"/>
      </w:tblCellMar>
    </w:tblPr>
    <w:tblStylePr w:type="firstRow">
      <w:rPr>
        <w:rFonts w:ascii="Arial" w:hAnsi="Arial"/>
        <w:color w:val="0032BE"/>
      </w:rPr>
      <w:tblPr/>
      <w:tcPr>
        <w:tcBorders>
          <w:top w:val="nil"/>
          <w:left w:val="nil"/>
          <w:bottom w:val="single" w:sz="8" w:space="0" w:color="0032BE"/>
          <w:right w:val="nil"/>
          <w:insideH w:val="nil"/>
          <w:insideV w:val="nil"/>
          <w:tl2br w:val="nil"/>
          <w:tr2bl w:val="nil"/>
        </w:tcBorders>
      </w:tcPr>
    </w:tblStylePr>
    <w:tblStylePr w:type="lastRow">
      <w:rPr>
        <w:rFonts w:ascii="Arial" w:hAnsi="Arial"/>
        <w:b w:val="0"/>
        <w:color w:val="auto"/>
      </w:rPr>
    </w:tblStylePr>
    <w:tblStylePr w:type="firstCol">
      <w:rPr>
        <w:rFonts w:ascii="Arial" w:hAnsi="Arial"/>
        <w:b/>
        <w:color w:val="0032BE"/>
      </w:rPr>
      <w:tblPr/>
      <w:tcPr>
        <w:shd w:val="clear" w:color="auto" w:fill="F2F2F2"/>
      </w:tcPr>
    </w:tblStylePr>
    <w:tblStylePr w:type="lastCol">
      <w:tblPr/>
      <w:tcPr>
        <w:shd w:val="clear" w:color="auto" w:fill="C9ECF5"/>
      </w:tcPr>
    </w:tblStylePr>
    <w:tblStylePr w:type="band1Vert">
      <w:tblPr/>
      <w:tcPr>
        <w:shd w:val="clear" w:color="auto" w:fill="E4F5FA"/>
      </w:tcPr>
    </w:tblStylePr>
  </w:style>
  <w:style w:type="paragraph" w:customStyle="1" w:styleId="Default">
    <w:name w:val="Default"/>
    <w:rsid w:val="00BA0B41"/>
    <w:pPr>
      <w:autoSpaceDE w:val="0"/>
      <w:autoSpaceDN w:val="0"/>
      <w:adjustRightInd w:val="0"/>
      <w:spacing w:after="0" w:line="240" w:lineRule="auto"/>
    </w:pPr>
    <w:rPr>
      <w:rFonts w:ascii="DaxOT-Bold" w:hAnsi="DaxOT-Bold" w:cs="DaxOT-Bold"/>
      <w:color w:val="000000"/>
      <w:sz w:val="24"/>
      <w:szCs w:val="24"/>
    </w:rPr>
  </w:style>
  <w:style w:type="paragraph" w:customStyle="1" w:styleId="Pa3">
    <w:name w:val="Pa3"/>
    <w:basedOn w:val="Default"/>
    <w:next w:val="Default"/>
    <w:uiPriority w:val="99"/>
    <w:rsid w:val="00BA0B41"/>
    <w:pPr>
      <w:spacing w:line="241" w:lineRule="atLeast"/>
    </w:pPr>
    <w:rPr>
      <w:rFonts w:ascii="DaxOT-Medium" w:hAnsi="DaxOT-Medium"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9252558">
      <w:bodyDiv w:val="1"/>
      <w:marLeft w:val="0"/>
      <w:marRight w:val="0"/>
      <w:marTop w:val="0"/>
      <w:marBottom w:val="0"/>
      <w:divBdr>
        <w:top w:val="none" w:sz="0" w:space="0" w:color="auto"/>
        <w:left w:val="none" w:sz="0" w:space="0" w:color="auto"/>
        <w:bottom w:val="none" w:sz="0" w:space="0" w:color="auto"/>
        <w:right w:val="none" w:sz="0" w:space="0" w:color="auto"/>
      </w:divBdr>
    </w:div>
    <w:div w:id="2031836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footer" Target="footer2.xml" Id="rId26" /><Relationship Type="http://schemas.openxmlformats.org/officeDocument/2006/relationships/numbering" Target="numbering.xml" Id="rId3" /><Relationship Type="http://schemas.openxmlformats.org/officeDocument/2006/relationships/image" Target="media/image13.png" Id="rId21" /><Relationship Type="http://schemas.openxmlformats.org/officeDocument/2006/relationships/footnotes" Target="footnotes.xml" Id="rId7" /><Relationship Type="http://schemas.openxmlformats.org/officeDocument/2006/relationships/image" Target="media/image4.png" Id="rId12" /><Relationship Type="http://schemas.openxmlformats.org/officeDocument/2006/relationships/image" Target="media/image9.svg" Id="rId17" /><Relationship Type="http://schemas.openxmlformats.org/officeDocument/2006/relationships/footer" Target="footer1.xml" Id="rId25" /><Relationship Type="http://schemas.openxmlformats.org/officeDocument/2006/relationships/customXml" Target="../customXml/item2.xml" Id="rId2" /><Relationship Type="http://schemas.openxmlformats.org/officeDocument/2006/relationships/image" Target="media/image8.png" Id="rId16" /><Relationship Type="http://schemas.openxmlformats.org/officeDocument/2006/relationships/image" Target="media/image12.png"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image" Target="media/image15.png" Id="rId24" /><Relationship Type="http://schemas.openxmlformats.org/officeDocument/2006/relationships/settings" Target="settings.xml" Id="rId5" /><Relationship Type="http://schemas.openxmlformats.org/officeDocument/2006/relationships/image" Target="media/image7.svg" Id="rId15" /><Relationship Type="http://schemas.openxmlformats.org/officeDocument/2006/relationships/chart" Target="charts/chart1.xml" Id="rId23" /><Relationship Type="http://schemas.openxmlformats.org/officeDocument/2006/relationships/glossaryDocument" Target="glossary/document.xml" Id="rId28" /><Relationship Type="http://schemas.openxmlformats.org/officeDocument/2006/relationships/image" Target="media/image2.jpeg" Id="rId10" /><Relationship Type="http://schemas.openxmlformats.org/officeDocument/2006/relationships/image" Target="media/image11.svg" Id="rId19"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image" Target="media/image6.png" Id="rId14" /><Relationship Type="http://schemas.openxmlformats.org/officeDocument/2006/relationships/image" Target="media/image14.png" Id="rId22" /><Relationship Type="http://schemas.openxmlformats.org/officeDocument/2006/relationships/fontTable" Target="fontTable.xml" Id="rId27" /><Relationship Type="http://schemas.openxmlformats.org/officeDocument/2006/relationships/customXml" Target="/customXML/item3.xml" Id="R88ecc06c2fb44841" /></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svg"/><Relationship Id="rId1" Type="http://schemas.openxmlformats.org/officeDocument/2006/relationships/image" Target="media/image6.png"/><Relationship Id="rId6" Type="http://schemas.openxmlformats.org/officeDocument/2006/relationships/image" Target="media/image11.svg"/><Relationship Id="rId5" Type="http://schemas.openxmlformats.org/officeDocument/2006/relationships/image" Target="media/image10.png"/><Relationship Id="rId4" Type="http://schemas.openxmlformats.org/officeDocument/2006/relationships/image" Target="media/image9.svg"/><Relationship Id="rId9" Type="http://schemas.openxmlformats.org/officeDocument/2006/relationships/image" Target="media/image14.png"/></Relationships>
</file>

<file path=word/_rels/footer2.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svg"/><Relationship Id="rId1" Type="http://schemas.openxmlformats.org/officeDocument/2006/relationships/image" Target="media/image6.png"/><Relationship Id="rId6" Type="http://schemas.openxmlformats.org/officeDocument/2006/relationships/image" Target="media/image11.svg"/><Relationship Id="rId5" Type="http://schemas.openxmlformats.org/officeDocument/2006/relationships/image" Target="media/image10.png"/><Relationship Id="rId4" Type="http://schemas.openxmlformats.org/officeDocument/2006/relationships/image" Target="media/image9.svg"/><Relationship Id="rId9"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wyndham.vic.gov.au\dfs01\Templates2016\Wyndham%20City%20Templates\Document%20Template\Wyndham%20City%20Document%20Template%20-%20Blu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palmer\Downloads\AgeService%20(4).xls"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1" i="0" baseline="0">
                <a:solidFill>
                  <a:srgbClr val="002060"/>
                </a:solidFill>
                <a:effectLst/>
              </a:rPr>
              <a:t>Age Profile - Tarneit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854705885340514"/>
          <c:y val="0.28802870538184394"/>
          <c:w val="0.21618712709087287"/>
          <c:h val="0.57835554726899563"/>
        </c:manualLayout>
      </c:layout>
      <c:pieChart>
        <c:varyColors val="1"/>
        <c:ser>
          <c:idx val="0"/>
          <c:order val="0"/>
          <c:dPt>
            <c:idx val="0"/>
            <c:bubble3D val="0"/>
            <c:explosion val="3"/>
            <c:spPr>
              <a:solidFill>
                <a:schemeClr val="accent1"/>
              </a:solidFill>
              <a:ln w="19050">
                <a:solidFill>
                  <a:schemeClr val="lt1"/>
                </a:solidFill>
              </a:ln>
              <a:effectLst/>
            </c:spPr>
            <c:extLst>
              <c:ext xmlns:c16="http://schemas.microsoft.com/office/drawing/2014/chart" uri="{C3380CC4-5D6E-409C-BE32-E72D297353CC}">
                <c16:uniqueId val="{00000001-3B18-48D0-B2F2-A7423010009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B18-48D0-B2F2-A7423010009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B18-48D0-B2F2-A7423010009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B18-48D0-B2F2-A7423010009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B18-48D0-B2F2-A7423010009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B18-48D0-B2F2-A7423010009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3B18-48D0-B2F2-A74230100095}"/>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3B18-48D0-B2F2-A74230100095}"/>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3B18-48D0-B2F2-A74230100095}"/>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3B18-48D0-B2F2-A74230100095}"/>
              </c:ext>
            </c:extLst>
          </c:dPt>
          <c:dLbls>
            <c:dLbl>
              <c:idx val="0"/>
              <c:tx>
                <c:rich>
                  <a:bodyPr/>
                  <a:lstStyle/>
                  <a:p>
                    <a:fld id="{789469EC-BD6C-4F77-8535-DB07BEE9E4B6}"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B18-48D0-B2F2-A74230100095}"/>
                </c:ext>
              </c:extLst>
            </c:dLbl>
            <c:dLbl>
              <c:idx val="1"/>
              <c:tx>
                <c:rich>
                  <a:bodyPr/>
                  <a:lstStyle/>
                  <a:p>
                    <a:fld id="{43C8EC30-4F78-42DD-A507-6EE2879E6F50}"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B18-48D0-B2F2-A74230100095}"/>
                </c:ext>
              </c:extLst>
            </c:dLbl>
            <c:dLbl>
              <c:idx val="2"/>
              <c:tx>
                <c:rich>
                  <a:bodyPr/>
                  <a:lstStyle/>
                  <a:p>
                    <a:fld id="{6BD8A941-76BF-49E0-91CD-F876D30C5AAA}"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B18-48D0-B2F2-A74230100095}"/>
                </c:ext>
              </c:extLst>
            </c:dLbl>
            <c:dLbl>
              <c:idx val="3"/>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fld id="{0A9E20B1-036C-4CB7-BF70-FF2333376C67}" type="VALUE">
                      <a:rPr lang="en-US"/>
                      <a:pPr>
                        <a:defRPr b="1"/>
                      </a:pPr>
                      <a:t>[VALUE]</a:t>
                    </a:fld>
                    <a:r>
                      <a:rPr lang="en-US"/>
                      <a:t>%</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5.309346204475647E-2"/>
                      <c:h val="8.8621444201312904E-2"/>
                    </c:manualLayout>
                  </c15:layout>
                  <c15:dlblFieldTable/>
                  <c15:showDataLabelsRange val="0"/>
                </c:ext>
                <c:ext xmlns:c16="http://schemas.microsoft.com/office/drawing/2014/chart" uri="{C3380CC4-5D6E-409C-BE32-E72D297353CC}">
                  <c16:uniqueId val="{00000007-3B18-48D0-B2F2-A74230100095}"/>
                </c:ext>
              </c:extLst>
            </c:dLbl>
            <c:dLbl>
              <c:idx val="4"/>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fld id="{2F72D262-4AFA-4EAE-918F-C9458122D6DF}" type="VALUE">
                      <a:rPr lang="en-US"/>
                      <a:pPr>
                        <a:defRPr b="1"/>
                      </a:pPr>
                      <a:t>[VALUE]</a:t>
                    </a:fld>
                    <a:r>
                      <a:rPr lang="en-US"/>
                      <a:t>%</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7.2838964458095651E-2"/>
                      <c:h val="7.6586433260393869E-2"/>
                    </c:manualLayout>
                  </c15:layout>
                  <c15:dlblFieldTable/>
                  <c15:showDataLabelsRange val="0"/>
                </c:ext>
                <c:ext xmlns:c16="http://schemas.microsoft.com/office/drawing/2014/chart" uri="{C3380CC4-5D6E-409C-BE32-E72D297353CC}">
                  <c16:uniqueId val="{00000009-3B18-48D0-B2F2-A74230100095}"/>
                </c:ext>
              </c:extLst>
            </c:dLbl>
            <c:dLbl>
              <c:idx val="5"/>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fld id="{90BB57B3-FAEE-4DA4-9497-EA187B07B05C}" type="VALUE">
                      <a:rPr lang="en-US"/>
                      <a:pPr>
                        <a:defRPr b="1"/>
                      </a:pPr>
                      <a:t>[VALUE]</a:t>
                    </a:fld>
                    <a:r>
                      <a:rPr lang="en-US"/>
                      <a:t>%</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5.748135146994296E-2"/>
                      <c:h val="7.5492341356673959E-2"/>
                    </c:manualLayout>
                  </c15:layout>
                  <c15:dlblFieldTable/>
                  <c15:showDataLabelsRange val="0"/>
                </c:ext>
                <c:ext xmlns:c16="http://schemas.microsoft.com/office/drawing/2014/chart" uri="{C3380CC4-5D6E-409C-BE32-E72D297353CC}">
                  <c16:uniqueId val="{0000000B-3B18-48D0-B2F2-A74230100095}"/>
                </c:ext>
              </c:extLst>
            </c:dLbl>
            <c:dLbl>
              <c:idx val="6"/>
              <c:tx>
                <c:rich>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fld id="{EFC89519-03EB-4577-B842-60B3F8F40044}" type="VALUE">
                      <a:rPr lang="en-US" sz="800">
                        <a:solidFill>
                          <a:schemeClr val="bg1"/>
                        </a:solidFill>
                      </a:rPr>
                      <a:pPr>
                        <a:defRPr sz="800" b="1"/>
                      </a:pPr>
                      <a:t>[VALUE]</a:t>
                    </a:fld>
                    <a:r>
                      <a:rPr lang="en-US" sz="800">
                        <a:solidFill>
                          <a:schemeClr val="bg1"/>
                        </a:solidFill>
                      </a:rPr>
                      <a:t>%</a:t>
                    </a: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3B18-48D0-B2F2-A74230100095}"/>
                </c:ext>
              </c:extLst>
            </c:dLbl>
            <c:dLbl>
              <c:idx val="7"/>
              <c:tx>
                <c:rich>
                  <a:bodyPr/>
                  <a:lstStyle/>
                  <a:p>
                    <a:fld id="{44FEE479-4759-42E0-9779-0BCEF292CECA}"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3B18-48D0-B2F2-A74230100095}"/>
                </c:ext>
              </c:extLst>
            </c:dLbl>
            <c:dLbl>
              <c:idx val="8"/>
              <c:tx>
                <c:rich>
                  <a:bodyPr/>
                  <a:lstStyle/>
                  <a:p>
                    <a:fld id="{09EC6026-0750-4656-BB2A-3A12CA81FDEF}"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3B18-48D0-B2F2-A74230100095}"/>
                </c:ext>
              </c:extLst>
            </c:dLbl>
            <c:dLbl>
              <c:idx val="9"/>
              <c:tx>
                <c:rich>
                  <a:bodyPr/>
                  <a:lstStyle/>
                  <a:p>
                    <a:fld id="{73BE9078-BA93-4152-A9F6-F9F7F1A35632}"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3B18-48D0-B2F2-A7423010009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Sheet1!$A$4:$A$13</c:f>
              <c:strCache>
                <c:ptCount val="10"/>
                <c:pt idx="0">
                  <c:v>Babies and pre-schoolers (0 to 4)</c:v>
                </c:pt>
                <c:pt idx="1">
                  <c:v>Primary schoolers (5 to 11)</c:v>
                </c:pt>
                <c:pt idx="2">
                  <c:v>Secondary schoolers (12 to 17)</c:v>
                </c:pt>
                <c:pt idx="3">
                  <c:v>Tertiary education and independence (18 to 24)</c:v>
                </c:pt>
                <c:pt idx="4">
                  <c:v>Young workforce (25 to 34)</c:v>
                </c:pt>
                <c:pt idx="5">
                  <c:v>Parents and homebuilders (35 to 49)</c:v>
                </c:pt>
                <c:pt idx="6">
                  <c:v>Older workers and pre-retirees (50 to 59)</c:v>
                </c:pt>
                <c:pt idx="7">
                  <c:v>Empty nesters and retirees (60 to 69)</c:v>
                </c:pt>
                <c:pt idx="8">
                  <c:v>Seniors (70 to 84)</c:v>
                </c:pt>
                <c:pt idx="9">
                  <c:v>Elderly aged (85 and over)</c:v>
                </c:pt>
              </c:strCache>
            </c:strRef>
          </c:cat>
          <c:val>
            <c:numRef>
              <c:f>Sheet1!$B$4:$B$13</c:f>
              <c:numCache>
                <c:formatCode>0.0</c:formatCode>
                <c:ptCount val="10"/>
                <c:pt idx="0">
                  <c:v>10.7621</c:v>
                </c:pt>
                <c:pt idx="1">
                  <c:v>14.0787</c:v>
                </c:pt>
                <c:pt idx="2">
                  <c:v>7.5324</c:v>
                </c:pt>
                <c:pt idx="3">
                  <c:v>8.4049999999999994</c:v>
                </c:pt>
                <c:pt idx="4">
                  <c:v>20.167400000000001</c:v>
                </c:pt>
                <c:pt idx="5">
                  <c:v>26.589600000000001</c:v>
                </c:pt>
                <c:pt idx="6">
                  <c:v>6.2519</c:v>
                </c:pt>
                <c:pt idx="7">
                  <c:v>3.6234000000000002</c:v>
                </c:pt>
                <c:pt idx="8">
                  <c:v>2.3534999999999999</c:v>
                </c:pt>
                <c:pt idx="9">
                  <c:v>0.2359</c:v>
                </c:pt>
              </c:numCache>
            </c:numRef>
          </c:val>
          <c:extLst>
            <c:ext xmlns:c16="http://schemas.microsoft.com/office/drawing/2014/chart" uri="{C3380CC4-5D6E-409C-BE32-E72D297353CC}">
              <c16:uniqueId val="{00000014-3B18-48D0-B2F2-A74230100095}"/>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1059844592703663"/>
          <c:y val="0.16927548717241855"/>
          <c:w val="0.40892351597779114"/>
          <c:h val="0.7319430038422438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E41807E5D104FA99A752AACB81BE9EF"/>
        <w:category>
          <w:name w:val="General"/>
          <w:gallery w:val="placeholder"/>
        </w:category>
        <w:types>
          <w:type w:val="bbPlcHdr"/>
        </w:types>
        <w:behaviors>
          <w:behavior w:val="content"/>
        </w:behaviors>
        <w:guid w:val="{7632A7A8-5F5C-4937-A62B-E9D9D2B0FEB9}"/>
      </w:docPartPr>
      <w:docPartBody>
        <w:p w:rsidR="009B18ED" w:rsidRDefault="009B18ED">
          <w:pPr>
            <w:pStyle w:val="0E41807E5D104FA99A752AACB81BE9EF"/>
          </w:pPr>
          <w:r w:rsidRPr="00B7774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Effra">
    <w:altName w:val="Calibri"/>
    <w:charset w:val="00"/>
    <w:family w:val="swiss"/>
    <w:pitch w:val="variable"/>
    <w:sig w:usb0="A00022EF" w:usb1="D000A05B" w:usb2="00000008" w:usb3="00000000" w:csb0="000000DF" w:csb1="00000000"/>
  </w:font>
  <w:font w:name="DaxOT-Bold">
    <w:panose1 w:val="02010804070101020104"/>
    <w:charset w:val="00"/>
    <w:family w:val="modern"/>
    <w:notTrueType/>
    <w:pitch w:val="variable"/>
    <w:sig w:usb0="800000AF" w:usb1="4000247B" w:usb2="00000000" w:usb3="00000000" w:csb0="00000001" w:csb1="00000000"/>
  </w:font>
  <w:font w:name="DaxOT-Medium">
    <w:panose1 w:val="02010604060101020104"/>
    <w:charset w:val="00"/>
    <w:family w:val="modern"/>
    <w:notTrueType/>
    <w:pitch w:val="variable"/>
    <w:sig w:usb0="800000AF" w:usb1="4000247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01D"/>
    <w:rsid w:val="00244546"/>
    <w:rsid w:val="009B18ED"/>
    <w:rsid w:val="00D8501D"/>
    <w:rsid w:val="00ED3B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E41807E5D104FA99A752AACB81BE9EF">
    <w:name w:val="0E41807E5D104FA99A752AACB81BE9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Wyndham-Blue">
      <a:dk1>
        <a:sysClr val="windowText" lastClr="000000"/>
      </a:dk1>
      <a:lt1>
        <a:sysClr val="window" lastClr="FFFFFF"/>
      </a:lt1>
      <a:dk2>
        <a:srgbClr val="26426E"/>
      </a:dk2>
      <a:lt2>
        <a:srgbClr val="FFFFFF"/>
      </a:lt2>
      <a:accent1>
        <a:srgbClr val="26426E"/>
      </a:accent1>
      <a:accent2>
        <a:srgbClr val="7DB08C"/>
      </a:accent2>
      <a:accent3>
        <a:srgbClr val="BAD6C4"/>
      </a:accent3>
      <a:accent4>
        <a:srgbClr val="D4D9E0"/>
      </a:accent4>
      <a:accent5>
        <a:srgbClr val="C95C29"/>
      </a:accent5>
      <a:accent6>
        <a:srgbClr val="7F7F7F"/>
      </a:accent6>
      <a:hlink>
        <a:srgbClr val="003D58"/>
      </a:hlink>
      <a:folHlink>
        <a:srgbClr val="003D5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6C3B3BA24AD547B4BC615AD688A81A41" version="1.0.0">
  <systemFields>
    <field name="Objective-Id">
      <value order="0">A4457064</value>
    </field>
    <field name="Objective-Title">
      <value order="0">2025 - Neighbourhood Priorities - Tarneit Community Learning Centre</value>
    </field>
    <field name="Objective-Description">
      <value order="0"/>
    </field>
    <field name="Objective-CreationStamp">
      <value order="0">2024-07-16T01:04:59Z</value>
    </field>
    <field name="Objective-IsApproved">
      <value order="0">false</value>
    </field>
    <field name="Objective-IsPublished">
      <value order="0">true</value>
    </field>
    <field name="Objective-DatePublished">
      <value order="0">2024-07-31T13:04:31Z</value>
    </field>
    <field name="Objective-ModificationStamp">
      <value order="0">2024-07-31T13:06:15Z</value>
    </field>
    <field name="Objective-Owner">
      <value order="0">Sonali Padwal</value>
    </field>
    <field name="Objective-Path">
      <value order="0">Objective Global Folder:Community Services:Neighbourhood Hubs:Community Centre EOI - 2025</value>
    </field>
    <field name="Objective-Parent">
      <value order="0">Community Centre EOI - 2025</value>
    </field>
    <field name="Objective-State">
      <value order="0">Published</value>
    </field>
    <field name="Objective-VersionId">
      <value order="0">vA8246188</value>
    </field>
    <field name="Objective-Version">
      <value order="0">3.0</value>
    </field>
    <field name="Objective-VersionNumber">
      <value order="0">4</value>
    </field>
    <field name="Objective-VersionComment">
      <value order="0"/>
    </field>
    <field name="Objective-FileNumber">
      <value order="0">qA377358</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Internal</value>
      </field>
      <field name="Objective-Auth or Addressee">
        <value order="0">Staff Wyndham City</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Wyndham City Document Template - Blue</Template>
  <TotalTime>1</TotalTime>
  <Pages>2</Pages>
  <Words>256</Words>
  <Characters>1462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[Publish Date]</dc:subject>
  <dc:creator>Kimberley Polkinghorne</dc:creator>
  <cp:keywords/>
  <dc:description/>
  <cp:lastModifiedBy>Abarna Hariharan</cp:lastModifiedBy>
  <cp:revision>2</cp:revision>
  <dcterms:created xsi:type="dcterms:W3CDTF">2024-07-31T13:04:00Z</dcterms:created>
  <dcterms:modified xsi:type="dcterms:W3CDTF">2024-07-31T13:04:00Z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A4457064</vt:lpwstr>
  </property>
  <property fmtid="{D5CDD505-2E9C-101B-9397-08002B2CF9AE}" pid="4" name="Objective-Title">
    <vt:lpwstr>2025 - Neighbourhood Priorities - Tarneit Community Learning Centre</vt:lpwstr>
  </property>
  <property fmtid="{D5CDD505-2E9C-101B-9397-08002B2CF9AE}" pid="5" name="Objective-Description">
    <vt:lpwstr/>
  </property>
  <property fmtid="{D5CDD505-2E9C-101B-9397-08002B2CF9AE}" pid="6" name="Objective-CreationStamp">
    <vt:filetime>2024-07-16T01:05:18Z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2024-07-31T13:04:31Z</vt:filetime>
  </property>
  <property fmtid="{D5CDD505-2E9C-101B-9397-08002B2CF9AE}" pid="10" name="Objective-ModificationStamp">
    <vt:filetime>2024-07-31T13:06:15Z</vt:filetime>
  </property>
  <property fmtid="{D5CDD505-2E9C-101B-9397-08002B2CF9AE}" pid="11" name="Objective-Owner">
    <vt:lpwstr>Sonali Padwal</vt:lpwstr>
  </property>
  <property fmtid="{D5CDD505-2E9C-101B-9397-08002B2CF9AE}" pid="12" name="Objective-Path">
    <vt:lpwstr>Objective Global Folder:Community Services:Neighbourhood Hubs:Community Centre EOI - 2025:</vt:lpwstr>
  </property>
  <property fmtid="{D5CDD505-2E9C-101B-9397-08002B2CF9AE}" pid="13" name="Objective-Parent">
    <vt:lpwstr>Community Centre EOI - 2025</vt:lpwstr>
  </property>
  <property fmtid="{D5CDD505-2E9C-101B-9397-08002B2CF9AE}" pid="14" name="Objective-State">
    <vt:lpwstr>Published</vt:lpwstr>
  </property>
  <property fmtid="{D5CDD505-2E9C-101B-9397-08002B2CF9AE}" pid="15" name="Objective-VersionId">
    <vt:lpwstr>vA8246188</vt:lpwstr>
  </property>
  <property fmtid="{D5CDD505-2E9C-101B-9397-08002B2CF9AE}" pid="16" name="Objective-Version">
    <vt:lpwstr>3.0</vt:lpwstr>
  </property>
  <property fmtid="{D5CDD505-2E9C-101B-9397-08002B2CF9AE}" pid="17" name="Objective-VersionNumber">
    <vt:r8>4</vt:r8>
  </property>
  <property fmtid="{D5CDD505-2E9C-101B-9397-08002B2CF9AE}" pid="18" name="Objective-VersionComment">
    <vt:lpwstr/>
  </property>
  <property fmtid="{D5CDD505-2E9C-101B-9397-08002B2CF9AE}" pid="19" name="Objective-FileNumber">
    <vt:lpwstr>qA377358</vt:lpwstr>
  </property>
  <property fmtid="{D5CDD505-2E9C-101B-9397-08002B2CF9AE}" pid="20" name="Objective-Classification">
    <vt:lpwstr>[Inherited - Unclassified]</vt:lpwstr>
  </property>
  <property fmtid="{D5CDD505-2E9C-101B-9397-08002B2CF9AE}" pid="21" name="Objective-Caveats">
    <vt:lpwstr/>
  </property>
  <property fmtid="{D5CDD505-2E9C-101B-9397-08002B2CF9AE}" pid="22" name="Objective-Action Officer">
    <vt:lpwstr/>
  </property>
  <property fmtid="{D5CDD505-2E9C-101B-9397-08002B2CF9AE}" pid="23" name="Objective-Delivery Mode">
    <vt:lpwstr>Internal</vt:lpwstr>
  </property>
  <property fmtid="{D5CDD505-2E9C-101B-9397-08002B2CF9AE}" pid="24" name="Objective-Auth or Addressee">
    <vt:lpwstr>Staff Wyndham City</vt:lpwstr>
  </property>
  <property fmtid="{D5CDD505-2E9C-101B-9397-08002B2CF9AE}" pid="25" name="Objective-Auth or Addressee NAR No">
    <vt:lpwstr>544420</vt:lpwstr>
  </property>
  <property fmtid="{D5CDD505-2E9C-101B-9397-08002B2CF9AE}" pid="26" name="Objective-Reference">
    <vt:lpwstr/>
  </property>
  <property fmtid="{D5CDD505-2E9C-101B-9397-08002B2CF9AE}" pid="27" name="Objective-P&amp;R Reference Data Type">
    <vt:lpwstr/>
  </property>
  <property fmtid="{D5CDD505-2E9C-101B-9397-08002B2CF9AE}" pid="28" name="Objective-External Reference">
    <vt:lpwstr/>
  </property>
  <property fmtid="{D5CDD505-2E9C-101B-9397-08002B2CF9AE}" pid="29" name="Objective-Date of Document">
    <vt:lpwstr/>
  </property>
  <property fmtid="{D5CDD505-2E9C-101B-9397-08002B2CF9AE}" pid="30" name="Objective-Scanning Operator">
    <vt:lpwstr/>
  </property>
  <property fmtid="{D5CDD505-2E9C-101B-9397-08002B2CF9AE}" pid="31" name="Objective-P&amp;R Document ID">
    <vt:lpwstr/>
  </property>
  <property fmtid="{D5CDD505-2E9C-101B-9397-08002B2CF9AE}" pid="32" name="Objective-Workflow Tracking Number">
    <vt:lpwstr/>
  </property>
  <property fmtid="{D5CDD505-2E9C-101B-9397-08002B2CF9AE}" pid="33" name="Objective-Date Correspondence Received">
    <vt:lpwstr/>
  </property>
  <property fmtid="{D5CDD505-2E9C-101B-9397-08002B2CF9AE}" pid="34" name="Objective-Date Response Due">
    <vt:lpwstr/>
  </property>
  <property fmtid="{D5CDD505-2E9C-101B-9397-08002B2CF9AE}" pid="35" name="Objective-M13 Agent Type">
    <vt:lpwstr>Record Author</vt:lpwstr>
  </property>
  <property fmtid="{D5CDD505-2E9C-101B-9397-08002B2CF9AE}" pid="36" name="Objective-M14 Jurisdiction">
    <vt:lpwstr>Victoria</vt:lpwstr>
  </property>
  <property fmtid="{D5CDD505-2E9C-101B-9397-08002B2CF9AE}" pid="37" name="Objective-M15 Corporate Id">
    <vt:lpwstr>12345</vt:lpwstr>
  </property>
  <property fmtid="{D5CDD505-2E9C-101B-9397-08002B2CF9AE}" pid="38" name="Objective-M16 Corporate Name">
    <vt:lpwstr>Wyndham City Council</vt:lpwstr>
  </property>
  <property fmtid="{D5CDD505-2E9C-101B-9397-08002B2CF9AE}" pid="39" name="Objective-M33 Scheme Type">
    <vt:lpwstr>Functional</vt:lpwstr>
  </property>
  <property fmtid="{D5CDD505-2E9C-101B-9397-08002B2CF9AE}" pid="40" name="Objective-M34 Scheme Name">
    <vt:lpwstr>Agency Functional Thesaurus</vt:lpwstr>
  </property>
  <property fmtid="{D5CDD505-2E9C-101B-9397-08002B2CF9AE}" pid="41" name="Objective-M35 Title Word">
    <vt:lpwstr/>
  </property>
  <property fmtid="{D5CDD505-2E9C-101B-9397-08002B2CF9AE}" pid="42" name="Objective-M56 Date/Time Transmission">
    <vt:lpwstr/>
  </property>
  <property fmtid="{D5CDD505-2E9C-101B-9397-08002B2CF9AE}" pid="43" name="Objective-M125 Document Source">
    <vt:lpwstr/>
  </property>
  <property fmtid="{D5CDD505-2E9C-101B-9397-08002B2CF9AE}" pid="44" name="Objective-M131 Rendering Text">
    <vt:lpwstr>'See the contents of the vers:FileEncoding element'</vt:lpwstr>
  </property>
  <property fmtid="{D5CDD505-2E9C-101B-9397-08002B2CF9AE}" pid="45" name="Objective-Actioning Officer or Group">
    <vt:lpwstr/>
  </property>
  <property fmtid="{D5CDD505-2E9C-101B-9397-08002B2CF9AE}" pid="46" name="Objective-Actioning Business Unit">
    <vt:lpwstr/>
  </property>
  <property fmtid="{D5CDD505-2E9C-101B-9397-08002B2CF9AE}" pid="47" name="Objective-FYI Required">
    <vt:lpwstr>No</vt:lpwstr>
  </property>
  <property fmtid="{D5CDD505-2E9C-101B-9397-08002B2CF9AE}" pid="48" name="Objective-FYI Officers or Groups">
    <vt:lpwstr/>
  </property>
  <property fmtid="{D5CDD505-2E9C-101B-9397-08002B2CF9AE}" pid="49" name="Objective-FYI Comments">
    <vt:lpwstr/>
  </property>
  <property fmtid="{D5CDD505-2E9C-101B-9397-08002B2CF9AE}" pid="50" name="Objective-Connect Creator">
    <vt:lpwstr/>
  </property>
  <property fmtid="{D5CDD505-2E9C-101B-9397-08002B2CF9AE}" pid="51" name="Objective-Comment">
    <vt:lpwstr/>
  </property>
  <property fmtid="{D5CDD505-2E9C-101B-9397-08002B2CF9AE}" pid="52" name="Objective-Action Officer [system]">
    <vt:lpwstr/>
  </property>
  <property fmtid="{D5CDD505-2E9C-101B-9397-08002B2CF9AE}" pid="53" name="Objective-Delivery Mode [system]">
    <vt:lpwstr>Internal</vt:lpwstr>
  </property>
  <property fmtid="{D5CDD505-2E9C-101B-9397-08002B2CF9AE}" pid="54" name="Objective-Auth or Addressee [system]">
    <vt:lpwstr>Staff Wyndham City</vt:lpwstr>
  </property>
  <property fmtid="{D5CDD505-2E9C-101B-9397-08002B2CF9AE}" pid="55" name="Objective-Auth or Addressee NAR No [system]">
    <vt:lpwstr>544420</vt:lpwstr>
  </property>
  <property fmtid="{D5CDD505-2E9C-101B-9397-08002B2CF9AE}" pid="56" name="Objective-Reference [system]">
    <vt:lpwstr/>
  </property>
  <property fmtid="{D5CDD505-2E9C-101B-9397-08002B2CF9AE}" pid="57" name="Objective-P&amp;R Reference Data Type [system]">
    <vt:lpwstr/>
  </property>
  <property fmtid="{D5CDD505-2E9C-101B-9397-08002B2CF9AE}" pid="58" name="Objective-External Reference [system]">
    <vt:lpwstr/>
  </property>
  <property fmtid="{D5CDD505-2E9C-101B-9397-08002B2CF9AE}" pid="59" name="Objective-Date of Document [system]">
    <vt:lpwstr/>
  </property>
  <property fmtid="{D5CDD505-2E9C-101B-9397-08002B2CF9AE}" pid="60" name="Objective-Scanning Operator [system]">
    <vt:lpwstr/>
  </property>
  <property fmtid="{D5CDD505-2E9C-101B-9397-08002B2CF9AE}" pid="61" name="Objective-P&amp;R Document ID [system]">
    <vt:lpwstr/>
  </property>
  <property fmtid="{D5CDD505-2E9C-101B-9397-08002B2CF9AE}" pid="62" name="Objective-Workflow Tracking Number [system]">
    <vt:lpwstr/>
  </property>
  <property fmtid="{D5CDD505-2E9C-101B-9397-08002B2CF9AE}" pid="63" name="Objective-Date Correspondence Received [system]">
    <vt:lpwstr/>
  </property>
  <property fmtid="{D5CDD505-2E9C-101B-9397-08002B2CF9AE}" pid="64" name="Objective-Date Response Due [system]">
    <vt:lpwstr/>
  </property>
  <property fmtid="{D5CDD505-2E9C-101B-9397-08002B2CF9AE}" pid="65" name="Objective-M13 Agent Type [system]">
    <vt:lpwstr>Record Author</vt:lpwstr>
  </property>
  <property fmtid="{D5CDD505-2E9C-101B-9397-08002B2CF9AE}" pid="66" name="Objective-M14 Jurisdiction [system]">
    <vt:lpwstr>Victoria</vt:lpwstr>
  </property>
  <property fmtid="{D5CDD505-2E9C-101B-9397-08002B2CF9AE}" pid="67" name="Objective-M15 Corporate Id [system]">
    <vt:lpwstr>12345</vt:lpwstr>
  </property>
  <property fmtid="{D5CDD505-2E9C-101B-9397-08002B2CF9AE}" pid="68" name="Objective-M16 Corporate Name [system]">
    <vt:lpwstr>Wyndham City Council</vt:lpwstr>
  </property>
  <property fmtid="{D5CDD505-2E9C-101B-9397-08002B2CF9AE}" pid="69" name="Objective-M33 Scheme Type [system]">
    <vt:lpwstr>Functional</vt:lpwstr>
  </property>
  <property fmtid="{D5CDD505-2E9C-101B-9397-08002B2CF9AE}" pid="70" name="Objective-M34 Scheme Name [system]">
    <vt:lpwstr>Agency Functional Thesaurus</vt:lpwstr>
  </property>
  <property fmtid="{D5CDD505-2E9C-101B-9397-08002B2CF9AE}" pid="71" name="Objective-M35 Title Word [system]">
    <vt:lpwstr/>
  </property>
  <property fmtid="{D5CDD505-2E9C-101B-9397-08002B2CF9AE}" pid="72" name="Objective-M56 Date/Time Transmission [system]">
    <vt:lpwstr/>
  </property>
  <property fmtid="{D5CDD505-2E9C-101B-9397-08002B2CF9AE}" pid="73" name="Objective-M125 Document Source [system]">
    <vt:lpwstr/>
  </property>
  <property fmtid="{D5CDD505-2E9C-101B-9397-08002B2CF9AE}" pid="74" name="Objective-M131 Rendering Text [system]">
    <vt:lpwstr>'See the contents of the vers:FileEncoding element'</vt:lpwstr>
  </property>
  <property fmtid="{D5CDD505-2E9C-101B-9397-08002B2CF9AE}" pid="75" name="Objective-Actioning Officer or Group [system]">
    <vt:lpwstr/>
  </property>
  <property fmtid="{D5CDD505-2E9C-101B-9397-08002B2CF9AE}" pid="76" name="Objective-Actioning Business Unit [system]">
    <vt:lpwstr/>
  </property>
  <property fmtid="{D5CDD505-2E9C-101B-9397-08002B2CF9AE}" pid="77" name="Objective-FYI Required [system]">
    <vt:lpwstr>No</vt:lpwstr>
  </property>
  <property fmtid="{D5CDD505-2E9C-101B-9397-08002B2CF9AE}" pid="78" name="Objective-FYI Officers or Groups [system]">
    <vt:lpwstr/>
  </property>
  <property fmtid="{D5CDD505-2E9C-101B-9397-08002B2CF9AE}" pid="79" name="Objective-FYI Comments [system]">
    <vt:lpwstr/>
  </property>
  <property fmtid="{D5CDD505-2E9C-101B-9397-08002B2CF9AE}" pid="80" name="Objective-Connect Creator [system]">
    <vt:lpwstr/>
  </property>
</Properties>
</file>