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F659D0" w14:textId="77777777" w:rsidR="009406FA" w:rsidRDefault="009406FA" w:rsidP="009406FA">
      <w:pPr>
        <w:pStyle w:val="Header02"/>
        <w:rPr>
          <w:sz w:val="36"/>
          <w:szCs w:val="36"/>
        </w:rPr>
      </w:pPr>
      <w:r w:rsidRPr="009406FA">
        <w:rPr>
          <w:u w:val="single"/>
          <w:lang w:val="en-AU"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1756F24" wp14:editId="4135A6E6">
                <wp:simplePos x="0" y="0"/>
                <wp:positionH relativeFrom="column">
                  <wp:posOffset>-179070</wp:posOffset>
                </wp:positionH>
                <wp:positionV relativeFrom="page">
                  <wp:posOffset>1541145</wp:posOffset>
                </wp:positionV>
                <wp:extent cx="6655435" cy="1201420"/>
                <wp:effectExtent l="0" t="0" r="12065" b="17780"/>
                <wp:wrapThrough wrapText="bothSides">
                  <wp:wrapPolygon edited="0">
                    <wp:start x="0" y="0"/>
                    <wp:lineTo x="0" y="21577"/>
                    <wp:lineTo x="21577" y="21577"/>
                    <wp:lineTo x="21577" y="0"/>
                    <wp:lineTo x="0" y="0"/>
                  </wp:wrapPolygon>
                </wp:wrapThrough>
                <wp:docPr id="5" name="Text Box 2" descr="Wyndham Workers With Young People Network heading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120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F5216" w14:textId="77777777" w:rsidR="0061641D" w:rsidRPr="001B3AFC" w:rsidRDefault="0061641D" w:rsidP="00784516">
                            <w:pPr>
                              <w:pStyle w:val="Header01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Wyndham Workers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br/>
                              <w:t xml:space="preserve">with </w:t>
                            </w:r>
                            <w:r w:rsidRPr="001B3AFC">
                              <w:rPr>
                                <w:sz w:val="72"/>
                                <w:szCs w:val="72"/>
                              </w:rPr>
                              <w:t>Young People Network</w:t>
                            </w:r>
                          </w:p>
                          <w:p w14:paraId="50CD0D0D" w14:textId="77777777" w:rsidR="0061641D" w:rsidRDefault="0061641D" w:rsidP="00784516">
                            <w:pPr>
                              <w:pStyle w:val="Header0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756F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Wyndham Workers With Young People Network heading " style="position:absolute;margin-left:-14.1pt;margin-top:121.35pt;width:524.05pt;height:94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" filled="f" stroked="f">
                <v:textbox inset="0,0,0,0">
                  <w:txbxContent>
                    <w:p w14:paraId="720F5216" w14:textId="77777777" w:rsidR="0061641D" w:rsidRPr="001B3AFC" w:rsidRDefault="0061641D" w:rsidP="00784516">
                      <w:pPr>
                        <w:pStyle w:val="Header01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Wyndham Workers</w:t>
                      </w:r>
                      <w:r>
                        <w:rPr>
                          <w:sz w:val="72"/>
                          <w:szCs w:val="72"/>
                        </w:rPr>
                        <w:br/>
                        <w:t xml:space="preserve">with </w:t>
                      </w:r>
                      <w:r w:rsidRPr="001B3AFC">
                        <w:rPr>
                          <w:sz w:val="72"/>
                          <w:szCs w:val="72"/>
                        </w:rPr>
                        <w:t>Young People Network</w:t>
                      </w:r>
                    </w:p>
                    <w:p w14:paraId="50CD0D0D" w14:textId="77777777" w:rsidR="0061641D" w:rsidRDefault="0061641D" w:rsidP="00784516">
                      <w:pPr>
                        <w:pStyle w:val="Header01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Pr="009406FA">
        <w:rPr>
          <w:sz w:val="36"/>
          <w:szCs w:val="36"/>
        </w:rPr>
        <w:t xml:space="preserve">Thursday </w:t>
      </w:r>
      <w:r w:rsidR="001505ED">
        <w:rPr>
          <w:sz w:val="36"/>
          <w:szCs w:val="36"/>
        </w:rPr>
        <w:t>21</w:t>
      </w:r>
      <w:r w:rsidR="001505ED" w:rsidRPr="001505ED">
        <w:rPr>
          <w:sz w:val="36"/>
          <w:szCs w:val="36"/>
          <w:vertAlign w:val="superscript"/>
        </w:rPr>
        <w:t>st</w:t>
      </w:r>
      <w:r w:rsidR="001505ED">
        <w:rPr>
          <w:sz w:val="36"/>
          <w:szCs w:val="36"/>
        </w:rPr>
        <w:t xml:space="preserve"> March 2019</w:t>
      </w:r>
      <w:bookmarkStart w:id="0" w:name="_GoBack"/>
      <w:bookmarkEnd w:id="0"/>
    </w:p>
    <w:p w14:paraId="36E05E4C" w14:textId="77777777" w:rsidR="00A368A2" w:rsidRPr="00CF021F" w:rsidRDefault="00A368A2" w:rsidP="00A368A2">
      <w:pPr>
        <w:pStyle w:val="Header02"/>
        <w:jc w:val="center"/>
      </w:pPr>
      <w:r>
        <w:t>Minutes</w:t>
      </w:r>
    </w:p>
    <w:p w14:paraId="588E6C5D" w14:textId="77777777" w:rsidR="009406FA" w:rsidRPr="009406FA" w:rsidRDefault="009406FA" w:rsidP="00876227">
      <w:pPr>
        <w:pStyle w:val="Header03"/>
        <w:numPr>
          <w:ilvl w:val="0"/>
          <w:numId w:val="2"/>
        </w:numPr>
      </w:pPr>
      <w:r w:rsidRPr="009406FA">
        <w:t>Welcome</w:t>
      </w:r>
      <w:r w:rsidR="00D70742">
        <w:t xml:space="preserve"> &amp; Introduction</w:t>
      </w:r>
      <w:r w:rsidR="004621E1">
        <w:t>s</w:t>
      </w:r>
    </w:p>
    <w:p w14:paraId="6AE0150F" w14:textId="77777777" w:rsidR="00201604" w:rsidRDefault="009406FA" w:rsidP="00876227">
      <w:pPr>
        <w:pStyle w:val="TableBody01"/>
        <w:ind w:firstLine="360"/>
        <w:rPr>
          <w:sz w:val="24"/>
          <w:szCs w:val="24"/>
        </w:rPr>
      </w:pPr>
      <w:r w:rsidRPr="00A368A2">
        <w:rPr>
          <w:sz w:val="24"/>
          <w:szCs w:val="24"/>
        </w:rPr>
        <w:t xml:space="preserve">by </w:t>
      </w:r>
      <w:r w:rsidR="00863406">
        <w:rPr>
          <w:sz w:val="24"/>
          <w:szCs w:val="24"/>
        </w:rPr>
        <w:t>Trudy Chitty</w:t>
      </w:r>
      <w:r w:rsidR="00961D69">
        <w:rPr>
          <w:sz w:val="24"/>
          <w:szCs w:val="24"/>
        </w:rPr>
        <w:t>, Youth Project</w:t>
      </w:r>
      <w:r w:rsidR="00793D4A">
        <w:rPr>
          <w:sz w:val="24"/>
          <w:szCs w:val="24"/>
        </w:rPr>
        <w:t xml:space="preserve"> Officer</w:t>
      </w:r>
      <w:r w:rsidRPr="00A368A2">
        <w:rPr>
          <w:sz w:val="24"/>
          <w:szCs w:val="24"/>
        </w:rPr>
        <w:t xml:space="preserve"> – Wyndham City Council Youth Services</w:t>
      </w:r>
    </w:p>
    <w:p w14:paraId="3194C228" w14:textId="77777777" w:rsidR="00095C3A" w:rsidRDefault="00095C3A" w:rsidP="00876227">
      <w:pPr>
        <w:pStyle w:val="TableBody01"/>
        <w:rPr>
          <w:sz w:val="24"/>
          <w:szCs w:val="24"/>
        </w:rPr>
      </w:pPr>
    </w:p>
    <w:p w14:paraId="32E94CFA" w14:textId="77777777" w:rsidR="00E66B68" w:rsidRPr="00E66B68" w:rsidRDefault="00E66B68" w:rsidP="00E66B68">
      <w:pPr>
        <w:rPr>
          <w:rFonts w:asciiTheme="majorHAnsi" w:hAnsiTheme="majorHAnsi"/>
          <w:sz w:val="24"/>
          <w:szCs w:val="24"/>
        </w:rPr>
      </w:pPr>
      <w:r w:rsidRPr="00E66B68">
        <w:rPr>
          <w:rFonts w:asciiTheme="majorHAnsi" w:hAnsiTheme="majorHAnsi"/>
          <w:sz w:val="24"/>
          <w:szCs w:val="24"/>
        </w:rPr>
        <w:t>Acknowledgement of the Kulin Nation</w:t>
      </w:r>
    </w:p>
    <w:p w14:paraId="3B3AE17F" w14:textId="77777777" w:rsidR="00E66B68" w:rsidRDefault="00E66B68" w:rsidP="00E66B68">
      <w:pPr>
        <w:rPr>
          <w:rFonts w:asciiTheme="majorHAnsi" w:hAnsiTheme="majorHAnsi"/>
          <w:sz w:val="24"/>
          <w:szCs w:val="24"/>
        </w:rPr>
      </w:pPr>
      <w:r w:rsidRPr="00E66B68">
        <w:rPr>
          <w:rFonts w:asciiTheme="majorHAnsi" w:hAnsiTheme="majorHAnsi"/>
          <w:sz w:val="24"/>
          <w:szCs w:val="24"/>
        </w:rPr>
        <w:t>“I wish to acknowledge the peoples of the Kulin Nation as the Traditional Owners of the land on which we are gathered and pay respect to their elders, past and present. I also wish to pay respect to any Elders from other communities and acknowledge any future young leaders who are here”</w:t>
      </w:r>
    </w:p>
    <w:p w14:paraId="5CE99456" w14:textId="77777777" w:rsidR="00F524F8" w:rsidRPr="00E66B68" w:rsidRDefault="00F524F8" w:rsidP="00E66B68">
      <w:pPr>
        <w:rPr>
          <w:rFonts w:asciiTheme="majorHAnsi" w:hAnsiTheme="majorHAnsi"/>
          <w:sz w:val="24"/>
          <w:szCs w:val="24"/>
        </w:rPr>
      </w:pPr>
    </w:p>
    <w:p w14:paraId="07EC80DC" w14:textId="77777777" w:rsidR="00B37AA5" w:rsidRDefault="00B37AA5" w:rsidP="00876227">
      <w:pPr>
        <w:pStyle w:val="TableBody01"/>
        <w:rPr>
          <w:sz w:val="24"/>
          <w:szCs w:val="24"/>
        </w:rPr>
      </w:pPr>
    </w:p>
    <w:p w14:paraId="171834B1" w14:textId="77777777" w:rsidR="00BA0707" w:rsidRPr="009406FA" w:rsidRDefault="00BA0707" w:rsidP="00C1458E">
      <w:pPr>
        <w:pStyle w:val="Header03"/>
        <w:numPr>
          <w:ilvl w:val="0"/>
          <w:numId w:val="2"/>
        </w:numPr>
        <w:spacing w:after="0"/>
      </w:pPr>
      <w:r w:rsidRPr="009406FA">
        <w:t>Presentation</w:t>
      </w:r>
      <w:r>
        <w:t xml:space="preserve"> – </w:t>
      </w:r>
      <w:r w:rsidR="001505ED">
        <w:t>Tuning Into Teens</w:t>
      </w:r>
    </w:p>
    <w:p w14:paraId="16AA29B1" w14:textId="77777777" w:rsidR="009512D9" w:rsidRDefault="009512D9" w:rsidP="0051083E">
      <w:pPr>
        <w:pStyle w:val="TableBody01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Presented by </w:t>
      </w:r>
      <w:r w:rsidR="001505ED">
        <w:rPr>
          <w:sz w:val="24"/>
          <w:szCs w:val="24"/>
        </w:rPr>
        <w:t>Gee Bilal</w:t>
      </w:r>
      <w:r w:rsidR="00C1458E">
        <w:rPr>
          <w:sz w:val="24"/>
          <w:szCs w:val="24"/>
        </w:rPr>
        <w:tab/>
      </w:r>
      <w:r w:rsidR="00C1458E">
        <w:rPr>
          <w:sz w:val="24"/>
          <w:szCs w:val="24"/>
        </w:rPr>
        <w:tab/>
      </w:r>
    </w:p>
    <w:p w14:paraId="190E3868" w14:textId="77777777" w:rsidR="009512D9" w:rsidRPr="009512D9" w:rsidRDefault="009512D9" w:rsidP="009512D9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9512D9"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  <w:t>Phone:</w:t>
      </w:r>
      <w:r w:rsidR="008100CD"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  <w:tab/>
      </w:r>
      <w:r w:rsidR="001505ED"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  <w:t>8734 1355</w:t>
      </w:r>
    </w:p>
    <w:p w14:paraId="51969DBC" w14:textId="77777777" w:rsidR="003B5281" w:rsidRDefault="009512D9" w:rsidP="00C225B7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9512D9"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  <w:t>Emai</w:t>
      </w:r>
      <w:r w:rsidR="0008610D"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  <w:t>l:</w:t>
      </w:r>
      <w:r w:rsidR="0008610D"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  <w:tab/>
      </w:r>
      <w:r w:rsidR="001505ED" w:rsidRPr="001505ED">
        <w:rPr>
          <w:rStyle w:val="Hyperlink"/>
        </w:rPr>
        <w:t>tuningintoteens@wyndham.vic.g</w:t>
      </w:r>
      <w:r w:rsidR="001505ED">
        <w:rPr>
          <w:rStyle w:val="Hyperlink"/>
        </w:rPr>
        <w:t>ov.au</w:t>
      </w:r>
    </w:p>
    <w:p w14:paraId="1A2E18BB" w14:textId="77777777" w:rsidR="003B5281" w:rsidRDefault="008100CD" w:rsidP="003B5281">
      <w:pPr>
        <w:pStyle w:val="ListParagraph"/>
        <w:ind w:left="360"/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</w:pPr>
      <w:r w:rsidRPr="00C225B7"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  <w:t>Website:</w:t>
      </w:r>
      <w:r w:rsidR="00AA1E3E"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  <w:tab/>
      </w:r>
      <w:r w:rsidR="001505ED" w:rsidRPr="001505ED">
        <w:rPr>
          <w:rStyle w:val="Hyperlink"/>
          <w:rFonts w:asciiTheme="majorHAnsi" w:eastAsia="MS Mincho" w:hAnsiTheme="majorHAnsi" w:cs="Calibri"/>
          <w:noProof w:val="0"/>
          <w:sz w:val="24"/>
          <w:szCs w:val="24"/>
          <w:lang w:eastAsia="en-US"/>
        </w:rPr>
        <w:t>https://www.wyndha</w:t>
      </w:r>
      <w:r w:rsidR="001505ED">
        <w:rPr>
          <w:rStyle w:val="Hyperlink"/>
          <w:rFonts w:asciiTheme="majorHAnsi" w:eastAsia="MS Mincho" w:hAnsiTheme="majorHAnsi" w:cs="Calibri"/>
          <w:noProof w:val="0"/>
          <w:sz w:val="24"/>
          <w:szCs w:val="24"/>
          <w:lang w:eastAsia="en-US"/>
        </w:rPr>
        <w:t>m.vic.gov.au</w:t>
      </w:r>
    </w:p>
    <w:p w14:paraId="757772D4" w14:textId="77777777" w:rsidR="00A11870" w:rsidRDefault="00A11870" w:rsidP="00A11870">
      <w:pPr>
        <w:rPr>
          <w:rFonts w:asciiTheme="majorHAnsi" w:hAnsiTheme="majorHAnsi"/>
          <w:bCs/>
          <w:sz w:val="24"/>
          <w:szCs w:val="24"/>
        </w:rPr>
      </w:pPr>
    </w:p>
    <w:p w14:paraId="027D385D" w14:textId="77777777" w:rsidR="00EE7267" w:rsidRDefault="00EE7267" w:rsidP="00A11870">
      <w:pPr>
        <w:rPr>
          <w:rFonts w:asciiTheme="majorHAnsi" w:hAnsiTheme="majorHAnsi"/>
          <w:bCs/>
          <w:sz w:val="24"/>
          <w:szCs w:val="24"/>
        </w:rPr>
      </w:pPr>
      <w:r w:rsidRPr="00EE7267">
        <w:rPr>
          <w:rFonts w:asciiTheme="majorHAnsi" w:hAnsiTheme="majorHAnsi"/>
          <w:bCs/>
          <w:sz w:val="24"/>
          <w:szCs w:val="24"/>
        </w:rPr>
        <w:t>Emotional Intelligence</w:t>
      </w:r>
    </w:p>
    <w:p w14:paraId="18E7F951" w14:textId="77777777" w:rsidR="00836FB6" w:rsidRPr="00D040CC" w:rsidRDefault="00EB1CA8" w:rsidP="00FE7261">
      <w:pPr>
        <w:numPr>
          <w:ilvl w:val="0"/>
          <w:numId w:val="3"/>
        </w:numPr>
        <w:rPr>
          <w:rFonts w:asciiTheme="majorHAnsi" w:hAnsiTheme="majorHAnsi"/>
          <w:b w:val="0"/>
          <w:bCs/>
          <w:sz w:val="24"/>
          <w:szCs w:val="24"/>
        </w:rPr>
      </w:pPr>
      <w:r w:rsidRPr="00D040CC">
        <w:rPr>
          <w:rFonts w:asciiTheme="majorHAnsi" w:hAnsiTheme="majorHAnsi"/>
          <w:b w:val="0"/>
          <w:bCs/>
          <w:sz w:val="24"/>
          <w:szCs w:val="24"/>
        </w:rPr>
        <w:t>Can be trained and developed</w:t>
      </w:r>
    </w:p>
    <w:p w14:paraId="16544E61" w14:textId="77777777" w:rsidR="00836FB6" w:rsidRPr="00D040CC" w:rsidRDefault="00EB1CA8" w:rsidP="00FE7261">
      <w:pPr>
        <w:numPr>
          <w:ilvl w:val="0"/>
          <w:numId w:val="3"/>
        </w:numPr>
        <w:rPr>
          <w:rFonts w:asciiTheme="majorHAnsi" w:hAnsiTheme="majorHAnsi"/>
          <w:b w:val="0"/>
          <w:bCs/>
          <w:sz w:val="24"/>
          <w:szCs w:val="24"/>
        </w:rPr>
      </w:pPr>
      <w:r w:rsidRPr="00D040CC">
        <w:rPr>
          <w:rFonts w:asciiTheme="majorHAnsi" w:hAnsiTheme="majorHAnsi"/>
          <w:b w:val="0"/>
          <w:bCs/>
          <w:sz w:val="24"/>
          <w:szCs w:val="24"/>
        </w:rPr>
        <w:t>Is a greater predictor of job and career success than intelligence.</w:t>
      </w:r>
    </w:p>
    <w:p w14:paraId="3B4FA153" w14:textId="77777777" w:rsidR="00836FB6" w:rsidRPr="00D040CC" w:rsidRDefault="00EB1CA8" w:rsidP="00FE7261">
      <w:pPr>
        <w:numPr>
          <w:ilvl w:val="0"/>
          <w:numId w:val="3"/>
        </w:numPr>
        <w:rPr>
          <w:rFonts w:asciiTheme="majorHAnsi" w:hAnsiTheme="majorHAnsi"/>
          <w:b w:val="0"/>
          <w:bCs/>
          <w:sz w:val="24"/>
          <w:szCs w:val="24"/>
        </w:rPr>
      </w:pPr>
      <w:r w:rsidRPr="00D040CC">
        <w:rPr>
          <w:rFonts w:asciiTheme="majorHAnsi" w:hAnsiTheme="majorHAnsi"/>
          <w:b w:val="0"/>
          <w:bCs/>
          <w:sz w:val="24"/>
          <w:szCs w:val="24"/>
          <w:u w:val="single"/>
        </w:rPr>
        <w:t>Emotional Intelligence is taught by:</w:t>
      </w:r>
    </w:p>
    <w:p w14:paraId="78ECCEEE" w14:textId="77777777" w:rsidR="00836FB6" w:rsidRPr="00D040CC" w:rsidRDefault="00EB1CA8" w:rsidP="00FE7261">
      <w:pPr>
        <w:numPr>
          <w:ilvl w:val="1"/>
          <w:numId w:val="3"/>
        </w:numPr>
        <w:rPr>
          <w:rFonts w:asciiTheme="majorHAnsi" w:hAnsiTheme="majorHAnsi"/>
          <w:b w:val="0"/>
          <w:bCs/>
          <w:sz w:val="24"/>
          <w:szCs w:val="24"/>
        </w:rPr>
      </w:pPr>
      <w:r w:rsidRPr="00D040CC">
        <w:rPr>
          <w:rFonts w:asciiTheme="majorHAnsi" w:hAnsiTheme="majorHAnsi"/>
          <w:b w:val="0"/>
          <w:bCs/>
          <w:sz w:val="24"/>
          <w:szCs w:val="24"/>
        </w:rPr>
        <w:t>Modelling of emotionally intelligent behaviour.</w:t>
      </w:r>
    </w:p>
    <w:p w14:paraId="2FCB823D" w14:textId="77777777" w:rsidR="00836FB6" w:rsidRPr="00D040CC" w:rsidRDefault="00EB1CA8" w:rsidP="00FE7261">
      <w:pPr>
        <w:numPr>
          <w:ilvl w:val="1"/>
          <w:numId w:val="3"/>
        </w:numPr>
        <w:rPr>
          <w:rFonts w:asciiTheme="majorHAnsi" w:hAnsiTheme="majorHAnsi"/>
          <w:b w:val="0"/>
          <w:bCs/>
          <w:sz w:val="24"/>
          <w:szCs w:val="24"/>
        </w:rPr>
      </w:pPr>
      <w:r w:rsidRPr="00D040CC">
        <w:rPr>
          <w:rFonts w:asciiTheme="majorHAnsi" w:hAnsiTheme="majorHAnsi"/>
          <w:b w:val="0"/>
          <w:bCs/>
          <w:sz w:val="24"/>
          <w:szCs w:val="24"/>
        </w:rPr>
        <w:t>Reactions to our emotions.</w:t>
      </w:r>
    </w:p>
    <w:p w14:paraId="2D5028B7" w14:textId="77777777" w:rsidR="00836FB6" w:rsidRPr="00D040CC" w:rsidRDefault="00EB1CA8" w:rsidP="00FE7261">
      <w:pPr>
        <w:numPr>
          <w:ilvl w:val="1"/>
          <w:numId w:val="3"/>
        </w:numPr>
        <w:rPr>
          <w:rFonts w:asciiTheme="majorHAnsi" w:hAnsiTheme="majorHAnsi"/>
          <w:b w:val="0"/>
          <w:bCs/>
          <w:sz w:val="24"/>
          <w:szCs w:val="24"/>
        </w:rPr>
      </w:pPr>
      <w:r w:rsidRPr="00D040CC">
        <w:rPr>
          <w:rFonts w:asciiTheme="majorHAnsi" w:hAnsiTheme="majorHAnsi"/>
          <w:b w:val="0"/>
          <w:bCs/>
          <w:sz w:val="24"/>
          <w:szCs w:val="24"/>
        </w:rPr>
        <w:t>Discussion about our emotions.</w:t>
      </w:r>
    </w:p>
    <w:p w14:paraId="7736C40D" w14:textId="77777777" w:rsidR="00836FB6" w:rsidRPr="00D040CC" w:rsidRDefault="00EB1CA8" w:rsidP="00FE7261">
      <w:pPr>
        <w:numPr>
          <w:ilvl w:val="0"/>
          <w:numId w:val="3"/>
        </w:numPr>
        <w:rPr>
          <w:rFonts w:asciiTheme="majorHAnsi" w:hAnsiTheme="majorHAnsi"/>
          <w:b w:val="0"/>
          <w:bCs/>
          <w:sz w:val="24"/>
          <w:szCs w:val="24"/>
        </w:rPr>
      </w:pPr>
      <w:r w:rsidRPr="00D040CC">
        <w:rPr>
          <w:rFonts w:asciiTheme="majorHAnsi" w:hAnsiTheme="majorHAnsi"/>
          <w:b w:val="0"/>
          <w:bCs/>
          <w:sz w:val="24"/>
          <w:szCs w:val="24"/>
        </w:rPr>
        <w:t>This places all of us in a good position to help young people develop this core skillset.</w:t>
      </w:r>
    </w:p>
    <w:p w14:paraId="0B0C232F" w14:textId="77777777" w:rsidR="00EE7267" w:rsidRDefault="00EE7267" w:rsidP="00A11870">
      <w:pPr>
        <w:rPr>
          <w:rFonts w:asciiTheme="majorHAnsi" w:hAnsiTheme="majorHAnsi"/>
          <w:bCs/>
          <w:sz w:val="24"/>
          <w:szCs w:val="24"/>
        </w:rPr>
      </w:pPr>
    </w:p>
    <w:p w14:paraId="6BAE6A4F" w14:textId="77777777" w:rsidR="00F524F8" w:rsidRDefault="00F524F8">
      <w:pPr>
        <w:ind w:left="0"/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</w:pPr>
      <w:r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  <w:br w:type="page"/>
      </w:r>
    </w:p>
    <w:p w14:paraId="1D31474C" w14:textId="77777777" w:rsidR="00B2680A" w:rsidRDefault="00D040CC" w:rsidP="009512D9">
      <w:pPr>
        <w:pStyle w:val="ListParagraph"/>
        <w:ind w:left="360"/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</w:pPr>
      <w:r w:rsidRPr="00D040CC"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  <w:lastRenderedPageBreak/>
        <w:t>Tuning In</w:t>
      </w:r>
      <w:r w:rsidR="004C7C6C"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  <w:t>t</w:t>
      </w:r>
      <w:r w:rsidRPr="00D040CC"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  <w:t>o Teens Program</w:t>
      </w:r>
    </w:p>
    <w:p w14:paraId="0688E5FC" w14:textId="77777777" w:rsidR="00836FB6" w:rsidRPr="00D040CC" w:rsidRDefault="00EB1CA8" w:rsidP="00FE7261">
      <w:pPr>
        <w:pStyle w:val="ListParagraph"/>
        <w:numPr>
          <w:ilvl w:val="0"/>
          <w:numId w:val="4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D040CC">
        <w:rPr>
          <w:rFonts w:asciiTheme="majorHAnsi" w:eastAsia="MS Mincho" w:hAnsiTheme="majorHAnsi" w:cs="Calibri"/>
          <w:bCs/>
          <w:noProof w:val="0"/>
          <w:color w:val="000000"/>
          <w:sz w:val="24"/>
          <w:szCs w:val="24"/>
          <w:lang w:eastAsia="en-US"/>
        </w:rPr>
        <w:t>8 session program</w:t>
      </w:r>
    </w:p>
    <w:p w14:paraId="4CEBB0F0" w14:textId="77777777" w:rsidR="00836FB6" w:rsidRPr="00D040CC" w:rsidRDefault="00EB1CA8" w:rsidP="00FE7261">
      <w:pPr>
        <w:pStyle w:val="ListParagraph"/>
        <w:numPr>
          <w:ilvl w:val="1"/>
          <w:numId w:val="4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D040C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Each session is 2 hours long</w:t>
      </w:r>
    </w:p>
    <w:p w14:paraId="08EFD077" w14:textId="77777777" w:rsidR="00D040CC" w:rsidRPr="00D040CC" w:rsidRDefault="00EB1CA8" w:rsidP="00FE7261">
      <w:pPr>
        <w:pStyle w:val="ListParagraph"/>
        <w:numPr>
          <w:ilvl w:val="1"/>
          <w:numId w:val="4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D040C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Sessions occur weekly</w:t>
      </w:r>
    </w:p>
    <w:p w14:paraId="731D2092" w14:textId="77777777" w:rsidR="00D040CC" w:rsidRPr="00D040CC" w:rsidRDefault="00EB1CA8" w:rsidP="00FE7261">
      <w:pPr>
        <w:pStyle w:val="ListParagraph"/>
        <w:numPr>
          <w:ilvl w:val="0"/>
          <w:numId w:val="4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D040CC">
        <w:rPr>
          <w:rFonts w:asciiTheme="majorHAnsi" w:eastAsia="MS Mincho" w:hAnsiTheme="majorHAnsi" w:cs="Calibri"/>
          <w:bCs/>
          <w:noProof w:val="0"/>
          <w:color w:val="000000"/>
          <w:sz w:val="24"/>
          <w:szCs w:val="24"/>
          <w:lang w:eastAsia="en-US"/>
        </w:rPr>
        <w:t>Groups are limited to 8-12 parents</w:t>
      </w:r>
    </w:p>
    <w:p w14:paraId="3F777BD9" w14:textId="77777777" w:rsidR="00836FB6" w:rsidRPr="00D040CC" w:rsidRDefault="00EB1CA8" w:rsidP="00FE7261">
      <w:pPr>
        <w:pStyle w:val="ListParagraph"/>
        <w:numPr>
          <w:ilvl w:val="0"/>
          <w:numId w:val="4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D040CC">
        <w:rPr>
          <w:rFonts w:asciiTheme="majorHAnsi" w:eastAsia="MS Mincho" w:hAnsiTheme="majorHAnsi" w:cs="Calibri"/>
          <w:bCs/>
          <w:noProof w:val="0"/>
          <w:color w:val="000000"/>
          <w:sz w:val="24"/>
          <w:szCs w:val="24"/>
          <w:lang w:eastAsia="en-US"/>
        </w:rPr>
        <w:t>Topics covered include:</w:t>
      </w:r>
    </w:p>
    <w:p w14:paraId="65D70294" w14:textId="77777777" w:rsidR="00836FB6" w:rsidRPr="00D040CC" w:rsidRDefault="00EB1CA8" w:rsidP="00FE7261">
      <w:pPr>
        <w:pStyle w:val="ListParagraph"/>
        <w:numPr>
          <w:ilvl w:val="1"/>
          <w:numId w:val="4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D040C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 xml:space="preserve">Foundations of emotion coaching teens </w:t>
      </w:r>
    </w:p>
    <w:p w14:paraId="048AE44D" w14:textId="77777777" w:rsidR="00836FB6" w:rsidRPr="00D040CC" w:rsidRDefault="00EB1CA8" w:rsidP="00FE7261">
      <w:pPr>
        <w:pStyle w:val="ListParagraph"/>
        <w:numPr>
          <w:ilvl w:val="1"/>
          <w:numId w:val="4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D040C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Connecting with your teen &amp; accepting emotions</w:t>
      </w:r>
    </w:p>
    <w:p w14:paraId="5F650D1A" w14:textId="77777777" w:rsidR="00836FB6" w:rsidRPr="00D040CC" w:rsidRDefault="00EB1CA8" w:rsidP="00FE7261">
      <w:pPr>
        <w:pStyle w:val="ListParagraph"/>
        <w:numPr>
          <w:ilvl w:val="1"/>
          <w:numId w:val="4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D040C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Building intimacy &amp; showing empathy</w:t>
      </w:r>
    </w:p>
    <w:p w14:paraId="42B481F3" w14:textId="77777777" w:rsidR="00836FB6" w:rsidRPr="00D040CC" w:rsidRDefault="00EB1CA8" w:rsidP="00FE7261">
      <w:pPr>
        <w:pStyle w:val="ListParagraph"/>
        <w:numPr>
          <w:ilvl w:val="1"/>
          <w:numId w:val="4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D040C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Emotion coaching worry &amp; sadness</w:t>
      </w:r>
    </w:p>
    <w:p w14:paraId="21EA2983" w14:textId="77777777" w:rsidR="00836FB6" w:rsidRPr="00D040CC" w:rsidRDefault="00EB1CA8" w:rsidP="00FE7261">
      <w:pPr>
        <w:pStyle w:val="ListParagraph"/>
        <w:numPr>
          <w:ilvl w:val="1"/>
          <w:numId w:val="4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D040C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Emotion coaching anger</w:t>
      </w:r>
    </w:p>
    <w:p w14:paraId="2F473F16" w14:textId="77777777" w:rsidR="00D040CC" w:rsidRPr="00D040CC" w:rsidRDefault="00EB1CA8" w:rsidP="00FE7261">
      <w:pPr>
        <w:pStyle w:val="ListParagraph"/>
        <w:numPr>
          <w:ilvl w:val="1"/>
          <w:numId w:val="4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D040C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Emotion coaching into the future</w:t>
      </w:r>
    </w:p>
    <w:p w14:paraId="5B4C072E" w14:textId="77777777" w:rsidR="00D040CC" w:rsidRPr="00D040CC" w:rsidRDefault="00EB1CA8" w:rsidP="00FE7261">
      <w:pPr>
        <w:pStyle w:val="ListParagraph"/>
        <w:numPr>
          <w:ilvl w:val="0"/>
          <w:numId w:val="4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D040CC">
        <w:rPr>
          <w:rFonts w:asciiTheme="majorHAnsi" w:eastAsia="MS Mincho" w:hAnsiTheme="majorHAnsi" w:cs="Calibri"/>
          <w:bCs/>
          <w:noProof w:val="0"/>
          <w:color w:val="000000"/>
          <w:sz w:val="24"/>
          <w:szCs w:val="24"/>
          <w:lang w:eastAsia="en-US"/>
        </w:rPr>
        <w:t>Program is evidence-based.</w:t>
      </w:r>
    </w:p>
    <w:p w14:paraId="0EBC67E6" w14:textId="77777777" w:rsidR="00D040CC" w:rsidRPr="00D040CC" w:rsidRDefault="00EB1CA8" w:rsidP="00FE7261">
      <w:pPr>
        <w:pStyle w:val="ListParagraph"/>
        <w:numPr>
          <w:ilvl w:val="0"/>
          <w:numId w:val="4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D040CC">
        <w:rPr>
          <w:rFonts w:asciiTheme="majorHAnsi" w:eastAsia="MS Mincho" w:hAnsiTheme="majorHAnsi" w:cs="Calibri"/>
          <w:bCs/>
          <w:noProof w:val="0"/>
          <w:color w:val="000000"/>
          <w:sz w:val="24"/>
          <w:szCs w:val="24"/>
          <w:lang w:eastAsia="en-US"/>
        </w:rPr>
        <w:t>Developed in Melbourne.</w:t>
      </w:r>
    </w:p>
    <w:p w14:paraId="6CEAA384" w14:textId="77777777" w:rsidR="00D040CC" w:rsidRPr="00D040CC" w:rsidRDefault="00EB1CA8" w:rsidP="00FE7261">
      <w:pPr>
        <w:pStyle w:val="ListParagraph"/>
        <w:numPr>
          <w:ilvl w:val="0"/>
          <w:numId w:val="4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D040CC">
        <w:rPr>
          <w:rFonts w:asciiTheme="majorHAnsi" w:eastAsia="MS Mincho" w:hAnsiTheme="majorHAnsi" w:cs="Calibri"/>
          <w:bCs/>
          <w:noProof w:val="0"/>
          <w:color w:val="000000"/>
          <w:sz w:val="24"/>
          <w:szCs w:val="24"/>
          <w:lang w:eastAsia="en-US"/>
        </w:rPr>
        <w:t>Used internationally.</w:t>
      </w:r>
    </w:p>
    <w:p w14:paraId="008FEB4E" w14:textId="77777777" w:rsidR="00836FB6" w:rsidRPr="00D040CC" w:rsidRDefault="00EB1CA8" w:rsidP="00FE7261">
      <w:pPr>
        <w:pStyle w:val="ListParagraph"/>
        <w:numPr>
          <w:ilvl w:val="0"/>
          <w:numId w:val="4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D040CC">
        <w:rPr>
          <w:rFonts w:asciiTheme="majorHAnsi" w:eastAsia="MS Mincho" w:hAnsiTheme="majorHAnsi" w:cs="Calibri"/>
          <w:bCs/>
          <w:noProof w:val="0"/>
          <w:color w:val="000000"/>
          <w:sz w:val="24"/>
          <w:szCs w:val="24"/>
          <w:lang w:eastAsia="en-US"/>
        </w:rPr>
        <w:t>The content is taught through:</w:t>
      </w:r>
    </w:p>
    <w:p w14:paraId="2C42B5A0" w14:textId="77777777" w:rsidR="00836FB6" w:rsidRPr="00D040CC" w:rsidRDefault="00EB1CA8" w:rsidP="00FE7261">
      <w:pPr>
        <w:pStyle w:val="ListParagraph"/>
        <w:numPr>
          <w:ilvl w:val="1"/>
          <w:numId w:val="4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D040C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Teaching content</w:t>
      </w:r>
    </w:p>
    <w:p w14:paraId="163E8E00" w14:textId="77777777" w:rsidR="00836FB6" w:rsidRPr="00D040CC" w:rsidRDefault="00EB1CA8" w:rsidP="00FE7261">
      <w:pPr>
        <w:pStyle w:val="ListParagraph"/>
        <w:numPr>
          <w:ilvl w:val="1"/>
          <w:numId w:val="4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D040C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 xml:space="preserve">Skills practice </w:t>
      </w:r>
    </w:p>
    <w:p w14:paraId="78DA50EE" w14:textId="77777777" w:rsidR="00836FB6" w:rsidRPr="00D040CC" w:rsidRDefault="00EB1CA8" w:rsidP="00FE7261">
      <w:pPr>
        <w:pStyle w:val="ListParagraph"/>
        <w:numPr>
          <w:ilvl w:val="1"/>
          <w:numId w:val="4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D040C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 xml:space="preserve">Relaxation strategies </w:t>
      </w:r>
    </w:p>
    <w:p w14:paraId="6A5FA21F" w14:textId="77777777" w:rsidR="00836FB6" w:rsidRPr="00D040CC" w:rsidRDefault="00EB1CA8" w:rsidP="00FE7261">
      <w:pPr>
        <w:pStyle w:val="ListParagraph"/>
        <w:numPr>
          <w:ilvl w:val="1"/>
          <w:numId w:val="4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D040C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Take home exercises</w:t>
      </w:r>
    </w:p>
    <w:p w14:paraId="71DB77D2" w14:textId="77777777" w:rsidR="001505ED" w:rsidRDefault="001505ED" w:rsidP="009512D9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</w:p>
    <w:p w14:paraId="0B909719" w14:textId="77777777" w:rsidR="00D040CC" w:rsidRDefault="00D040CC" w:rsidP="009512D9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D040CC"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  <w:t>Next Program</w:t>
      </w:r>
    </w:p>
    <w:p w14:paraId="45014B76" w14:textId="77777777" w:rsidR="00D040CC" w:rsidRPr="00D040CC" w:rsidRDefault="00D040CC" w:rsidP="00D040CC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D040C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Point Cook Youth Services</w:t>
      </w:r>
      <w: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 xml:space="preserve">, </w:t>
      </w:r>
      <w:r w:rsidRPr="00D040C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2</w:t>
      </w:r>
      <w:r w:rsidRPr="00D040C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vertAlign w:val="superscript"/>
          <w:lang w:eastAsia="en-US"/>
        </w:rPr>
        <w:t>nd</w:t>
      </w:r>
      <w:r w:rsidRPr="00D040C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 xml:space="preserve"> April</w:t>
      </w:r>
      <w: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 xml:space="preserve"> - </w:t>
      </w:r>
      <w:r w:rsidRPr="00D040C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6pm</w:t>
      </w:r>
      <w: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 xml:space="preserve"> to </w:t>
      </w:r>
      <w:r w:rsidRPr="00D040C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8pm</w:t>
      </w:r>
      <w: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 xml:space="preserve"> (</w:t>
      </w:r>
      <w:r w:rsidRPr="00D040C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8 weeks</w:t>
      </w:r>
      <w: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)</w:t>
      </w:r>
    </w:p>
    <w:p w14:paraId="5DB8BC3E" w14:textId="77777777" w:rsidR="00D040CC" w:rsidRDefault="00D040CC" w:rsidP="009512D9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</w:p>
    <w:p w14:paraId="131A7037" w14:textId="77777777" w:rsidR="00D040CC" w:rsidRPr="00D040CC" w:rsidRDefault="00D040CC" w:rsidP="009512D9">
      <w:pPr>
        <w:pStyle w:val="ListParagraph"/>
        <w:ind w:left="360"/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</w:pPr>
      <w:r w:rsidRPr="00D040CC"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  <w:t>Please contact Gee Bilal or Anthony Hurst for further information.</w:t>
      </w:r>
    </w:p>
    <w:p w14:paraId="784FB1B6" w14:textId="77777777" w:rsidR="00D040CC" w:rsidRDefault="00D040CC" w:rsidP="009512D9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</w:p>
    <w:p w14:paraId="24619B1D" w14:textId="77777777" w:rsidR="00D040CC" w:rsidRPr="00D040CC" w:rsidRDefault="00F524F8" w:rsidP="009512D9">
      <w:pPr>
        <w:pStyle w:val="ListParagraph"/>
        <w:ind w:left="360"/>
        <w:rPr>
          <w:rFonts w:asciiTheme="majorHAnsi" w:eastAsia="MS Mincho" w:hAnsiTheme="majorHAnsi" w:cs="Calibri"/>
          <w:i/>
          <w:noProof w:val="0"/>
          <w:color w:val="000000"/>
          <w:sz w:val="24"/>
          <w:szCs w:val="24"/>
          <w:lang w:eastAsia="en-US"/>
        </w:rPr>
      </w:pPr>
      <w:r>
        <w:rPr>
          <w:rFonts w:asciiTheme="majorHAnsi" w:eastAsia="MS Mincho" w:hAnsiTheme="majorHAnsi" w:cs="Calibri"/>
          <w:i/>
          <w:noProof w:val="0"/>
          <w:color w:val="000000"/>
          <w:sz w:val="24"/>
          <w:szCs w:val="24"/>
          <w:lang w:eastAsia="en-US"/>
        </w:rPr>
        <w:t>‘</w:t>
      </w:r>
      <w:r w:rsidR="00D040CC" w:rsidRPr="00D040CC">
        <w:rPr>
          <w:rFonts w:asciiTheme="majorHAnsi" w:eastAsia="MS Mincho" w:hAnsiTheme="majorHAnsi" w:cs="Calibri"/>
          <w:i/>
          <w:noProof w:val="0"/>
          <w:color w:val="000000"/>
          <w:sz w:val="24"/>
          <w:szCs w:val="24"/>
          <w:lang w:eastAsia="en-US"/>
        </w:rPr>
        <w:t>Presentation Attached</w:t>
      </w:r>
      <w:r>
        <w:rPr>
          <w:rFonts w:asciiTheme="majorHAnsi" w:eastAsia="MS Mincho" w:hAnsiTheme="majorHAnsi" w:cs="Calibri"/>
          <w:i/>
          <w:noProof w:val="0"/>
          <w:color w:val="000000"/>
          <w:sz w:val="24"/>
          <w:szCs w:val="24"/>
          <w:lang w:eastAsia="en-US"/>
        </w:rPr>
        <w:t>’</w:t>
      </w:r>
    </w:p>
    <w:p w14:paraId="4F887516" w14:textId="77777777" w:rsidR="00D040CC" w:rsidRDefault="00D040CC" w:rsidP="009512D9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</w:p>
    <w:p w14:paraId="4100A6C2" w14:textId="77777777" w:rsidR="00F524F8" w:rsidRDefault="00F524F8" w:rsidP="009512D9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</w:p>
    <w:p w14:paraId="510A2B2E" w14:textId="77777777" w:rsidR="00495A2D" w:rsidRPr="009406FA" w:rsidRDefault="00495A2D" w:rsidP="00495A2D">
      <w:pPr>
        <w:pStyle w:val="Header03"/>
        <w:numPr>
          <w:ilvl w:val="0"/>
          <w:numId w:val="2"/>
        </w:numPr>
        <w:spacing w:after="0"/>
      </w:pPr>
      <w:r w:rsidRPr="009406FA">
        <w:t>Presentation</w:t>
      </w:r>
      <w:r>
        <w:t xml:space="preserve"> – </w:t>
      </w:r>
      <w:r w:rsidR="001505ED">
        <w:t>Job Labs</w:t>
      </w:r>
    </w:p>
    <w:p w14:paraId="0E27613A" w14:textId="77777777" w:rsidR="007F4D07" w:rsidRPr="00604735" w:rsidRDefault="0051083E" w:rsidP="00604735">
      <w:pPr>
        <w:pStyle w:val="TableBody01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Presented by </w:t>
      </w:r>
      <w:r w:rsidR="001505ED">
        <w:rPr>
          <w:sz w:val="24"/>
          <w:szCs w:val="24"/>
        </w:rPr>
        <w:t>Tania (for Greg Blake – Youth Now)</w:t>
      </w:r>
    </w:p>
    <w:p w14:paraId="17C9958F" w14:textId="77777777" w:rsidR="009E375D" w:rsidRPr="00503D72" w:rsidRDefault="009E375D" w:rsidP="00503D72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  <w:t>Phone:</w:t>
      </w:r>
      <w:r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  <w:tab/>
      </w:r>
      <w:r w:rsidR="00503D72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(03) 8311 5800 or 0439 636 682</w:t>
      </w:r>
    </w:p>
    <w:p w14:paraId="2B7B5E3A" w14:textId="77777777" w:rsidR="00B5367A" w:rsidRDefault="008679E8" w:rsidP="00B5367A">
      <w:pPr>
        <w:pStyle w:val="ListParagraph"/>
        <w:ind w:left="360"/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</w:pPr>
      <w:r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  <w:t>Email:</w:t>
      </w:r>
      <w:r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  <w:tab/>
      </w:r>
      <w:hyperlink r:id="rId8" w:history="1">
        <w:r w:rsidR="00503D72" w:rsidRPr="00503D72">
          <w:rPr>
            <w:rStyle w:val="Hyperlink"/>
            <w:rFonts w:asciiTheme="majorHAnsi" w:eastAsia="MS Mincho" w:hAnsiTheme="majorHAnsi" w:cs="Calibri"/>
            <w:noProof w:val="0"/>
            <w:sz w:val="24"/>
            <w:szCs w:val="24"/>
            <w:lang w:eastAsia="en-US"/>
          </w:rPr>
          <w:t>info@youthnow.org.au</w:t>
        </w:r>
      </w:hyperlink>
    </w:p>
    <w:p w14:paraId="36DA914A" w14:textId="77777777" w:rsidR="00B5367A" w:rsidRDefault="008679E8" w:rsidP="003B5281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B5367A"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  <w:t>Website:</w:t>
      </w:r>
      <w:r w:rsidRPr="00B5367A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ab/>
      </w:r>
      <w:hyperlink r:id="rId9" w:history="1">
        <w:r w:rsidR="00503D72" w:rsidRPr="00503D72">
          <w:rPr>
            <w:rStyle w:val="Hyperlink"/>
            <w:rFonts w:asciiTheme="majorHAnsi" w:eastAsia="MS Mincho" w:hAnsiTheme="majorHAnsi" w:cs="Calibri"/>
            <w:noProof w:val="0"/>
            <w:sz w:val="24"/>
            <w:szCs w:val="24"/>
            <w:lang w:eastAsia="en-US"/>
          </w:rPr>
          <w:t>http://www.youthnow.org.au/</w:t>
        </w:r>
      </w:hyperlink>
    </w:p>
    <w:p w14:paraId="7A04A2E3" w14:textId="77777777" w:rsidR="00477DA5" w:rsidRDefault="00477DA5" w:rsidP="000425CD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</w:p>
    <w:p w14:paraId="1EE9EAF5" w14:textId="77777777" w:rsidR="00E57092" w:rsidRPr="00503D72" w:rsidRDefault="00E57092" w:rsidP="000425CD">
      <w:pPr>
        <w:pStyle w:val="ListParagraph"/>
        <w:ind w:left="360"/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</w:pPr>
      <w:r w:rsidRPr="00503D72"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  <w:t>Develop Your Work Skills and Knowledge</w:t>
      </w:r>
    </w:p>
    <w:p w14:paraId="0EE782A9" w14:textId="77777777" w:rsidR="00E57092" w:rsidRDefault="00E57092" w:rsidP="000425CD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</w:p>
    <w:p w14:paraId="628C5613" w14:textId="77777777" w:rsidR="00E57092" w:rsidRDefault="00E57092" w:rsidP="00FE7261">
      <w:pPr>
        <w:pStyle w:val="ListParagraph"/>
        <w:numPr>
          <w:ilvl w:val="0"/>
          <w:numId w:val="5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What do employers want from me?</w:t>
      </w:r>
    </w:p>
    <w:p w14:paraId="3CCEF816" w14:textId="77777777" w:rsidR="00E57092" w:rsidRDefault="00E57092" w:rsidP="00FE7261">
      <w:pPr>
        <w:pStyle w:val="ListParagraph"/>
        <w:numPr>
          <w:ilvl w:val="0"/>
          <w:numId w:val="5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How can my resume and cover letter stand out?</w:t>
      </w:r>
    </w:p>
    <w:p w14:paraId="6B102E05" w14:textId="77777777" w:rsidR="00E57092" w:rsidRDefault="00E57092" w:rsidP="00FE7261">
      <w:pPr>
        <w:pStyle w:val="ListParagraph"/>
        <w:numPr>
          <w:ilvl w:val="0"/>
          <w:numId w:val="5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How do I find work, besides online?</w:t>
      </w:r>
    </w:p>
    <w:p w14:paraId="66C26156" w14:textId="77777777" w:rsidR="00E57092" w:rsidRDefault="00E57092" w:rsidP="00FE7261">
      <w:pPr>
        <w:pStyle w:val="ListParagraph"/>
        <w:numPr>
          <w:ilvl w:val="0"/>
          <w:numId w:val="5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What are my rights and responsibilities at work?</w:t>
      </w:r>
    </w:p>
    <w:p w14:paraId="4A1D1342" w14:textId="77777777" w:rsidR="00E57092" w:rsidRDefault="00E57092" w:rsidP="000425CD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</w:p>
    <w:p w14:paraId="58789DD9" w14:textId="77777777" w:rsidR="00E57092" w:rsidRPr="00503D72" w:rsidRDefault="00E57092" w:rsidP="000425CD">
      <w:pPr>
        <w:pStyle w:val="ListParagraph"/>
        <w:ind w:left="360"/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</w:pPr>
      <w:r w:rsidRPr="00503D72"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  <w:lastRenderedPageBreak/>
        <w:t>Sunshine:</w:t>
      </w:r>
    </w:p>
    <w:p w14:paraId="264C63A0" w14:textId="77777777" w:rsidR="00E57092" w:rsidRDefault="00E57092" w:rsidP="000425CD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 xml:space="preserve">Every Tuesday and Thursday </w:t>
      </w:r>
      <w:r w:rsidR="00503D72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at Youth Now – 9.30am to 12.30pm</w:t>
      </w:r>
    </w:p>
    <w:p w14:paraId="5B96CA23" w14:textId="77777777" w:rsidR="00503D72" w:rsidRDefault="00503D72" w:rsidP="000425CD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@ Visy Cares Hub, Level 2, 80B Harvester Road</w:t>
      </w:r>
    </w:p>
    <w:p w14:paraId="42D598D3" w14:textId="77777777" w:rsidR="00503D72" w:rsidRDefault="00503D72" w:rsidP="000425CD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</w:p>
    <w:p w14:paraId="1754B703" w14:textId="77777777" w:rsidR="00503D72" w:rsidRPr="00503D72" w:rsidRDefault="00503D72" w:rsidP="000425CD">
      <w:pPr>
        <w:pStyle w:val="ListParagraph"/>
        <w:ind w:left="360"/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</w:pPr>
      <w:r w:rsidRPr="00503D72"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  <w:t>Werribee</w:t>
      </w:r>
    </w:p>
    <w:p w14:paraId="27FDB832" w14:textId="77777777" w:rsidR="00503D72" w:rsidRDefault="00503D72" w:rsidP="00503D72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Every Wednesday at Youth Resource Centre – 10.30am to 3.30pm</w:t>
      </w:r>
    </w:p>
    <w:p w14:paraId="4B90224A" w14:textId="77777777" w:rsidR="00503D72" w:rsidRPr="00503D72" w:rsidRDefault="00503D72" w:rsidP="00503D72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 xml:space="preserve">@ </w:t>
      </w:r>
      <w:r w:rsidRPr="00503D72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8</w:t>
      </w:r>
      <w: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6</w:t>
      </w:r>
      <w:r w:rsidRPr="00503D72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 xml:space="preserve"> Derrimut Road, Hoppers Crossing</w:t>
      </w:r>
    </w:p>
    <w:p w14:paraId="73805FB3" w14:textId="77777777" w:rsidR="00503D72" w:rsidRDefault="00503D72" w:rsidP="000425CD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</w:p>
    <w:p w14:paraId="1EE448AC" w14:textId="77777777" w:rsidR="00503D72" w:rsidRPr="00503D72" w:rsidRDefault="00503D72" w:rsidP="000425CD">
      <w:pPr>
        <w:pStyle w:val="ListParagraph"/>
        <w:ind w:left="360"/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</w:pPr>
      <w:r w:rsidRPr="00503D72"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  <w:t>Registrations to YouthNow:</w:t>
      </w:r>
    </w:p>
    <w:p w14:paraId="36C49EAA" w14:textId="77777777" w:rsidR="00503D72" w:rsidRDefault="00503D72" w:rsidP="000425CD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 xml:space="preserve">Email: </w:t>
      </w:r>
      <w:hyperlink r:id="rId10" w:history="1">
        <w:r w:rsidRPr="00290225">
          <w:rPr>
            <w:rStyle w:val="Hyperlink"/>
            <w:rFonts w:asciiTheme="majorHAnsi" w:eastAsia="MS Mincho" w:hAnsiTheme="majorHAnsi" w:cs="Calibri"/>
            <w:b w:val="0"/>
            <w:noProof w:val="0"/>
            <w:sz w:val="24"/>
            <w:szCs w:val="24"/>
            <w:lang w:eastAsia="en-US"/>
          </w:rPr>
          <w:t>info@youthnow.org.au</w:t>
        </w:r>
      </w:hyperlink>
    </w:p>
    <w:p w14:paraId="3007B1BB" w14:textId="77777777" w:rsidR="00503D72" w:rsidRDefault="00503D72" w:rsidP="000425CD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Phone: (03) 8311 5800</w:t>
      </w:r>
    </w:p>
    <w:p w14:paraId="323A21D6" w14:textId="77777777" w:rsidR="00503D72" w:rsidRDefault="00503D72" w:rsidP="000425CD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Mobile: 0439 636 682</w:t>
      </w:r>
    </w:p>
    <w:p w14:paraId="7B30CC7B" w14:textId="77777777" w:rsidR="00503D72" w:rsidRDefault="00503D72" w:rsidP="000425CD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</w:p>
    <w:p w14:paraId="1A217E4D" w14:textId="77777777" w:rsidR="00F524F8" w:rsidRDefault="00F524F8" w:rsidP="000425CD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</w:p>
    <w:p w14:paraId="11F70DF1" w14:textId="77777777" w:rsidR="001505ED" w:rsidRPr="009406FA" w:rsidRDefault="001505ED" w:rsidP="001505ED">
      <w:pPr>
        <w:pStyle w:val="Header03"/>
        <w:numPr>
          <w:ilvl w:val="0"/>
          <w:numId w:val="2"/>
        </w:numPr>
        <w:spacing w:after="0"/>
      </w:pPr>
      <w:r w:rsidRPr="009406FA">
        <w:t>Presentation</w:t>
      </w:r>
      <w:r>
        <w:t xml:space="preserve"> – </w:t>
      </w:r>
      <w:r w:rsidR="00E27D31">
        <w:t>NDIS Plan Management and Support</w:t>
      </w:r>
    </w:p>
    <w:p w14:paraId="4DDE9258" w14:textId="77777777" w:rsidR="001505ED" w:rsidRPr="00604735" w:rsidRDefault="001505ED" w:rsidP="001505ED">
      <w:pPr>
        <w:pStyle w:val="TableBody01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Presented by </w:t>
      </w:r>
      <w:r w:rsidR="00E27D31">
        <w:rPr>
          <w:sz w:val="24"/>
          <w:szCs w:val="24"/>
        </w:rPr>
        <w:t>Caroline Dixon (Intercare)</w:t>
      </w:r>
    </w:p>
    <w:p w14:paraId="6EA111DB" w14:textId="77777777" w:rsidR="001505ED" w:rsidRDefault="001505ED" w:rsidP="001505ED">
      <w:pPr>
        <w:pStyle w:val="ListParagraph"/>
        <w:ind w:left="360"/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</w:pPr>
      <w:r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  <w:t>Phone:</w:t>
      </w:r>
      <w:r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  <w:tab/>
      </w:r>
      <w:r w:rsidR="000A7443"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  <w:t>1300 002 221 or Direct: (03) 9069 5188</w:t>
      </w:r>
    </w:p>
    <w:p w14:paraId="3437013C" w14:textId="77777777" w:rsidR="001505ED" w:rsidRDefault="001505ED" w:rsidP="001505ED">
      <w:pPr>
        <w:pStyle w:val="ListParagraph"/>
        <w:ind w:left="360"/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</w:pPr>
      <w:r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  <w:t>Email:</w:t>
      </w:r>
      <w:r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  <w:tab/>
      </w:r>
      <w:hyperlink r:id="rId11" w:history="1">
        <w:r w:rsidR="008474E3" w:rsidRPr="00EF352A">
          <w:rPr>
            <w:rStyle w:val="Hyperlink"/>
            <w:rFonts w:asciiTheme="majorHAnsi" w:eastAsia="MS Mincho" w:hAnsiTheme="majorHAnsi" w:cs="Calibri"/>
            <w:noProof w:val="0"/>
            <w:sz w:val="24"/>
            <w:szCs w:val="24"/>
            <w:lang w:eastAsia="en-US"/>
          </w:rPr>
          <w:t>caroline@instacare.com.au</w:t>
        </w:r>
      </w:hyperlink>
    </w:p>
    <w:p w14:paraId="3D372C3F" w14:textId="77777777" w:rsidR="001505ED" w:rsidRDefault="001505ED" w:rsidP="001505ED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B5367A"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  <w:t>Website:</w:t>
      </w:r>
      <w:r w:rsidRPr="00B5367A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ab/>
      </w:r>
      <w:hyperlink r:id="rId12" w:history="1">
        <w:r w:rsidR="000A7443" w:rsidRPr="000A7443">
          <w:rPr>
            <w:rStyle w:val="Hyperlink"/>
            <w:rFonts w:asciiTheme="majorHAnsi" w:eastAsia="MS Mincho" w:hAnsiTheme="majorHAnsi" w:cs="Calibri"/>
            <w:noProof w:val="0"/>
            <w:sz w:val="24"/>
            <w:szCs w:val="24"/>
            <w:lang w:eastAsia="en-US"/>
          </w:rPr>
          <w:t>www.instacare.com.au</w:t>
        </w:r>
      </w:hyperlink>
    </w:p>
    <w:p w14:paraId="08A93160" w14:textId="77777777" w:rsidR="007B5546" w:rsidRDefault="007B5546" w:rsidP="001505ED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</w:p>
    <w:p w14:paraId="5DD7E419" w14:textId="77777777" w:rsidR="007B5546" w:rsidRPr="007B5546" w:rsidRDefault="007B5546" w:rsidP="007B5546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7B5546">
        <w:rPr>
          <w:rFonts w:asciiTheme="majorHAnsi" w:eastAsia="MS Mincho" w:hAnsiTheme="majorHAnsi" w:cs="Calibri"/>
          <w:bCs/>
          <w:noProof w:val="0"/>
          <w:color w:val="000000"/>
          <w:sz w:val="24"/>
          <w:szCs w:val="24"/>
          <w:lang w:eastAsia="en-US"/>
        </w:rPr>
        <w:t>N</w:t>
      </w:r>
      <w:r w:rsidRPr="007B5546">
        <w:rPr>
          <w:rFonts w:asciiTheme="majorHAnsi" w:eastAsia="MS Mincho" w:hAnsiTheme="majorHAnsi" w:cs="Calibri"/>
          <w:bCs/>
          <w:noProof w:val="0"/>
          <w:color w:val="000000"/>
          <w:sz w:val="24"/>
          <w:szCs w:val="24"/>
          <w:lang w:val="en-US" w:eastAsia="en-US"/>
        </w:rPr>
        <w:t>DIS, the process and Instacare</w:t>
      </w:r>
    </w:p>
    <w:p w14:paraId="3E568413" w14:textId="77777777" w:rsidR="007B5546" w:rsidRDefault="007B5546" w:rsidP="001505ED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</w:p>
    <w:p w14:paraId="1815A373" w14:textId="77777777" w:rsidR="007B5546" w:rsidRPr="007B5546" w:rsidRDefault="007B5546" w:rsidP="007B5546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7B5546">
        <w:rPr>
          <w:rFonts w:asciiTheme="majorHAnsi" w:eastAsia="MS Mincho" w:hAnsiTheme="majorHAnsi" w:cs="Calibri"/>
          <w:bCs/>
          <w:noProof w:val="0"/>
          <w:color w:val="000000"/>
          <w:sz w:val="24"/>
          <w:szCs w:val="24"/>
          <w:lang w:val="en-US" w:eastAsia="en-US"/>
        </w:rPr>
        <w:t xml:space="preserve">NDIS </w:t>
      </w:r>
      <w:r w:rsidRPr="007B5546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val="en-US" w:eastAsia="en-US"/>
        </w:rPr>
        <w:t>Participant process</w:t>
      </w:r>
    </w:p>
    <w:p w14:paraId="112C1E64" w14:textId="77777777" w:rsidR="00F30FC9" w:rsidRPr="007B5546" w:rsidRDefault="00FE7261" w:rsidP="00FE7261">
      <w:pPr>
        <w:pStyle w:val="ListParagraph"/>
        <w:numPr>
          <w:ilvl w:val="0"/>
          <w:numId w:val="14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7B5546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Check availability</w:t>
      </w:r>
    </w:p>
    <w:p w14:paraId="64968ADD" w14:textId="77777777" w:rsidR="00F30FC9" w:rsidRPr="007B5546" w:rsidRDefault="00FE7261" w:rsidP="00FE7261">
      <w:pPr>
        <w:pStyle w:val="ListParagraph"/>
        <w:numPr>
          <w:ilvl w:val="1"/>
          <w:numId w:val="14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7B5546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 xml:space="preserve">Inner East </w:t>
      </w:r>
    </w:p>
    <w:p w14:paraId="7E5A2463" w14:textId="77777777" w:rsidR="00F30FC9" w:rsidRPr="007B5546" w:rsidRDefault="00FE7261" w:rsidP="00FE7261">
      <w:pPr>
        <w:pStyle w:val="ListParagraph"/>
        <w:numPr>
          <w:ilvl w:val="1"/>
          <w:numId w:val="14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7B5546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LAC partner Latrobe Community Health</w:t>
      </w:r>
    </w:p>
    <w:p w14:paraId="6332DD94" w14:textId="77777777" w:rsidR="00F30FC9" w:rsidRPr="007B5546" w:rsidRDefault="00FE7261" w:rsidP="00FE7261">
      <w:pPr>
        <w:pStyle w:val="ListParagraph"/>
        <w:numPr>
          <w:ilvl w:val="1"/>
          <w:numId w:val="14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7B5546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Age/residency/disability/early interventions</w:t>
      </w:r>
    </w:p>
    <w:p w14:paraId="316B5B19" w14:textId="77777777" w:rsidR="00F30FC9" w:rsidRPr="007B5546" w:rsidRDefault="00FE7261" w:rsidP="00FE7261">
      <w:pPr>
        <w:pStyle w:val="ListParagraph"/>
        <w:numPr>
          <w:ilvl w:val="0"/>
          <w:numId w:val="14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7B5546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Complete Access Request Form</w:t>
      </w:r>
    </w:p>
    <w:p w14:paraId="7E9289DF" w14:textId="77777777" w:rsidR="00F30FC9" w:rsidRPr="007B5546" w:rsidRDefault="00FE7261" w:rsidP="00FE7261">
      <w:pPr>
        <w:pStyle w:val="ListParagraph"/>
        <w:numPr>
          <w:ilvl w:val="1"/>
          <w:numId w:val="14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7B5546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NDIA must respond within 21/7</w:t>
      </w:r>
    </w:p>
    <w:p w14:paraId="56C02E44" w14:textId="77777777" w:rsidR="00F30FC9" w:rsidRPr="007B5546" w:rsidRDefault="00FE7261" w:rsidP="00FE7261">
      <w:pPr>
        <w:pStyle w:val="ListParagraph"/>
        <w:numPr>
          <w:ilvl w:val="1"/>
          <w:numId w:val="14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7B5546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Once approved LAC will contact for Planning meeting</w:t>
      </w:r>
    </w:p>
    <w:p w14:paraId="25BBC317" w14:textId="77777777" w:rsidR="00F30FC9" w:rsidRPr="007B5546" w:rsidRDefault="00FE7261" w:rsidP="00FE7261">
      <w:pPr>
        <w:pStyle w:val="ListParagraph"/>
        <w:numPr>
          <w:ilvl w:val="0"/>
          <w:numId w:val="14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7B5546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Planning meeting</w:t>
      </w:r>
    </w:p>
    <w:p w14:paraId="2F3821C6" w14:textId="77777777" w:rsidR="00F30FC9" w:rsidRPr="007B5546" w:rsidRDefault="00FE7261" w:rsidP="00FE7261">
      <w:pPr>
        <w:pStyle w:val="ListParagraph"/>
        <w:numPr>
          <w:ilvl w:val="0"/>
          <w:numId w:val="14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7B5546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Plan finalised</w:t>
      </w:r>
    </w:p>
    <w:p w14:paraId="1774694C" w14:textId="77777777" w:rsidR="007B5546" w:rsidRDefault="007B5546" w:rsidP="001505ED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</w:p>
    <w:p w14:paraId="67F83D35" w14:textId="77777777" w:rsidR="006263CC" w:rsidRPr="006263CC" w:rsidRDefault="006263CC" w:rsidP="006263CC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6263CC">
        <w:rPr>
          <w:rFonts w:asciiTheme="majorHAnsi" w:eastAsia="MS Mincho" w:hAnsiTheme="majorHAnsi" w:cs="Calibri"/>
          <w:bCs/>
          <w:noProof w:val="0"/>
          <w:color w:val="000000"/>
          <w:sz w:val="24"/>
          <w:szCs w:val="24"/>
          <w:lang w:val="en-US" w:eastAsia="en-US"/>
        </w:rPr>
        <w:t>What is the process?</w:t>
      </w:r>
    </w:p>
    <w:p w14:paraId="395107BA" w14:textId="77777777" w:rsidR="006263CC" w:rsidRPr="006263CC" w:rsidRDefault="006263CC" w:rsidP="00FE7261">
      <w:pPr>
        <w:pStyle w:val="ListParagraph"/>
        <w:numPr>
          <w:ilvl w:val="0"/>
          <w:numId w:val="15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Access</w:t>
      </w:r>
    </w:p>
    <w:p w14:paraId="74A22C81" w14:textId="77777777" w:rsidR="006263CC" w:rsidRPr="006263CC" w:rsidRDefault="006263CC" w:rsidP="00FE7261">
      <w:pPr>
        <w:pStyle w:val="ListParagraph"/>
        <w:numPr>
          <w:ilvl w:val="1"/>
          <w:numId w:val="15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National Access Team determines eligibility</w:t>
      </w:r>
    </w:p>
    <w:p w14:paraId="0C924B13" w14:textId="77777777" w:rsidR="00F30FC9" w:rsidRPr="006263CC" w:rsidRDefault="006263CC" w:rsidP="00FE7261">
      <w:pPr>
        <w:pStyle w:val="ListParagraph"/>
        <w:numPr>
          <w:ilvl w:val="0"/>
          <w:numId w:val="15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Plan Meeting</w:t>
      </w:r>
    </w:p>
    <w:p w14:paraId="6356D544" w14:textId="77777777" w:rsidR="00F30FC9" w:rsidRPr="006263CC" w:rsidRDefault="00FE7261" w:rsidP="00FE7261">
      <w:pPr>
        <w:pStyle w:val="ListParagraph"/>
        <w:numPr>
          <w:ilvl w:val="1"/>
          <w:numId w:val="15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6263C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Information Gathering session</w:t>
      </w:r>
    </w:p>
    <w:p w14:paraId="154088D8" w14:textId="77777777" w:rsidR="00F30FC9" w:rsidRPr="006263CC" w:rsidRDefault="006263CC" w:rsidP="00FE7261">
      <w:pPr>
        <w:pStyle w:val="ListParagraph"/>
        <w:numPr>
          <w:ilvl w:val="0"/>
          <w:numId w:val="15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Build Budget</w:t>
      </w:r>
    </w:p>
    <w:p w14:paraId="67CE7299" w14:textId="77777777" w:rsidR="00F30FC9" w:rsidRPr="006263CC" w:rsidRDefault="00FE7261" w:rsidP="00FE7261">
      <w:pPr>
        <w:pStyle w:val="ListParagraph"/>
        <w:numPr>
          <w:ilvl w:val="1"/>
          <w:numId w:val="15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6263C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Use the information gathered to build the First Plan</w:t>
      </w:r>
    </w:p>
    <w:p w14:paraId="760F5742" w14:textId="77777777" w:rsidR="00F30FC9" w:rsidRPr="006263CC" w:rsidRDefault="006263CC" w:rsidP="00FE7261">
      <w:pPr>
        <w:pStyle w:val="ListParagraph"/>
        <w:numPr>
          <w:ilvl w:val="0"/>
          <w:numId w:val="15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Budget Approval</w:t>
      </w:r>
    </w:p>
    <w:p w14:paraId="45936C99" w14:textId="77777777" w:rsidR="00F30FC9" w:rsidRPr="006263CC" w:rsidRDefault="00FE7261" w:rsidP="00FE7261">
      <w:pPr>
        <w:pStyle w:val="ListParagraph"/>
        <w:numPr>
          <w:ilvl w:val="1"/>
          <w:numId w:val="15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6263C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Approve Plan</w:t>
      </w:r>
    </w:p>
    <w:p w14:paraId="43B9F988" w14:textId="77777777" w:rsidR="00F30FC9" w:rsidRPr="006263CC" w:rsidRDefault="006263CC" w:rsidP="00FE7261">
      <w:pPr>
        <w:pStyle w:val="ListParagraph"/>
        <w:numPr>
          <w:ilvl w:val="0"/>
          <w:numId w:val="15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Implement &amp; Monitor</w:t>
      </w:r>
    </w:p>
    <w:p w14:paraId="50A6A8FA" w14:textId="77777777" w:rsidR="00F30FC9" w:rsidRPr="006263CC" w:rsidRDefault="00FE7261" w:rsidP="00FE7261">
      <w:pPr>
        <w:pStyle w:val="ListParagraph"/>
        <w:numPr>
          <w:ilvl w:val="1"/>
          <w:numId w:val="15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6263C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lastRenderedPageBreak/>
        <w:t>Handover Plan to LAC or support coordinator to implement</w:t>
      </w:r>
    </w:p>
    <w:p w14:paraId="24AD5F1B" w14:textId="77777777" w:rsidR="00F30FC9" w:rsidRPr="006263CC" w:rsidRDefault="006263CC" w:rsidP="00FE7261">
      <w:pPr>
        <w:pStyle w:val="ListParagraph"/>
        <w:numPr>
          <w:ilvl w:val="0"/>
          <w:numId w:val="15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Review Plan</w:t>
      </w:r>
    </w:p>
    <w:p w14:paraId="2A2651F2" w14:textId="77777777" w:rsidR="00F30FC9" w:rsidRPr="006263CC" w:rsidRDefault="00FE7261" w:rsidP="00FE7261">
      <w:pPr>
        <w:pStyle w:val="ListParagraph"/>
        <w:numPr>
          <w:ilvl w:val="1"/>
          <w:numId w:val="15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6263C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Review Plan with Participant (scheduled) or if there is a significant change (unscheduled)</w:t>
      </w:r>
    </w:p>
    <w:p w14:paraId="1B22812A" w14:textId="77777777" w:rsidR="007B5546" w:rsidRDefault="007B5546" w:rsidP="001505ED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</w:p>
    <w:p w14:paraId="15C1F057" w14:textId="77777777" w:rsidR="001505ED" w:rsidRDefault="006A358C" w:rsidP="001505ED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6A358C">
        <w:rPr>
          <w:rFonts w:asciiTheme="majorHAnsi" w:eastAsia="MS Mincho" w:hAnsiTheme="majorHAnsi" w:cs="Calibri"/>
          <w:noProof w:val="0"/>
          <w:color w:val="000000"/>
          <w:sz w:val="24"/>
          <w:szCs w:val="24"/>
          <w:lang w:val="en-US" w:eastAsia="en-US"/>
        </w:rPr>
        <w:t>Planning Meeting</w:t>
      </w:r>
    </w:p>
    <w:p w14:paraId="4C2E0967" w14:textId="77777777" w:rsidR="00F30FC9" w:rsidRPr="006A358C" w:rsidRDefault="00FE7261" w:rsidP="00FE7261">
      <w:pPr>
        <w:pStyle w:val="ListParagraph"/>
        <w:numPr>
          <w:ilvl w:val="0"/>
          <w:numId w:val="16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6A358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val="en-US" w:eastAsia="en-US"/>
        </w:rPr>
        <w:t>Gather Supporting Documents (if any)</w:t>
      </w:r>
    </w:p>
    <w:p w14:paraId="1D2B9F6B" w14:textId="77777777" w:rsidR="00F30FC9" w:rsidRPr="006A358C" w:rsidRDefault="00FE7261" w:rsidP="00FE7261">
      <w:pPr>
        <w:pStyle w:val="ListParagraph"/>
        <w:numPr>
          <w:ilvl w:val="0"/>
          <w:numId w:val="16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6A358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val="en-US" w:eastAsia="en-US"/>
        </w:rPr>
        <w:t xml:space="preserve">About </w:t>
      </w:r>
      <w:r w:rsidR="004C7C6C" w:rsidRPr="006A358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val="en-US" w:eastAsia="en-US"/>
        </w:rPr>
        <w:t>the</w:t>
      </w:r>
      <w:r w:rsidRPr="006A358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val="en-US" w:eastAsia="en-US"/>
        </w:rPr>
        <w:t xml:space="preserve"> NDIS and the role of Local Area Coordinators</w:t>
      </w:r>
    </w:p>
    <w:p w14:paraId="2D8F8E09" w14:textId="77777777" w:rsidR="00F30FC9" w:rsidRPr="006A358C" w:rsidRDefault="00FE7261" w:rsidP="00FE7261">
      <w:pPr>
        <w:pStyle w:val="ListParagraph"/>
        <w:numPr>
          <w:ilvl w:val="0"/>
          <w:numId w:val="16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6A358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val="en-US" w:eastAsia="en-US"/>
        </w:rPr>
        <w:t>Living Arrangement / Participant Statement</w:t>
      </w:r>
    </w:p>
    <w:p w14:paraId="7748B1A7" w14:textId="77777777" w:rsidR="00F30FC9" w:rsidRPr="006A358C" w:rsidRDefault="00FE7261" w:rsidP="00FE7261">
      <w:pPr>
        <w:pStyle w:val="ListParagraph"/>
        <w:numPr>
          <w:ilvl w:val="0"/>
          <w:numId w:val="16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6A358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val="en-US" w:eastAsia="en-US"/>
        </w:rPr>
        <w:t>Reasonable and Necessary / Goals</w:t>
      </w:r>
    </w:p>
    <w:p w14:paraId="3AD45153" w14:textId="77777777" w:rsidR="00F30FC9" w:rsidRPr="006A358C" w:rsidRDefault="00FE7261" w:rsidP="00FE7261">
      <w:pPr>
        <w:pStyle w:val="ListParagraph"/>
        <w:numPr>
          <w:ilvl w:val="0"/>
          <w:numId w:val="16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6A358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val="en-US" w:eastAsia="en-US"/>
        </w:rPr>
        <w:t>WHODAS / Other indication tools</w:t>
      </w:r>
    </w:p>
    <w:p w14:paraId="7E40A827" w14:textId="77777777" w:rsidR="00F30FC9" w:rsidRPr="006A358C" w:rsidRDefault="00FE7261" w:rsidP="00FE7261">
      <w:pPr>
        <w:pStyle w:val="ListParagraph"/>
        <w:numPr>
          <w:ilvl w:val="0"/>
          <w:numId w:val="16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6A358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val="en-US" w:eastAsia="en-US"/>
        </w:rPr>
        <w:t>Questionnaires</w:t>
      </w:r>
    </w:p>
    <w:p w14:paraId="117FD98E" w14:textId="77777777" w:rsidR="00F30FC9" w:rsidRPr="006A358C" w:rsidRDefault="00FE7261" w:rsidP="00FE7261">
      <w:pPr>
        <w:pStyle w:val="ListParagraph"/>
        <w:numPr>
          <w:ilvl w:val="0"/>
          <w:numId w:val="16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6A358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val="en-US" w:eastAsia="en-US"/>
        </w:rPr>
        <w:t>Plan Management / NDIA Management / Self – Management</w:t>
      </w:r>
    </w:p>
    <w:p w14:paraId="70C9D9F3" w14:textId="77777777" w:rsidR="00F30FC9" w:rsidRPr="006A358C" w:rsidRDefault="00FE7261" w:rsidP="00FE7261">
      <w:pPr>
        <w:pStyle w:val="ListParagraph"/>
        <w:numPr>
          <w:ilvl w:val="0"/>
          <w:numId w:val="16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6A358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val="en-US" w:eastAsia="en-US"/>
        </w:rPr>
        <w:t>What happens next?</w:t>
      </w:r>
    </w:p>
    <w:p w14:paraId="0ABB366B" w14:textId="77777777" w:rsidR="006A358C" w:rsidRDefault="006A358C" w:rsidP="001505ED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</w:p>
    <w:p w14:paraId="4B235327" w14:textId="77777777" w:rsidR="006A358C" w:rsidRDefault="006A358C" w:rsidP="001505ED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6A358C">
        <w:rPr>
          <w:rFonts w:asciiTheme="majorHAnsi" w:eastAsia="MS Mincho" w:hAnsiTheme="majorHAnsi" w:cs="Calibri"/>
          <w:bCs/>
          <w:noProof w:val="0"/>
          <w:color w:val="000000"/>
          <w:sz w:val="24"/>
          <w:szCs w:val="24"/>
          <w:lang w:val="en-US" w:eastAsia="en-US"/>
        </w:rPr>
        <w:t>Plan Set-up</w:t>
      </w:r>
      <w:r w:rsidR="00F524F8">
        <w:rPr>
          <w:rFonts w:asciiTheme="majorHAnsi" w:eastAsia="MS Mincho" w:hAnsiTheme="majorHAnsi" w:cs="Calibri"/>
          <w:bCs/>
          <w:noProof w:val="0"/>
          <w:color w:val="000000"/>
          <w:sz w:val="24"/>
          <w:szCs w:val="24"/>
          <w:lang w:val="en-US" w:eastAsia="en-US"/>
        </w:rPr>
        <w:t xml:space="preserve"> - </w:t>
      </w:r>
      <w: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Main Set Ups</w:t>
      </w:r>
    </w:p>
    <w:p w14:paraId="2539E66C" w14:textId="77777777" w:rsidR="006A358C" w:rsidRDefault="006A358C" w:rsidP="001505ED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</w:p>
    <w:p w14:paraId="39497C40" w14:textId="77777777" w:rsidR="006A358C" w:rsidRPr="006A358C" w:rsidRDefault="006A358C" w:rsidP="008E3A8F">
      <w:pPr>
        <w:pStyle w:val="ListParagraph"/>
        <w:spacing w:before="0" w:after="0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6A358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val="en-US" w:eastAsia="en-US"/>
        </w:rPr>
        <w:t>Core Supports</w:t>
      </w:r>
    </w:p>
    <w:p w14:paraId="533073DF" w14:textId="77777777" w:rsidR="00F30FC9" w:rsidRPr="006A358C" w:rsidRDefault="00FE7261" w:rsidP="00FE7261">
      <w:pPr>
        <w:pStyle w:val="ListParagraph"/>
        <w:numPr>
          <w:ilvl w:val="1"/>
          <w:numId w:val="17"/>
        </w:numPr>
        <w:spacing w:before="0" w:after="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6A358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val="en-US" w:eastAsia="en-US"/>
        </w:rPr>
        <w:t>Assistance with daily life</w:t>
      </w:r>
    </w:p>
    <w:p w14:paraId="04DA1CF0" w14:textId="77777777" w:rsidR="00F30FC9" w:rsidRPr="006A358C" w:rsidRDefault="00FE7261" w:rsidP="00FE7261">
      <w:pPr>
        <w:pStyle w:val="ListParagraph"/>
        <w:numPr>
          <w:ilvl w:val="1"/>
          <w:numId w:val="17"/>
        </w:numPr>
        <w:spacing w:before="0" w:after="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6A358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val="en-US" w:eastAsia="en-US"/>
        </w:rPr>
        <w:t>Transport</w:t>
      </w:r>
    </w:p>
    <w:p w14:paraId="3E94DE62" w14:textId="77777777" w:rsidR="00F30FC9" w:rsidRPr="006A358C" w:rsidRDefault="00FE7261" w:rsidP="00FE7261">
      <w:pPr>
        <w:pStyle w:val="ListParagraph"/>
        <w:numPr>
          <w:ilvl w:val="1"/>
          <w:numId w:val="17"/>
        </w:numPr>
        <w:spacing w:before="0" w:after="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6A358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val="en-US" w:eastAsia="en-US"/>
        </w:rPr>
        <w:t>Consumables</w:t>
      </w:r>
    </w:p>
    <w:p w14:paraId="70241C1B" w14:textId="77777777" w:rsidR="00F30FC9" w:rsidRPr="006A358C" w:rsidRDefault="00FE7261" w:rsidP="00FE7261">
      <w:pPr>
        <w:pStyle w:val="ListParagraph"/>
        <w:numPr>
          <w:ilvl w:val="1"/>
          <w:numId w:val="17"/>
        </w:numPr>
        <w:spacing w:before="0" w:after="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6A358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val="en-US" w:eastAsia="en-US"/>
        </w:rPr>
        <w:t>Assistance with social and community participation</w:t>
      </w:r>
    </w:p>
    <w:p w14:paraId="34573517" w14:textId="77777777" w:rsidR="006A358C" w:rsidRPr="006A358C" w:rsidRDefault="006A358C" w:rsidP="008E3A8F">
      <w:pPr>
        <w:pStyle w:val="ListParagraph"/>
        <w:spacing w:before="0" w:after="0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6A358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val="en-US" w:eastAsia="en-US"/>
        </w:rPr>
        <w:t>Capital Supports</w:t>
      </w:r>
    </w:p>
    <w:p w14:paraId="109C81CF" w14:textId="77777777" w:rsidR="00F30FC9" w:rsidRPr="006A358C" w:rsidRDefault="00FE7261" w:rsidP="00FE7261">
      <w:pPr>
        <w:pStyle w:val="ListParagraph"/>
        <w:numPr>
          <w:ilvl w:val="1"/>
          <w:numId w:val="18"/>
        </w:numPr>
        <w:spacing w:before="0" w:after="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6A358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val="en-US" w:eastAsia="en-US"/>
        </w:rPr>
        <w:t>Assistive Technology</w:t>
      </w:r>
    </w:p>
    <w:p w14:paraId="5F2C9C7E" w14:textId="77777777" w:rsidR="00F30FC9" w:rsidRPr="006A358C" w:rsidRDefault="00FE7261" w:rsidP="00FE7261">
      <w:pPr>
        <w:pStyle w:val="ListParagraph"/>
        <w:numPr>
          <w:ilvl w:val="1"/>
          <w:numId w:val="18"/>
        </w:numPr>
        <w:spacing w:before="0" w:after="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6A358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val="en-US" w:eastAsia="en-US"/>
        </w:rPr>
        <w:t>Home Modifications</w:t>
      </w:r>
    </w:p>
    <w:p w14:paraId="4D7C73C0" w14:textId="77777777" w:rsidR="006A358C" w:rsidRPr="006A358C" w:rsidRDefault="006A358C" w:rsidP="008E3A8F">
      <w:pPr>
        <w:ind w:left="0" w:firstLine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6A358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val="en-US" w:eastAsia="en-US"/>
        </w:rPr>
        <w:t>Capacity building</w:t>
      </w:r>
    </w:p>
    <w:p w14:paraId="3A716EC2" w14:textId="77777777" w:rsidR="006A358C" w:rsidRPr="006A358C" w:rsidRDefault="006A358C" w:rsidP="00FE7261">
      <w:pPr>
        <w:pStyle w:val="ListParagraph"/>
        <w:numPr>
          <w:ilvl w:val="1"/>
          <w:numId w:val="18"/>
        </w:numPr>
        <w:spacing w:before="0" w:after="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6A358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val="en-US" w:eastAsia="en-US"/>
        </w:rPr>
        <w:t xml:space="preserve">Coordination </w:t>
      </w:r>
      <w:r w:rsidR="004C7C6C" w:rsidRPr="006A358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val="en-US" w:eastAsia="en-US"/>
        </w:rPr>
        <w:t>of supports</w:t>
      </w:r>
    </w:p>
    <w:p w14:paraId="2CB2D26F" w14:textId="77777777" w:rsidR="006A358C" w:rsidRPr="006A358C" w:rsidRDefault="006A358C" w:rsidP="00FE7261">
      <w:pPr>
        <w:pStyle w:val="ListParagraph"/>
        <w:numPr>
          <w:ilvl w:val="1"/>
          <w:numId w:val="18"/>
        </w:numPr>
        <w:spacing w:before="0" w:after="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6A358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val="en-US" w:eastAsia="en-US"/>
        </w:rPr>
        <w:t>Improved living arrangements</w:t>
      </w:r>
    </w:p>
    <w:p w14:paraId="633FAA83" w14:textId="77777777" w:rsidR="006A358C" w:rsidRPr="006A358C" w:rsidRDefault="006A358C" w:rsidP="00FE7261">
      <w:pPr>
        <w:pStyle w:val="ListParagraph"/>
        <w:numPr>
          <w:ilvl w:val="1"/>
          <w:numId w:val="18"/>
        </w:numPr>
        <w:spacing w:before="0" w:after="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6A358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val="en-US" w:eastAsia="en-US"/>
        </w:rPr>
        <w:t>Increased social and community participation</w:t>
      </w:r>
    </w:p>
    <w:p w14:paraId="1C7D5AA7" w14:textId="77777777" w:rsidR="006A358C" w:rsidRPr="006A358C" w:rsidRDefault="006A358C" w:rsidP="00FE7261">
      <w:pPr>
        <w:pStyle w:val="ListParagraph"/>
        <w:numPr>
          <w:ilvl w:val="1"/>
          <w:numId w:val="18"/>
        </w:numPr>
        <w:spacing w:before="0" w:after="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6A358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val="en-US" w:eastAsia="en-US"/>
        </w:rPr>
        <w:t>Finding and keeping a job</w:t>
      </w:r>
    </w:p>
    <w:p w14:paraId="100B8433" w14:textId="77777777" w:rsidR="006A358C" w:rsidRPr="006A358C" w:rsidRDefault="006A358C" w:rsidP="00FE7261">
      <w:pPr>
        <w:pStyle w:val="ListParagraph"/>
        <w:numPr>
          <w:ilvl w:val="1"/>
          <w:numId w:val="18"/>
        </w:numPr>
        <w:spacing w:before="0" w:after="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6A358C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val="en-US" w:eastAsia="en-US"/>
        </w:rPr>
        <w:t>Improved relationships</w:t>
      </w:r>
    </w:p>
    <w:p w14:paraId="24DB4F9A" w14:textId="77777777" w:rsidR="006A358C" w:rsidRDefault="006A358C" w:rsidP="001505ED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</w:p>
    <w:p w14:paraId="0C898DD5" w14:textId="77777777" w:rsidR="006A358C" w:rsidRDefault="00506789" w:rsidP="001505ED">
      <w:pPr>
        <w:pStyle w:val="ListParagraph"/>
        <w:ind w:left="360"/>
        <w:rPr>
          <w:rFonts w:asciiTheme="majorHAnsi" w:eastAsia="MS Mincho" w:hAnsiTheme="majorHAnsi" w:cs="Calibri"/>
          <w:noProof w:val="0"/>
          <w:color w:val="000000"/>
          <w:sz w:val="24"/>
          <w:szCs w:val="24"/>
          <w:lang w:val="en-US" w:eastAsia="en-US"/>
        </w:rPr>
      </w:pPr>
      <w:r w:rsidRPr="00506789">
        <w:rPr>
          <w:rFonts w:asciiTheme="majorHAnsi" w:eastAsia="MS Mincho" w:hAnsiTheme="majorHAnsi" w:cs="Calibri"/>
          <w:noProof w:val="0"/>
          <w:color w:val="000000"/>
          <w:sz w:val="24"/>
          <w:szCs w:val="24"/>
          <w:lang w:val="en-US" w:eastAsia="en-US"/>
        </w:rPr>
        <w:t>Review process</w:t>
      </w:r>
    </w:p>
    <w:p w14:paraId="1412D16A" w14:textId="77777777" w:rsidR="00F30FC9" w:rsidRPr="00506789" w:rsidRDefault="00FE7261" w:rsidP="00FE7261">
      <w:pPr>
        <w:pStyle w:val="ListParagraph"/>
        <w:numPr>
          <w:ilvl w:val="0"/>
          <w:numId w:val="19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506789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Scheduled plan reviews</w:t>
      </w:r>
    </w:p>
    <w:p w14:paraId="30F8895B" w14:textId="77777777" w:rsidR="00F30FC9" w:rsidRPr="00506789" w:rsidRDefault="00FE7261" w:rsidP="00FE7261">
      <w:pPr>
        <w:pStyle w:val="ListParagraph"/>
        <w:numPr>
          <w:ilvl w:val="0"/>
          <w:numId w:val="19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506789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 xml:space="preserve">Unscheduled plan reviews </w:t>
      </w:r>
    </w:p>
    <w:p w14:paraId="49BA243A" w14:textId="77777777" w:rsidR="00F30FC9" w:rsidRPr="00506789" w:rsidRDefault="00FE7261" w:rsidP="00FE7261">
      <w:pPr>
        <w:pStyle w:val="ListParagraph"/>
        <w:numPr>
          <w:ilvl w:val="0"/>
          <w:numId w:val="19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506789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Review of a reviewable decision (internal review)</w:t>
      </w:r>
    </w:p>
    <w:p w14:paraId="050C9972" w14:textId="77777777" w:rsidR="00F30FC9" w:rsidRPr="00506789" w:rsidRDefault="00FE7261" w:rsidP="00FE7261">
      <w:pPr>
        <w:pStyle w:val="ListParagraph"/>
        <w:numPr>
          <w:ilvl w:val="0"/>
          <w:numId w:val="19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506789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AAT - Administrative Appeals Tribunal - if then unhappy with outcome, submit this within 28/7</w:t>
      </w:r>
    </w:p>
    <w:p w14:paraId="4F674BC2" w14:textId="77777777" w:rsidR="00506789" w:rsidRDefault="00506789" w:rsidP="001505ED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</w:p>
    <w:p w14:paraId="48D224CC" w14:textId="77777777" w:rsidR="00506789" w:rsidRPr="00506789" w:rsidRDefault="00506789" w:rsidP="00506789">
      <w:pPr>
        <w:pStyle w:val="ListParagraph"/>
        <w:ind w:left="360"/>
        <w:rPr>
          <w:rFonts w:asciiTheme="majorHAnsi" w:eastAsia="MS Mincho" w:hAnsiTheme="majorHAnsi" w:cs="Calibri"/>
          <w:noProof w:val="0"/>
          <w:color w:val="000000"/>
          <w:sz w:val="24"/>
          <w:szCs w:val="24"/>
          <w:lang w:eastAsia="en-US"/>
        </w:rPr>
      </w:pPr>
      <w:r w:rsidRPr="00506789">
        <w:rPr>
          <w:rFonts w:asciiTheme="majorHAnsi" w:eastAsia="MS Mincho" w:hAnsiTheme="majorHAnsi" w:cs="Calibri"/>
          <w:bCs/>
          <w:noProof w:val="0"/>
          <w:color w:val="000000"/>
          <w:sz w:val="24"/>
          <w:szCs w:val="24"/>
          <w:lang w:val="en-US" w:eastAsia="en-US"/>
        </w:rPr>
        <w:t xml:space="preserve">About </w:t>
      </w:r>
      <w:r w:rsidRPr="00506789">
        <w:rPr>
          <w:rFonts w:asciiTheme="majorHAnsi" w:eastAsia="MS Mincho" w:hAnsiTheme="majorHAnsi" w:cs="Calibri"/>
          <w:noProof w:val="0"/>
          <w:color w:val="000000"/>
          <w:sz w:val="24"/>
          <w:szCs w:val="24"/>
          <w:lang w:val="en-US" w:eastAsia="en-US"/>
        </w:rPr>
        <w:t>Instacare</w:t>
      </w:r>
    </w:p>
    <w:p w14:paraId="40DA7F59" w14:textId="77777777" w:rsidR="00F30FC9" w:rsidRPr="00506789" w:rsidRDefault="00FE7261" w:rsidP="00FE7261">
      <w:pPr>
        <w:pStyle w:val="ListParagraph"/>
        <w:numPr>
          <w:ilvl w:val="0"/>
          <w:numId w:val="20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506789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We make plan management simple for our clients, so they can take care of life!</w:t>
      </w:r>
    </w:p>
    <w:p w14:paraId="19545FFD" w14:textId="77777777" w:rsidR="00F30FC9" w:rsidRPr="00506789" w:rsidRDefault="00FE7261" w:rsidP="00FE7261">
      <w:pPr>
        <w:pStyle w:val="ListParagraph"/>
        <w:numPr>
          <w:ilvl w:val="0"/>
          <w:numId w:val="20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506789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t>Instacare offers a premium plan management and support coordination solution to maximise participant’s choice and control over their NDIS plan and supports.</w:t>
      </w:r>
    </w:p>
    <w:p w14:paraId="54F31A8A" w14:textId="77777777" w:rsidR="00506789" w:rsidRDefault="00506789" w:rsidP="00FE7261">
      <w:pPr>
        <w:pStyle w:val="ListParagraph"/>
        <w:numPr>
          <w:ilvl w:val="0"/>
          <w:numId w:val="20"/>
        </w:numP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506789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  <w:lastRenderedPageBreak/>
        <w:t>Our goal is to reduce the pressures associated with paying service providers, recordkeeping and the management of a participant’s NDIS plan.</w:t>
      </w:r>
    </w:p>
    <w:p w14:paraId="0D4E11BA" w14:textId="77777777" w:rsidR="00506789" w:rsidRDefault="00506789" w:rsidP="00506789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</w:p>
    <w:p w14:paraId="070ACE23" w14:textId="77777777" w:rsidR="005A1873" w:rsidRDefault="005A1873" w:rsidP="005A1873">
      <w:pPr>
        <w:ind w:left="0" w:firstLine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5A1873">
        <w:rPr>
          <w:rFonts w:asciiTheme="majorHAnsi" w:eastAsia="MS Mincho" w:hAnsiTheme="majorHAnsi" w:cs="Calibri"/>
          <w:bCs/>
          <w:noProof w:val="0"/>
          <w:color w:val="000000"/>
          <w:sz w:val="24"/>
          <w:szCs w:val="24"/>
          <w:lang w:val="en-US" w:eastAsia="en-US"/>
        </w:rPr>
        <w:t xml:space="preserve">Registered NDIS Provider - </w:t>
      </w:r>
      <w:r w:rsidRPr="005A1873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val="en-US" w:eastAsia="en-US"/>
        </w:rPr>
        <w:t>Plan Management Services</w:t>
      </w:r>
      <w:r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val="en-US" w:eastAsia="en-US"/>
        </w:rPr>
        <w:t xml:space="preserve"> - </w:t>
      </w:r>
      <w:r w:rsidRPr="005A1873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val="en-US" w:eastAsia="en-US"/>
        </w:rPr>
        <w:t>Support Coordination Services</w:t>
      </w:r>
    </w:p>
    <w:p w14:paraId="4492C5B8" w14:textId="77777777" w:rsidR="005A1873" w:rsidRDefault="005A1873" w:rsidP="005A1873">
      <w:pPr>
        <w:ind w:left="0" w:firstLine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5A1873">
        <w:rPr>
          <w:rFonts w:asciiTheme="majorHAnsi" w:eastAsia="MS Mincho" w:hAnsiTheme="majorHAnsi" w:cs="Calibri"/>
          <w:bCs/>
          <w:noProof w:val="0"/>
          <w:color w:val="000000"/>
          <w:sz w:val="24"/>
          <w:szCs w:val="24"/>
          <w:lang w:val="en-US" w:eastAsia="en-US"/>
        </w:rPr>
        <w:t>Located in Scoresby and Sunshine</w:t>
      </w:r>
      <w:r>
        <w:rPr>
          <w:rFonts w:asciiTheme="majorHAnsi" w:eastAsia="MS Mincho" w:hAnsiTheme="majorHAnsi" w:cs="Calibri"/>
          <w:bCs/>
          <w:noProof w:val="0"/>
          <w:color w:val="000000"/>
          <w:sz w:val="24"/>
          <w:szCs w:val="24"/>
          <w:lang w:val="en-US" w:eastAsia="en-US"/>
        </w:rPr>
        <w:t xml:space="preserve"> - </w:t>
      </w:r>
      <w:r w:rsidRPr="005A1873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val="en-US" w:eastAsia="en-US"/>
        </w:rPr>
        <w:t>Modern, accessible offices and meeting spaces</w:t>
      </w:r>
    </w:p>
    <w:p w14:paraId="4DB7F5BD" w14:textId="77777777" w:rsidR="005A1873" w:rsidRPr="005A1873" w:rsidRDefault="005A1873" w:rsidP="005A1873">
      <w:pPr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  <w:r w:rsidRPr="005A1873">
        <w:rPr>
          <w:rFonts w:asciiTheme="majorHAnsi" w:eastAsia="MS Mincho" w:hAnsiTheme="majorHAnsi" w:cs="Calibri"/>
          <w:bCs/>
          <w:noProof w:val="0"/>
          <w:color w:val="000000"/>
          <w:sz w:val="24"/>
          <w:szCs w:val="24"/>
          <w:lang w:val="en-US" w:eastAsia="en-US"/>
        </w:rPr>
        <w:t xml:space="preserve">Servicing Victoria, SA, NSW and Queensland - </w:t>
      </w:r>
      <w:r w:rsidRPr="005A1873"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val="en-US" w:eastAsia="en-US"/>
        </w:rPr>
        <w:t>We support the whole of Victoria for both services</w:t>
      </w:r>
    </w:p>
    <w:p w14:paraId="255B41F5" w14:textId="77777777" w:rsidR="00506789" w:rsidRDefault="00506789" w:rsidP="001505ED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</w:p>
    <w:p w14:paraId="38FE15DE" w14:textId="77777777" w:rsidR="00506789" w:rsidRPr="00FD4C2F" w:rsidRDefault="005A1873" w:rsidP="001505ED">
      <w:pPr>
        <w:pStyle w:val="ListParagraph"/>
        <w:ind w:left="360"/>
        <w:rPr>
          <w:rFonts w:asciiTheme="majorHAnsi" w:eastAsia="MS Mincho" w:hAnsiTheme="majorHAnsi" w:cs="Calibri"/>
          <w:i/>
          <w:noProof w:val="0"/>
          <w:color w:val="000000"/>
          <w:sz w:val="24"/>
          <w:szCs w:val="24"/>
          <w:lang w:eastAsia="en-US"/>
        </w:rPr>
      </w:pPr>
      <w:r w:rsidRPr="00FD4C2F">
        <w:rPr>
          <w:rFonts w:asciiTheme="majorHAnsi" w:eastAsia="MS Mincho" w:hAnsiTheme="majorHAnsi" w:cs="Calibri"/>
          <w:i/>
          <w:noProof w:val="0"/>
          <w:color w:val="000000"/>
          <w:sz w:val="24"/>
          <w:szCs w:val="24"/>
          <w:lang w:eastAsia="en-US"/>
        </w:rPr>
        <w:t>‘</w:t>
      </w:r>
      <w:r w:rsidR="00FD4C2F" w:rsidRPr="00FD4C2F">
        <w:rPr>
          <w:rFonts w:asciiTheme="majorHAnsi" w:eastAsia="MS Mincho" w:hAnsiTheme="majorHAnsi" w:cs="Calibri"/>
          <w:i/>
          <w:noProof w:val="0"/>
          <w:color w:val="000000"/>
          <w:sz w:val="24"/>
          <w:szCs w:val="24"/>
          <w:lang w:eastAsia="en-US"/>
        </w:rPr>
        <w:t>Presentation Attached – for further information’</w:t>
      </w:r>
    </w:p>
    <w:p w14:paraId="0699B287" w14:textId="77777777" w:rsidR="00506789" w:rsidRDefault="00506789" w:rsidP="001505ED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</w:p>
    <w:p w14:paraId="5162A674" w14:textId="77777777" w:rsidR="001505ED" w:rsidRDefault="001505ED" w:rsidP="000425CD">
      <w:pPr>
        <w:pStyle w:val="ListParagraph"/>
        <w:ind w:left="360"/>
        <w:rPr>
          <w:rFonts w:asciiTheme="majorHAnsi" w:eastAsia="MS Mincho" w:hAnsiTheme="majorHAnsi" w:cs="Calibri"/>
          <w:b w:val="0"/>
          <w:noProof w:val="0"/>
          <w:color w:val="000000"/>
          <w:sz w:val="24"/>
          <w:szCs w:val="24"/>
          <w:lang w:eastAsia="en-US"/>
        </w:rPr>
      </w:pPr>
    </w:p>
    <w:p w14:paraId="50989FEF" w14:textId="77777777" w:rsidR="001505ED" w:rsidRPr="009406FA" w:rsidRDefault="001505ED" w:rsidP="001505ED">
      <w:pPr>
        <w:pStyle w:val="Header03"/>
        <w:numPr>
          <w:ilvl w:val="0"/>
          <w:numId w:val="2"/>
        </w:numPr>
        <w:spacing w:after="0"/>
      </w:pPr>
      <w:r>
        <w:t>Information Sharing:</w:t>
      </w:r>
    </w:p>
    <w:p w14:paraId="0A3C6DF7" w14:textId="77777777" w:rsidR="001505ED" w:rsidRPr="00A07E90" w:rsidRDefault="001505ED" w:rsidP="00B72E12">
      <w:pPr>
        <w:ind w:left="1843" w:hanging="1417"/>
        <w:rPr>
          <w:rFonts w:ascii="Calibri" w:hAnsi="Calibri"/>
          <w:sz w:val="24"/>
          <w:szCs w:val="24"/>
        </w:rPr>
      </w:pPr>
    </w:p>
    <w:p w14:paraId="4B5363E9" w14:textId="77777777" w:rsidR="00EF0949" w:rsidRPr="00A07E90" w:rsidRDefault="00802FF5" w:rsidP="00802FF5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  <w:r w:rsidRPr="00A07E9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Name:</w:t>
      </w:r>
      <w:r w:rsidR="009C7BDA" w:rsidRPr="00A07E9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487DCC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487DCC" w:rsidRPr="00ED27A3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Trudy Chitty</w:t>
      </w:r>
    </w:p>
    <w:p w14:paraId="592CD0E9" w14:textId="77777777" w:rsidR="00802FF5" w:rsidRPr="00A07E90" w:rsidRDefault="00802FF5" w:rsidP="00802FF5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 w:val="0"/>
          <w:noProof w:val="0"/>
          <w:color w:val="000000"/>
          <w:sz w:val="24"/>
          <w:szCs w:val="24"/>
          <w:lang w:eastAsia="en-US"/>
        </w:rPr>
      </w:pPr>
      <w:r w:rsidRPr="00A07E9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Agency:</w:t>
      </w:r>
      <w:r w:rsidR="009C7BDA" w:rsidRPr="00A07E9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487DCC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487DCC" w:rsidRPr="00487DCC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Wyndham City Council Youth Services</w:t>
      </w:r>
    </w:p>
    <w:p w14:paraId="275770BC" w14:textId="77777777" w:rsidR="001505ED" w:rsidRDefault="00831D46" w:rsidP="00802FF5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Position:</w:t>
      </w: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487DCC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487DCC" w:rsidRPr="00487DCC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Youth Project Officer</w:t>
      </w:r>
    </w:p>
    <w:p w14:paraId="608C99F6" w14:textId="77777777" w:rsidR="00FB7E74" w:rsidRDefault="00FB7E74" w:rsidP="00802FF5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Email:</w:t>
      </w:r>
      <w:r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ab/>
      </w:r>
      <w:r w:rsidR="00487DCC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ab/>
      </w:r>
      <w:hyperlink r:id="rId13" w:history="1">
        <w:r w:rsidR="00FF626B" w:rsidRPr="007F5B06">
          <w:rPr>
            <w:rStyle w:val="Hyperlink"/>
            <w:rFonts w:ascii="Calibri" w:eastAsia="MS Mincho" w:hAnsi="Calibri" w:cs="Calibri"/>
            <w:bCs/>
            <w:noProof w:val="0"/>
            <w:sz w:val="24"/>
            <w:szCs w:val="24"/>
            <w:lang w:eastAsia="en-US"/>
          </w:rPr>
          <w:t>trudy.chitty@wyndham.vic.gov.au</w:t>
        </w:r>
      </w:hyperlink>
    </w:p>
    <w:p w14:paraId="0CFB5F04" w14:textId="77777777" w:rsidR="00812B7B" w:rsidRDefault="00812B7B" w:rsidP="00FF626B">
      <w:pPr>
        <w:autoSpaceDE w:val="0"/>
        <w:autoSpaceDN w:val="0"/>
        <w:adjustRightInd w:val="0"/>
        <w:ind w:left="0" w:firstLine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Website:</w:t>
      </w:r>
      <w:r w:rsidR="00FB7E74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487DCC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hyperlink r:id="rId14" w:history="1">
        <w:r w:rsidR="00FF626B" w:rsidRPr="00FF626B">
          <w:rPr>
            <w:rStyle w:val="Hyperlink"/>
            <w:rFonts w:ascii="Calibri" w:eastAsia="MS Mincho" w:hAnsi="Calibri" w:cs="Calibri"/>
            <w:bCs/>
            <w:noProof w:val="0"/>
            <w:sz w:val="24"/>
            <w:szCs w:val="24"/>
            <w:lang w:eastAsia="en-US"/>
          </w:rPr>
          <w:t>www.wyndham.vic.gov.au/WayOutWest</w:t>
        </w:r>
      </w:hyperlink>
    </w:p>
    <w:p w14:paraId="2278DE78" w14:textId="77777777" w:rsidR="00497192" w:rsidRDefault="00497192" w:rsidP="00802FF5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</w:p>
    <w:p w14:paraId="11FB560C" w14:textId="77777777" w:rsidR="00487DCC" w:rsidRPr="00487DCC" w:rsidRDefault="00487DCC" w:rsidP="00FE7261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 w:rsidRPr="00487DCC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Photography workshops taking place</w:t>
      </w:r>
    </w:p>
    <w:p w14:paraId="7220C387" w14:textId="77777777" w:rsidR="00487DCC" w:rsidRPr="00487DCC" w:rsidRDefault="00487DCC" w:rsidP="00FE7261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 w:rsidRPr="00487DCC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Looking to engage youth that wouldn’t normally engage</w:t>
      </w:r>
    </w:p>
    <w:p w14:paraId="6DFA0295" w14:textId="77777777" w:rsidR="00487DCC" w:rsidRPr="00487DCC" w:rsidRDefault="00487DCC" w:rsidP="00FE7261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 w:rsidRPr="00487DCC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Travelling Exhibition</w:t>
      </w:r>
    </w:p>
    <w:p w14:paraId="2B4207BD" w14:textId="77777777" w:rsidR="00487DCC" w:rsidRDefault="00487DCC" w:rsidP="00802FF5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</w:p>
    <w:p w14:paraId="1F2FB002" w14:textId="77777777" w:rsidR="00487DCC" w:rsidRPr="00487DCC" w:rsidRDefault="00487DCC" w:rsidP="00487DCC">
      <w:pPr>
        <w:autoSpaceDE w:val="0"/>
        <w:autoSpaceDN w:val="0"/>
        <w:adjustRightInd w:val="0"/>
        <w:ind w:left="426" w:firstLine="294"/>
        <w:rPr>
          <w:rFonts w:ascii="Calibri" w:eastAsia="MS Mincho" w:hAnsi="Calibri" w:cs="Calibri"/>
          <w:bCs/>
          <w:i/>
          <w:noProof w:val="0"/>
          <w:color w:val="000000"/>
          <w:sz w:val="24"/>
          <w:szCs w:val="24"/>
          <w:lang w:eastAsia="en-US"/>
        </w:rPr>
      </w:pPr>
      <w:r w:rsidRPr="00487DCC">
        <w:rPr>
          <w:rFonts w:ascii="Calibri" w:eastAsia="MS Mincho" w:hAnsi="Calibri" w:cs="Calibri"/>
          <w:bCs/>
          <w:i/>
          <w:noProof w:val="0"/>
          <w:color w:val="000000"/>
          <w:sz w:val="24"/>
          <w:szCs w:val="24"/>
          <w:lang w:eastAsia="en-US"/>
        </w:rPr>
        <w:t>‘Flyer Attached’</w:t>
      </w:r>
    </w:p>
    <w:p w14:paraId="0380081C" w14:textId="77777777" w:rsidR="0028713B" w:rsidRDefault="0028713B" w:rsidP="00802FF5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</w:p>
    <w:p w14:paraId="61C3C34E" w14:textId="77777777" w:rsidR="001505ED" w:rsidRPr="00A07E90" w:rsidRDefault="001505ED" w:rsidP="001505ED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  <w:r w:rsidRPr="00A07E9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Name:</w:t>
      </w:r>
      <w:r w:rsidRPr="00A07E9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ED27A3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  <w:t>Kelly Ardonis &amp; Vicky Walsh</w:t>
      </w:r>
    </w:p>
    <w:p w14:paraId="2E287CD3" w14:textId="77777777" w:rsidR="001505ED" w:rsidRPr="00A07E90" w:rsidRDefault="001505ED" w:rsidP="001505ED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 w:val="0"/>
          <w:noProof w:val="0"/>
          <w:color w:val="000000"/>
          <w:sz w:val="24"/>
          <w:szCs w:val="24"/>
          <w:lang w:eastAsia="en-US"/>
        </w:rPr>
      </w:pPr>
      <w:r w:rsidRPr="00A07E9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Agency:</w:t>
      </w:r>
      <w:r w:rsidRPr="00A07E9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ED27A3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ED27A3" w:rsidRPr="00ED27A3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Uniting</w:t>
      </w:r>
    </w:p>
    <w:p w14:paraId="62497D4C" w14:textId="77777777" w:rsidR="001505ED" w:rsidRDefault="001505ED" w:rsidP="001505ED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Email:</w:t>
      </w:r>
      <w:r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ab/>
      </w:r>
      <w:r w:rsidR="00ED27A3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ab/>
      </w:r>
      <w:hyperlink r:id="rId15" w:history="1">
        <w:r w:rsidR="00FF626B" w:rsidRPr="00FF626B">
          <w:rPr>
            <w:rStyle w:val="Hyperlink"/>
            <w:rFonts w:ascii="Calibri" w:eastAsia="MS Mincho" w:hAnsi="Calibri" w:cs="Calibri"/>
            <w:bCs/>
            <w:noProof w:val="0"/>
            <w:sz w:val="24"/>
            <w:szCs w:val="24"/>
            <w:lang w:eastAsia="en-US"/>
          </w:rPr>
          <w:t>kardonis@vt.uniting.org</w:t>
        </w:r>
      </w:hyperlink>
    </w:p>
    <w:p w14:paraId="3858B3DD" w14:textId="77777777" w:rsidR="001505ED" w:rsidRDefault="001505ED" w:rsidP="00FF626B">
      <w:pPr>
        <w:autoSpaceDE w:val="0"/>
        <w:autoSpaceDN w:val="0"/>
        <w:adjustRightInd w:val="0"/>
        <w:ind w:left="0" w:firstLine="426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Website:</w:t>
      </w: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ED27A3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hyperlink r:id="rId16" w:history="1">
        <w:r w:rsidR="00425AAE" w:rsidRPr="00FF626B">
          <w:rPr>
            <w:rStyle w:val="Hyperlink"/>
            <w:rFonts w:ascii="Calibri" w:eastAsia="MS Mincho" w:hAnsi="Calibri" w:cs="Calibri"/>
            <w:bCs/>
            <w:noProof w:val="0"/>
            <w:sz w:val="24"/>
            <w:szCs w:val="24"/>
            <w:lang w:eastAsia="en-US"/>
          </w:rPr>
          <w:t>https://uniting.org/</w:t>
        </w:r>
      </w:hyperlink>
    </w:p>
    <w:p w14:paraId="3DF8E44D" w14:textId="77777777" w:rsidR="001505ED" w:rsidRDefault="001505ED" w:rsidP="00802FF5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</w:p>
    <w:p w14:paraId="105B2E99" w14:textId="77777777" w:rsidR="00BC1472" w:rsidRDefault="0040762D" w:rsidP="00FE7261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Current information on our School Leaver Employment Support P</w:t>
      </w:r>
      <w:r w:rsidR="00CA5218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r</w:t>
      </w:r>
      <w:r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ogram</w:t>
      </w:r>
      <w:r w:rsidR="00CA5218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 xml:space="preserve"> SLES (Pathways to Employment) and information on other Uniting Services including Employment Disability Service.</w:t>
      </w:r>
    </w:p>
    <w:p w14:paraId="15176825" w14:textId="77777777" w:rsidR="00CA5218" w:rsidRDefault="00CA5218" w:rsidP="00FE7261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We are based in Werribee, Hoppers Crossing, Melton, Cranbourne, Broadmeadows and Footscray</w:t>
      </w:r>
    </w:p>
    <w:p w14:paraId="3E030EA3" w14:textId="77777777" w:rsidR="00CA5218" w:rsidRPr="00BC1472" w:rsidRDefault="00CA5218" w:rsidP="00FE7261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We have new sites developing in 2020 in Officer, Sunbury and Heidelberg</w:t>
      </w:r>
    </w:p>
    <w:p w14:paraId="165549BA" w14:textId="77777777" w:rsidR="00BC1472" w:rsidRDefault="00BC1472" w:rsidP="00802FF5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</w:p>
    <w:p w14:paraId="60FA151F" w14:textId="77777777" w:rsidR="00BC1472" w:rsidRPr="00BC1472" w:rsidRDefault="00BC1472" w:rsidP="00BC1472">
      <w:pPr>
        <w:autoSpaceDE w:val="0"/>
        <w:autoSpaceDN w:val="0"/>
        <w:adjustRightInd w:val="0"/>
        <w:ind w:left="426" w:firstLine="294"/>
        <w:rPr>
          <w:rFonts w:ascii="Calibri" w:eastAsia="MS Mincho" w:hAnsi="Calibri" w:cs="Calibri"/>
          <w:bCs/>
          <w:i/>
          <w:noProof w:val="0"/>
          <w:color w:val="000000"/>
          <w:sz w:val="24"/>
          <w:szCs w:val="24"/>
          <w:lang w:eastAsia="en-US"/>
        </w:rPr>
      </w:pPr>
      <w:r w:rsidRPr="00BC1472">
        <w:rPr>
          <w:rFonts w:ascii="Calibri" w:eastAsia="MS Mincho" w:hAnsi="Calibri" w:cs="Calibri"/>
          <w:bCs/>
          <w:i/>
          <w:noProof w:val="0"/>
          <w:color w:val="000000"/>
          <w:sz w:val="24"/>
          <w:szCs w:val="24"/>
          <w:lang w:eastAsia="en-US"/>
        </w:rPr>
        <w:t>‘Flyer Attached’</w:t>
      </w:r>
    </w:p>
    <w:p w14:paraId="75093B12" w14:textId="77777777" w:rsidR="00ED27A3" w:rsidRDefault="008474E3" w:rsidP="00802FF5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 xml:space="preserve"> </w:t>
      </w:r>
    </w:p>
    <w:p w14:paraId="7E2C288E" w14:textId="77777777" w:rsidR="00F524F8" w:rsidRDefault="00F524F8">
      <w:pPr>
        <w:ind w:left="0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br w:type="page"/>
      </w:r>
    </w:p>
    <w:p w14:paraId="7F1CDC13" w14:textId="77777777" w:rsidR="001505ED" w:rsidRPr="00A07E90" w:rsidRDefault="001505ED" w:rsidP="001505ED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  <w:r w:rsidRPr="00A07E9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lastRenderedPageBreak/>
        <w:t>Name:</w:t>
      </w:r>
      <w:r w:rsidRPr="00A07E9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BC1472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72620D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Halema Saaoud</w:t>
      </w:r>
    </w:p>
    <w:p w14:paraId="1133B4EC" w14:textId="77777777" w:rsidR="001505ED" w:rsidRPr="00A07E90" w:rsidRDefault="001505ED" w:rsidP="001505ED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 w:val="0"/>
          <w:noProof w:val="0"/>
          <w:color w:val="000000"/>
          <w:sz w:val="24"/>
          <w:szCs w:val="24"/>
          <w:lang w:eastAsia="en-US"/>
        </w:rPr>
      </w:pPr>
      <w:r w:rsidRPr="00A07E9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Agency:</w:t>
      </w:r>
      <w:r w:rsidRPr="00A07E9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BC1472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7F059D" w:rsidRPr="0072620D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 xml:space="preserve">Australian </w:t>
      </w:r>
      <w:r w:rsidR="0072620D" w:rsidRPr="0072620D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 xml:space="preserve">Muslim </w:t>
      </w:r>
      <w:r w:rsidR="007F059D" w:rsidRPr="0072620D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Women</w:t>
      </w:r>
      <w:r w:rsidR="0072620D" w:rsidRPr="0072620D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’</w:t>
      </w:r>
      <w:r w:rsidR="007F059D" w:rsidRPr="0072620D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s Centre</w:t>
      </w:r>
      <w:r w:rsidR="0072620D" w:rsidRPr="0072620D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 xml:space="preserve"> for Human Rights</w:t>
      </w:r>
    </w:p>
    <w:p w14:paraId="07B08A7E" w14:textId="77777777" w:rsidR="001505ED" w:rsidRPr="0072620D" w:rsidRDefault="001505ED" w:rsidP="001505ED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Position:</w:t>
      </w: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72620D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72620D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Youth Worker</w:t>
      </w:r>
    </w:p>
    <w:p w14:paraId="1ABDC590" w14:textId="77777777" w:rsidR="001505ED" w:rsidRDefault="001505ED" w:rsidP="001505ED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Email:</w:t>
      </w:r>
      <w:r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ab/>
      </w:r>
      <w:r w:rsidR="0072620D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ab/>
      </w:r>
      <w:hyperlink r:id="rId17" w:history="1">
        <w:r w:rsidR="00FF626B" w:rsidRPr="00FF626B">
          <w:rPr>
            <w:rStyle w:val="Hyperlink"/>
            <w:rFonts w:ascii="Calibri" w:eastAsia="MS Mincho" w:hAnsi="Calibri" w:cs="Calibri"/>
            <w:bCs/>
            <w:noProof w:val="0"/>
            <w:sz w:val="24"/>
            <w:szCs w:val="24"/>
            <w:lang w:eastAsia="en-US"/>
          </w:rPr>
          <w:t>halema@muslimwomenscentre.org</w:t>
        </w:r>
      </w:hyperlink>
    </w:p>
    <w:p w14:paraId="7D50EB38" w14:textId="77777777" w:rsidR="001505ED" w:rsidRDefault="001505ED" w:rsidP="00FF626B">
      <w:pPr>
        <w:autoSpaceDE w:val="0"/>
        <w:autoSpaceDN w:val="0"/>
        <w:adjustRightInd w:val="0"/>
        <w:ind w:left="0" w:firstLine="426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Website:</w:t>
      </w: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72620D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hyperlink r:id="rId18" w:history="1">
        <w:r w:rsidR="00425AAE" w:rsidRPr="00FF626B">
          <w:rPr>
            <w:rStyle w:val="Hyperlink"/>
            <w:rFonts w:ascii="Calibri" w:eastAsia="MS Mincho" w:hAnsi="Calibri" w:cs="Calibri"/>
            <w:bCs/>
            <w:noProof w:val="0"/>
            <w:sz w:val="24"/>
            <w:szCs w:val="24"/>
            <w:lang w:eastAsia="en-US"/>
          </w:rPr>
          <w:t>http://ausmuslimwomenscentre.org.au/</w:t>
        </w:r>
      </w:hyperlink>
    </w:p>
    <w:p w14:paraId="245CAF3E" w14:textId="77777777" w:rsidR="00BC1472" w:rsidRDefault="00BC1472" w:rsidP="001505ED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</w:p>
    <w:p w14:paraId="12BBA695" w14:textId="77777777" w:rsidR="001505ED" w:rsidRPr="001811D0" w:rsidRDefault="001811D0" w:rsidP="00FE7261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 w:rsidRPr="001811D0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Happy to work with non-religious people</w:t>
      </w:r>
    </w:p>
    <w:p w14:paraId="43F2596D" w14:textId="77777777" w:rsidR="001811D0" w:rsidRDefault="001811D0" w:rsidP="00FE7261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 w:rsidRPr="001811D0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Newly arrived women</w:t>
      </w:r>
    </w:p>
    <w:p w14:paraId="435D8663" w14:textId="77777777" w:rsidR="00DE2E3C" w:rsidRDefault="00DE2E3C" w:rsidP="00FE7261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Programs are available in Carlton</w:t>
      </w:r>
    </w:p>
    <w:p w14:paraId="75F94AFE" w14:textId="77777777" w:rsidR="00DE2E3C" w:rsidRPr="001811D0" w:rsidRDefault="00DE2E3C" w:rsidP="00FE7261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Willing to create groups in locations as needed</w:t>
      </w:r>
    </w:p>
    <w:p w14:paraId="77BEF9F7" w14:textId="77777777" w:rsidR="001811D0" w:rsidRDefault="001811D0" w:rsidP="00802FF5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</w:p>
    <w:p w14:paraId="74887722" w14:textId="77777777" w:rsidR="001505ED" w:rsidRPr="00A07E90" w:rsidRDefault="001505ED" w:rsidP="001505ED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  <w:r w:rsidRPr="00A07E9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Name:</w:t>
      </w:r>
      <w:r w:rsidRPr="00A07E9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F524F8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  <w:t>Michelle Fry</w:t>
      </w:r>
    </w:p>
    <w:p w14:paraId="324F3DAD" w14:textId="77777777" w:rsidR="001505ED" w:rsidRPr="00A07E90" w:rsidRDefault="001505ED" w:rsidP="001505ED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 w:val="0"/>
          <w:noProof w:val="0"/>
          <w:color w:val="000000"/>
          <w:sz w:val="24"/>
          <w:szCs w:val="24"/>
          <w:lang w:eastAsia="en-US"/>
        </w:rPr>
      </w:pPr>
      <w:r w:rsidRPr="00A07E9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Agency:</w:t>
      </w:r>
      <w:r w:rsidRPr="00A07E9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023CC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023CC0" w:rsidRPr="00F524F8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VUT (Victorian University of Technology)</w:t>
      </w:r>
    </w:p>
    <w:p w14:paraId="24FDE619" w14:textId="77777777" w:rsidR="001505ED" w:rsidRDefault="001505ED" w:rsidP="001505ED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Position:</w:t>
      </w: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023CC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F524F8" w:rsidRPr="00F524F8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Teacher</w:t>
      </w:r>
    </w:p>
    <w:p w14:paraId="3B71152A" w14:textId="77777777" w:rsidR="001505ED" w:rsidRDefault="001505ED" w:rsidP="001505ED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Email:</w:t>
      </w:r>
      <w:r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ab/>
      </w:r>
      <w:r w:rsidR="00023CC0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ab/>
      </w:r>
      <w:r w:rsidR="00F524F8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michelle.fry@vu.edu.au</w:t>
      </w:r>
    </w:p>
    <w:p w14:paraId="7C45BC0E" w14:textId="77777777" w:rsidR="001505ED" w:rsidRDefault="001505ED" w:rsidP="001505ED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Website:</w:t>
      </w: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023CC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hyperlink r:id="rId19" w:history="1">
        <w:r w:rsidR="00F524F8" w:rsidRPr="00F524F8">
          <w:rPr>
            <w:rStyle w:val="Hyperlink"/>
            <w:rFonts w:ascii="Calibri" w:eastAsia="MS Mincho" w:hAnsi="Calibri" w:cs="Calibri"/>
            <w:bCs/>
            <w:noProof w:val="0"/>
            <w:sz w:val="24"/>
            <w:szCs w:val="24"/>
            <w:lang w:eastAsia="en-US"/>
          </w:rPr>
          <w:t>https://applynow.vu.edu.au</w:t>
        </w:r>
      </w:hyperlink>
    </w:p>
    <w:p w14:paraId="1A4C5016" w14:textId="77777777" w:rsidR="00F524F8" w:rsidRPr="00F524F8" w:rsidRDefault="00F524F8" w:rsidP="00F524F8">
      <w:pPr>
        <w:autoSpaceDE w:val="0"/>
        <w:autoSpaceDN w:val="0"/>
        <w:adjustRightInd w:val="0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</w:p>
    <w:p w14:paraId="7CA91E27" w14:textId="77777777" w:rsidR="001505ED" w:rsidRPr="00023CC0" w:rsidRDefault="00023CC0" w:rsidP="00FE7261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 w:rsidRPr="00023CC0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Diploma of Youth Work</w:t>
      </w:r>
    </w:p>
    <w:p w14:paraId="7EF6A6EA" w14:textId="77777777" w:rsidR="00023CC0" w:rsidRDefault="00023CC0" w:rsidP="00FE7261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 w:rsidRPr="00023CC0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Diploma of Community Services &amp; Development</w:t>
      </w:r>
    </w:p>
    <w:p w14:paraId="576E5CD0" w14:textId="77777777" w:rsidR="00023CC0" w:rsidRPr="00023CC0" w:rsidRDefault="00023CC0" w:rsidP="00FE7261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Seeking work placements for current students</w:t>
      </w:r>
    </w:p>
    <w:p w14:paraId="3FEB7081" w14:textId="77777777" w:rsidR="00023CC0" w:rsidRDefault="00023CC0" w:rsidP="00802FF5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</w:p>
    <w:p w14:paraId="4647CFA4" w14:textId="77777777" w:rsidR="00023CC0" w:rsidRPr="00023CC0" w:rsidRDefault="00023CC0" w:rsidP="00802FF5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i/>
          <w:noProof w:val="0"/>
          <w:color w:val="000000"/>
          <w:sz w:val="24"/>
          <w:szCs w:val="24"/>
          <w:lang w:eastAsia="en-US"/>
        </w:rPr>
      </w:pPr>
      <w:r w:rsidRPr="00023CC0">
        <w:rPr>
          <w:rFonts w:ascii="Calibri" w:eastAsia="MS Mincho" w:hAnsi="Calibri" w:cs="Calibri"/>
          <w:bCs/>
          <w:i/>
          <w:noProof w:val="0"/>
          <w:color w:val="000000"/>
          <w:sz w:val="24"/>
          <w:szCs w:val="24"/>
          <w:lang w:eastAsia="en-US"/>
        </w:rPr>
        <w:t>‘Flyer to follow’</w:t>
      </w:r>
    </w:p>
    <w:p w14:paraId="4BF5AB0E" w14:textId="77777777" w:rsidR="00023CC0" w:rsidRDefault="00023CC0" w:rsidP="00802FF5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</w:p>
    <w:p w14:paraId="2AB0282E" w14:textId="77777777" w:rsidR="001505ED" w:rsidRPr="00A07E90" w:rsidRDefault="001505ED" w:rsidP="001505ED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  <w:r w:rsidRPr="00A07E9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Name:</w:t>
      </w:r>
      <w:r w:rsidRPr="00A07E9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023CC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023CC0" w:rsidRPr="00140665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Cath Guerrieri</w:t>
      </w:r>
    </w:p>
    <w:p w14:paraId="43023C5C" w14:textId="77777777" w:rsidR="001505ED" w:rsidRPr="00A07E90" w:rsidRDefault="001505ED" w:rsidP="001505ED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 w:val="0"/>
          <w:noProof w:val="0"/>
          <w:color w:val="000000"/>
          <w:sz w:val="24"/>
          <w:szCs w:val="24"/>
          <w:lang w:eastAsia="en-US"/>
        </w:rPr>
      </w:pPr>
      <w:r w:rsidRPr="00A07E9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Agency:</w:t>
      </w:r>
      <w:r w:rsidRPr="00A07E9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023CC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023CC0" w:rsidRPr="00023CC0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Uniting</w:t>
      </w:r>
    </w:p>
    <w:p w14:paraId="47D2727C" w14:textId="77777777" w:rsidR="001505ED" w:rsidRDefault="001505ED" w:rsidP="001505ED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Position:</w:t>
      </w: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023CC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023CC0" w:rsidRPr="00023CC0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Youth &amp; Family Mediator</w:t>
      </w:r>
    </w:p>
    <w:p w14:paraId="6F7EC973" w14:textId="77777777" w:rsidR="001505ED" w:rsidRDefault="001505ED" w:rsidP="001505ED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Email:</w:t>
      </w:r>
      <w:r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ab/>
      </w:r>
      <w:r w:rsidR="00023CC0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ab/>
      </w:r>
      <w:hyperlink r:id="rId20" w:history="1">
        <w:r w:rsidR="00FF626B" w:rsidRPr="00FF626B">
          <w:rPr>
            <w:rStyle w:val="Hyperlink"/>
            <w:rFonts w:ascii="Calibri" w:eastAsia="MS Mincho" w:hAnsi="Calibri" w:cs="Calibri"/>
            <w:bCs/>
            <w:noProof w:val="0"/>
            <w:sz w:val="24"/>
            <w:szCs w:val="24"/>
            <w:lang w:eastAsia="en-US"/>
          </w:rPr>
          <w:t>cath.guerrieri@uniting.org</w:t>
        </w:r>
      </w:hyperlink>
    </w:p>
    <w:p w14:paraId="6E0328C6" w14:textId="77777777" w:rsidR="00023CC0" w:rsidRDefault="001505ED" w:rsidP="00023CC0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Website:</w:t>
      </w: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023CC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hyperlink r:id="rId21" w:history="1">
        <w:r w:rsidR="00425AAE" w:rsidRPr="00FF626B">
          <w:rPr>
            <w:rStyle w:val="Hyperlink"/>
            <w:rFonts w:ascii="Calibri" w:eastAsia="MS Mincho" w:hAnsi="Calibri" w:cs="Calibri"/>
            <w:bCs/>
            <w:noProof w:val="0"/>
            <w:sz w:val="24"/>
            <w:szCs w:val="24"/>
            <w:lang w:eastAsia="en-US"/>
          </w:rPr>
          <w:t>https://uniting.org/</w:t>
        </w:r>
      </w:hyperlink>
    </w:p>
    <w:p w14:paraId="0A4038A2" w14:textId="77777777" w:rsidR="001505ED" w:rsidRDefault="001505ED" w:rsidP="001505ED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</w:p>
    <w:p w14:paraId="5CC94656" w14:textId="77777777" w:rsidR="001505ED" w:rsidRPr="00140665" w:rsidRDefault="00140665" w:rsidP="00FE7261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 w:rsidRPr="00140665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Youth Homelessness Day</w:t>
      </w:r>
    </w:p>
    <w:p w14:paraId="309C46E2" w14:textId="77777777" w:rsidR="00140665" w:rsidRPr="00140665" w:rsidRDefault="00140665" w:rsidP="00FE7261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 w:rsidRPr="00140665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16</w:t>
      </w:r>
      <w:r w:rsidRPr="00140665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vertAlign w:val="superscript"/>
          <w:lang w:eastAsia="en-US"/>
        </w:rPr>
        <w:t>th</w:t>
      </w:r>
      <w:r w:rsidRPr="00140665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 xml:space="preserve"> April 2019</w:t>
      </w:r>
    </w:p>
    <w:p w14:paraId="76580651" w14:textId="77777777" w:rsidR="00140665" w:rsidRPr="00140665" w:rsidRDefault="00140665" w:rsidP="00FE7261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 w:rsidRPr="00140665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Free Event</w:t>
      </w:r>
    </w:p>
    <w:p w14:paraId="29F756CD" w14:textId="77777777" w:rsidR="00140665" w:rsidRDefault="00140665" w:rsidP="00802FF5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</w:p>
    <w:p w14:paraId="10C9B63D" w14:textId="77777777" w:rsidR="00140665" w:rsidRPr="00023CC0" w:rsidRDefault="00140665" w:rsidP="00140665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i/>
          <w:noProof w:val="0"/>
          <w:color w:val="000000"/>
          <w:sz w:val="24"/>
          <w:szCs w:val="24"/>
          <w:lang w:eastAsia="en-US"/>
        </w:rPr>
      </w:pPr>
      <w:r w:rsidRPr="00023CC0">
        <w:rPr>
          <w:rFonts w:ascii="Calibri" w:eastAsia="MS Mincho" w:hAnsi="Calibri" w:cs="Calibri"/>
          <w:bCs/>
          <w:i/>
          <w:noProof w:val="0"/>
          <w:color w:val="000000"/>
          <w:sz w:val="24"/>
          <w:szCs w:val="24"/>
          <w:lang w:eastAsia="en-US"/>
        </w:rPr>
        <w:t>‘Flyer to follow’</w:t>
      </w:r>
    </w:p>
    <w:p w14:paraId="25610BBE" w14:textId="77777777" w:rsidR="00140665" w:rsidRDefault="00140665" w:rsidP="00802FF5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</w:p>
    <w:p w14:paraId="170C39BD" w14:textId="77777777" w:rsidR="001505ED" w:rsidRDefault="001505ED" w:rsidP="00802FF5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</w:p>
    <w:p w14:paraId="4B0FC699" w14:textId="77777777" w:rsidR="00F524F8" w:rsidRDefault="00F524F8">
      <w:pPr>
        <w:ind w:left="0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br w:type="page"/>
      </w:r>
    </w:p>
    <w:p w14:paraId="3742CB9A" w14:textId="77777777" w:rsidR="001505ED" w:rsidRPr="00A07E90" w:rsidRDefault="001505ED" w:rsidP="001505ED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  <w:r w:rsidRPr="00A07E9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lastRenderedPageBreak/>
        <w:t>Name:</w:t>
      </w:r>
      <w:r w:rsidRPr="00A07E9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425AAE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  <w:t>Michelle Read</w:t>
      </w:r>
    </w:p>
    <w:p w14:paraId="18899BA1" w14:textId="77777777" w:rsidR="001505ED" w:rsidRPr="00A07E90" w:rsidRDefault="001505ED" w:rsidP="001505ED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 w:val="0"/>
          <w:noProof w:val="0"/>
          <w:color w:val="000000"/>
          <w:sz w:val="24"/>
          <w:szCs w:val="24"/>
          <w:lang w:eastAsia="en-US"/>
        </w:rPr>
      </w:pPr>
      <w:r w:rsidRPr="00A07E9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Agency:</w:t>
      </w:r>
      <w:r w:rsidRPr="00A07E9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425AAE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425AAE" w:rsidRPr="00425AAE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Wyndham City Council Youth Services</w:t>
      </w:r>
    </w:p>
    <w:p w14:paraId="72242A4E" w14:textId="77777777" w:rsidR="001505ED" w:rsidRDefault="001505ED" w:rsidP="001505ED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Position:</w:t>
      </w: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425AAE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425AAE" w:rsidRPr="00425AAE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Youth Development Officer/Youth Project Officer</w:t>
      </w:r>
    </w:p>
    <w:p w14:paraId="7077E2BA" w14:textId="77777777" w:rsidR="001505ED" w:rsidRDefault="001505ED" w:rsidP="001505ED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Email:</w:t>
      </w:r>
      <w:r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ab/>
      </w:r>
      <w:r w:rsidR="00425AAE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ab/>
      </w:r>
      <w:hyperlink r:id="rId22" w:history="1">
        <w:r w:rsidR="00FF626B" w:rsidRPr="00FF626B">
          <w:rPr>
            <w:rStyle w:val="Hyperlink"/>
            <w:rFonts w:ascii="Calibri" w:eastAsia="MS Mincho" w:hAnsi="Calibri" w:cs="Calibri"/>
            <w:bCs/>
            <w:noProof w:val="0"/>
            <w:sz w:val="24"/>
            <w:szCs w:val="24"/>
            <w:lang w:eastAsia="en-US"/>
          </w:rPr>
          <w:t>michelle.read@wyndham.vic.gov.au</w:t>
        </w:r>
      </w:hyperlink>
    </w:p>
    <w:p w14:paraId="4241E518" w14:textId="77777777" w:rsidR="001505ED" w:rsidRDefault="001505ED" w:rsidP="00425AAE">
      <w:pPr>
        <w:autoSpaceDE w:val="0"/>
        <w:autoSpaceDN w:val="0"/>
        <w:adjustRightInd w:val="0"/>
        <w:ind w:left="2159" w:hanging="1733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Website:</w:t>
      </w: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425AAE" w:rsidRPr="00FF626B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hyperlink r:id="rId23" w:history="1">
        <w:r w:rsidR="001825B1" w:rsidRPr="00FF626B">
          <w:rPr>
            <w:rStyle w:val="Hyperlink"/>
            <w:rFonts w:ascii="Calibri" w:eastAsia="MS Mincho" w:hAnsi="Calibri" w:cs="Calibri"/>
            <w:bCs/>
            <w:noProof w:val="0"/>
            <w:sz w:val="24"/>
            <w:szCs w:val="24"/>
            <w:lang w:eastAsia="en-US"/>
          </w:rPr>
          <w:t>https://www.wyndham.vic.gov.au/whats-on/holiday-action-youth-resource-centre</w:t>
        </w:r>
      </w:hyperlink>
    </w:p>
    <w:p w14:paraId="74FE965E" w14:textId="77777777" w:rsidR="00425AAE" w:rsidRDefault="00425AAE" w:rsidP="001505ED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</w:p>
    <w:p w14:paraId="65DB8D61" w14:textId="77777777" w:rsidR="001505ED" w:rsidRPr="009A3681" w:rsidRDefault="001825B1" w:rsidP="00FE7261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 w:rsidRPr="009A3681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12 to 15 year old programs</w:t>
      </w:r>
    </w:p>
    <w:p w14:paraId="32CBBE8C" w14:textId="77777777" w:rsidR="001825B1" w:rsidRPr="009A3681" w:rsidRDefault="001825B1" w:rsidP="00FE7261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 w:rsidRPr="009A3681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Running in the April School holidays</w:t>
      </w:r>
    </w:p>
    <w:p w14:paraId="4D59C172" w14:textId="77777777" w:rsidR="009A3681" w:rsidRPr="009A3681" w:rsidRDefault="009A3681" w:rsidP="00FE7261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 w:rsidRPr="009A3681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Applications are now online (bookings from 25</w:t>
      </w:r>
      <w:r w:rsidRPr="009A3681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vertAlign w:val="superscript"/>
          <w:lang w:eastAsia="en-US"/>
        </w:rPr>
        <w:t>th</w:t>
      </w:r>
      <w:r w:rsidRPr="009A3681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 xml:space="preserve"> March 2019)</w:t>
      </w:r>
    </w:p>
    <w:p w14:paraId="075F2249" w14:textId="77777777" w:rsidR="00694E60" w:rsidRDefault="00694E60" w:rsidP="00802FF5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</w:p>
    <w:p w14:paraId="67B30543" w14:textId="77777777" w:rsidR="00694E60" w:rsidRPr="00A07E90" w:rsidRDefault="00694E60" w:rsidP="00694E60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  <w:r w:rsidRPr="00A07E9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Name:</w:t>
      </w:r>
      <w:r w:rsidRPr="00A07E9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9D0CF4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  <w:t>Gee Bilal</w:t>
      </w:r>
    </w:p>
    <w:p w14:paraId="59DDC4C3" w14:textId="77777777" w:rsidR="00694E60" w:rsidRPr="00A07E90" w:rsidRDefault="00694E60" w:rsidP="00694E60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 w:val="0"/>
          <w:noProof w:val="0"/>
          <w:color w:val="000000"/>
          <w:sz w:val="24"/>
          <w:szCs w:val="24"/>
          <w:lang w:eastAsia="en-US"/>
        </w:rPr>
      </w:pPr>
      <w:r w:rsidRPr="00A07E9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Agency:</w:t>
      </w:r>
      <w:r w:rsidRPr="00A07E9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9D0CF4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9D0CF4" w:rsidRPr="00425AAE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Wyndham City Council Youth Services</w:t>
      </w:r>
    </w:p>
    <w:p w14:paraId="2BD25C7C" w14:textId="77777777" w:rsidR="00694E60" w:rsidRDefault="00694E60" w:rsidP="00694E60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Position:</w:t>
      </w: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9D0CF4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9D0CF4" w:rsidRPr="009D0CF4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Team Leader – Wyndham</w:t>
      </w:r>
      <w:r w:rsidR="009D0CF4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 xml:space="preserve"> </w:t>
      </w:r>
    </w:p>
    <w:p w14:paraId="4032CD40" w14:textId="77777777" w:rsidR="00694E60" w:rsidRDefault="00694E60" w:rsidP="00694E60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Email:</w:t>
      </w:r>
      <w:r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ab/>
      </w:r>
      <w:r w:rsidR="009D0CF4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ab/>
      </w:r>
      <w:hyperlink r:id="rId24" w:history="1">
        <w:r w:rsidR="00FF626B" w:rsidRPr="007F5B06">
          <w:rPr>
            <w:rStyle w:val="Hyperlink"/>
            <w:rFonts w:ascii="Calibri" w:eastAsia="MS Mincho" w:hAnsi="Calibri" w:cs="Calibri"/>
            <w:bCs/>
            <w:noProof w:val="0"/>
            <w:sz w:val="24"/>
            <w:szCs w:val="24"/>
            <w:lang w:eastAsia="en-US"/>
          </w:rPr>
          <w:t>youthcounselling@wyndham.vic.gov.au</w:t>
        </w:r>
      </w:hyperlink>
    </w:p>
    <w:p w14:paraId="77F8DFAC" w14:textId="77777777" w:rsidR="00694E60" w:rsidRPr="00FF626B" w:rsidRDefault="00694E60" w:rsidP="00E91E13">
      <w:pPr>
        <w:autoSpaceDE w:val="0"/>
        <w:autoSpaceDN w:val="0"/>
        <w:adjustRightInd w:val="0"/>
        <w:ind w:left="2159" w:hanging="1733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Website:</w:t>
      </w: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9D0CF4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hyperlink r:id="rId25" w:history="1">
        <w:r w:rsidR="00FF626B" w:rsidRPr="00FF626B">
          <w:rPr>
            <w:rStyle w:val="Hyperlink"/>
            <w:rFonts w:ascii="Calibri" w:eastAsia="MS Mincho" w:hAnsi="Calibri" w:cs="Calibri"/>
            <w:bCs/>
            <w:noProof w:val="0"/>
            <w:sz w:val="24"/>
            <w:szCs w:val="24"/>
            <w:lang w:eastAsia="en-US"/>
          </w:rPr>
          <w:t>https://www.wyndham.vic.gov.au/services/youth-services/services-programs/youth-counselling-support-services</w:t>
        </w:r>
      </w:hyperlink>
    </w:p>
    <w:p w14:paraId="21A9B801" w14:textId="77777777" w:rsidR="00E91E13" w:rsidRDefault="00E91E13" w:rsidP="00694E60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</w:p>
    <w:p w14:paraId="0704D535" w14:textId="77777777" w:rsidR="00694E60" w:rsidRPr="00FF626B" w:rsidRDefault="00FF626B" w:rsidP="00FE7261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 w:rsidRPr="00FF626B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Youth Counselling now has an 8 week wait</w:t>
      </w:r>
    </w:p>
    <w:p w14:paraId="5F7419BC" w14:textId="77777777" w:rsidR="00FF626B" w:rsidRPr="00FF626B" w:rsidRDefault="00FF626B" w:rsidP="00FE7261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 w:rsidRPr="00FF626B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We have started a new Youth Counsellor to bring the waiting list down</w:t>
      </w:r>
    </w:p>
    <w:p w14:paraId="040C2614" w14:textId="77777777" w:rsidR="00FF626B" w:rsidRPr="00FF626B" w:rsidRDefault="00FF626B" w:rsidP="00FE7261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 w:rsidRPr="00FF626B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Please make contact for further information</w:t>
      </w:r>
    </w:p>
    <w:p w14:paraId="611D8C81" w14:textId="77777777" w:rsidR="00694E60" w:rsidRDefault="00694E60" w:rsidP="00802FF5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</w:p>
    <w:p w14:paraId="45A41664" w14:textId="77777777" w:rsidR="00694E60" w:rsidRPr="00A07E90" w:rsidRDefault="00694E60" w:rsidP="00694E60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  <w:r w:rsidRPr="00A07E9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Name:</w:t>
      </w:r>
      <w:r w:rsidRPr="00A07E9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FF626B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  <w:t>Andrea Owens</w:t>
      </w:r>
    </w:p>
    <w:p w14:paraId="42FBD8E3" w14:textId="77777777" w:rsidR="00694E60" w:rsidRPr="00A07E90" w:rsidRDefault="00694E60" w:rsidP="00694E60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 w:val="0"/>
          <w:noProof w:val="0"/>
          <w:color w:val="000000"/>
          <w:sz w:val="24"/>
          <w:szCs w:val="24"/>
          <w:lang w:eastAsia="en-US"/>
        </w:rPr>
      </w:pPr>
      <w:r w:rsidRPr="00A07E9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Agency:</w:t>
      </w:r>
      <w:r w:rsidRPr="00A07E90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FF626B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FF626B" w:rsidRPr="00425AAE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Wyndham City Council Youth Services</w:t>
      </w:r>
    </w:p>
    <w:p w14:paraId="52BC5F25" w14:textId="77777777" w:rsidR="00694E60" w:rsidRDefault="00694E60" w:rsidP="00694E60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Position:</w:t>
      </w: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FF626B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FF626B" w:rsidRPr="00FF626B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Administration Officer</w:t>
      </w:r>
    </w:p>
    <w:p w14:paraId="1F9AF0C0" w14:textId="77777777" w:rsidR="00FF626B" w:rsidRDefault="00694E60" w:rsidP="00FF626B">
      <w:pPr>
        <w:autoSpaceDE w:val="0"/>
        <w:autoSpaceDN w:val="0"/>
        <w:adjustRightInd w:val="0"/>
        <w:ind w:left="426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Email:</w:t>
      </w:r>
      <w:r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ab/>
      </w:r>
      <w:r w:rsidR="00FF626B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ab/>
      </w:r>
      <w:hyperlink r:id="rId26" w:history="1">
        <w:r w:rsidR="00FF626B" w:rsidRPr="00FF626B">
          <w:rPr>
            <w:rStyle w:val="Hyperlink"/>
            <w:rFonts w:ascii="Calibri" w:eastAsia="MS Mincho" w:hAnsi="Calibri" w:cs="Calibri"/>
            <w:bCs/>
            <w:noProof w:val="0"/>
            <w:sz w:val="24"/>
            <w:szCs w:val="24"/>
            <w:lang w:eastAsia="en-US"/>
          </w:rPr>
          <w:t>andrea.owens@wyndham.vic.gov.au</w:t>
        </w:r>
      </w:hyperlink>
    </w:p>
    <w:p w14:paraId="1612B538" w14:textId="77777777" w:rsidR="00694E60" w:rsidRDefault="00694E60" w:rsidP="00FF626B">
      <w:pPr>
        <w:autoSpaceDE w:val="0"/>
        <w:autoSpaceDN w:val="0"/>
        <w:adjustRightInd w:val="0"/>
        <w:ind w:left="0" w:firstLine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>Website:</w:t>
      </w:r>
      <w:r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r w:rsidR="00FF626B"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  <w:tab/>
      </w:r>
      <w:hyperlink r:id="rId27" w:history="1">
        <w:r w:rsidR="00FF626B" w:rsidRPr="007F5B06">
          <w:rPr>
            <w:rStyle w:val="Hyperlink"/>
            <w:rFonts w:ascii="Calibri" w:eastAsia="MS Mincho" w:hAnsi="Calibri" w:cs="Calibri"/>
            <w:bCs/>
            <w:noProof w:val="0"/>
            <w:sz w:val="24"/>
            <w:szCs w:val="24"/>
            <w:lang w:eastAsia="en-US"/>
          </w:rPr>
          <w:t>http://ysd.wyndham.vic.gov.au/</w:t>
        </w:r>
      </w:hyperlink>
    </w:p>
    <w:p w14:paraId="66BED30C" w14:textId="77777777" w:rsidR="00FF626B" w:rsidRDefault="00FF626B" w:rsidP="00FF626B">
      <w:pPr>
        <w:autoSpaceDE w:val="0"/>
        <w:autoSpaceDN w:val="0"/>
        <w:adjustRightInd w:val="0"/>
        <w:ind w:left="0" w:firstLine="426"/>
        <w:rPr>
          <w:rFonts w:ascii="Calibri" w:eastAsia="MS Mincho" w:hAnsi="Calibri" w:cs="Calibri"/>
          <w:bCs/>
          <w:noProof w:val="0"/>
          <w:color w:val="000000"/>
          <w:sz w:val="24"/>
          <w:szCs w:val="24"/>
          <w:lang w:eastAsia="en-US"/>
        </w:rPr>
      </w:pPr>
    </w:p>
    <w:p w14:paraId="41B36BEB" w14:textId="77777777" w:rsidR="001505ED" w:rsidRPr="00E86CE3" w:rsidRDefault="00E86CE3" w:rsidP="00FE7261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 w:rsidRPr="00E86CE3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Youth Services Directory</w:t>
      </w:r>
    </w:p>
    <w:p w14:paraId="1B3FFA2E" w14:textId="77777777" w:rsidR="00E86CE3" w:rsidRPr="00E86CE3" w:rsidRDefault="00E86CE3" w:rsidP="00FE7261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 w:rsidRPr="00E86CE3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List of Services/Agencies for Youth across the Municipality</w:t>
      </w:r>
    </w:p>
    <w:p w14:paraId="006D6818" w14:textId="77777777" w:rsidR="00E86CE3" w:rsidRPr="00E86CE3" w:rsidRDefault="00E86CE3" w:rsidP="00FE7261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 w:rsidRPr="00E86CE3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Also good for being able to direct Youth clients in the right area</w:t>
      </w:r>
    </w:p>
    <w:p w14:paraId="003F08BC" w14:textId="77777777" w:rsidR="00E86CE3" w:rsidRPr="00E86CE3" w:rsidRDefault="00E86CE3" w:rsidP="00FE7261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</w:pPr>
      <w:r w:rsidRPr="00E86CE3">
        <w:rPr>
          <w:rFonts w:ascii="Calibri" w:eastAsia="MS Mincho" w:hAnsi="Calibri" w:cs="Calibri"/>
          <w:b w:val="0"/>
          <w:bCs/>
          <w:noProof w:val="0"/>
          <w:color w:val="000000"/>
          <w:sz w:val="24"/>
          <w:szCs w:val="24"/>
          <w:lang w:eastAsia="en-US"/>
        </w:rPr>
        <w:t>Please contact me if you would like to add services/or amend your services already listed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7796"/>
        <w:gridCol w:w="946"/>
      </w:tblGrid>
      <w:tr w:rsidR="001F2D9F" w14:paraId="2A47E301" w14:textId="77777777" w:rsidTr="001F2D9F">
        <w:tc>
          <w:tcPr>
            <w:tcW w:w="993" w:type="dxa"/>
          </w:tcPr>
          <w:p w14:paraId="0D3EC7A1" w14:textId="77777777" w:rsidR="001F2D9F" w:rsidRDefault="001F2D9F" w:rsidP="009C1CEF">
            <w:pPr>
              <w:ind w:left="0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7796" w:type="dxa"/>
          </w:tcPr>
          <w:p w14:paraId="3C7D145C" w14:textId="77777777" w:rsidR="001F2D9F" w:rsidRDefault="001F2D9F" w:rsidP="001F2D9F">
            <w:pPr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drawing>
                <wp:inline distT="0" distB="0" distL="0" distR="0" wp14:anchorId="425091E8" wp14:editId="27FA4EA5">
                  <wp:extent cx="2608183" cy="1595437"/>
                  <wp:effectExtent l="0" t="0" r="1905" b="5080"/>
                  <wp:docPr id="1" name="Picture 1" descr="Youth Services Directory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WWYPN - Picture - YSD Image - 2019-03-21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697" cy="1611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</w:tcPr>
          <w:p w14:paraId="2582E996" w14:textId="77777777" w:rsidR="001F2D9F" w:rsidRDefault="001F2D9F" w:rsidP="009C1CEF">
            <w:pPr>
              <w:ind w:left="0"/>
              <w:rPr>
                <w:rFonts w:ascii="Calibri" w:hAnsi="Calibri"/>
                <w:sz w:val="24"/>
                <w:szCs w:val="24"/>
              </w:rPr>
            </w:pPr>
          </w:p>
        </w:tc>
      </w:tr>
    </w:tbl>
    <w:p w14:paraId="22DC6A18" w14:textId="77777777" w:rsidR="00590322" w:rsidRDefault="00590322" w:rsidP="009C1CEF">
      <w:pPr>
        <w:ind w:left="1843" w:hanging="1417"/>
        <w:rPr>
          <w:rFonts w:ascii="Calibri" w:hAnsi="Calibri"/>
          <w:sz w:val="24"/>
          <w:szCs w:val="24"/>
        </w:rPr>
      </w:pPr>
    </w:p>
    <w:p w14:paraId="7CDECE31" w14:textId="77777777" w:rsidR="001F2D9F" w:rsidRPr="00A07E90" w:rsidRDefault="001F2D9F" w:rsidP="009C1CEF">
      <w:pPr>
        <w:ind w:left="1843" w:hanging="1417"/>
        <w:rPr>
          <w:rFonts w:ascii="Calibri" w:hAnsi="Calibri"/>
          <w:sz w:val="24"/>
          <w:szCs w:val="24"/>
        </w:rPr>
      </w:pPr>
    </w:p>
    <w:p w14:paraId="0A9925D7" w14:textId="77777777" w:rsidR="009406FA" w:rsidRPr="00A07E90" w:rsidRDefault="009406FA" w:rsidP="00B72E12">
      <w:pPr>
        <w:pStyle w:val="Header03"/>
        <w:jc w:val="center"/>
        <w:rPr>
          <w:rFonts w:cs="Arial"/>
          <w:b/>
          <w:sz w:val="24"/>
          <w:szCs w:val="24"/>
        </w:rPr>
      </w:pPr>
      <w:r w:rsidRPr="00A07E90">
        <w:rPr>
          <w:b/>
          <w:sz w:val="24"/>
          <w:szCs w:val="24"/>
        </w:rPr>
        <w:t>Please contact Wyndham’s Youth Project Officer for further information regarding this network or to present:</w:t>
      </w:r>
      <w:r w:rsidR="00C921BE">
        <w:rPr>
          <w:b/>
          <w:sz w:val="24"/>
          <w:szCs w:val="24"/>
        </w:rPr>
        <w:t xml:space="preserve"> </w:t>
      </w:r>
      <w:hyperlink r:id="rId29" w:history="1">
        <w:r w:rsidR="00C921BE" w:rsidRPr="007F37A1">
          <w:rPr>
            <w:rStyle w:val="Hyperlink"/>
            <w:sz w:val="24"/>
            <w:szCs w:val="24"/>
          </w:rPr>
          <w:t>lisa.wyhte@wyndham.vic.gov.au</w:t>
        </w:r>
      </w:hyperlink>
      <w:r w:rsidR="00C921BE">
        <w:rPr>
          <w:b/>
          <w:sz w:val="24"/>
          <w:szCs w:val="24"/>
        </w:rPr>
        <w:t xml:space="preserve"> or</w:t>
      </w:r>
      <w:r w:rsidRPr="00A07E90">
        <w:rPr>
          <w:b/>
          <w:sz w:val="24"/>
          <w:szCs w:val="24"/>
        </w:rPr>
        <w:t xml:space="preserve"> </w:t>
      </w:r>
      <w:hyperlink r:id="rId30" w:history="1">
        <w:r w:rsidR="00C921BE" w:rsidRPr="007F37A1">
          <w:rPr>
            <w:rStyle w:val="Hyperlink"/>
            <w:sz w:val="24"/>
            <w:szCs w:val="24"/>
          </w:rPr>
          <w:t>trudy.chitty@wyndham.vic.gov.au</w:t>
        </w:r>
      </w:hyperlink>
      <w:r w:rsidR="00C921BE">
        <w:rPr>
          <w:rStyle w:val="Hyperlink"/>
          <w:sz w:val="24"/>
          <w:szCs w:val="24"/>
        </w:rPr>
        <w:t xml:space="preserve"> </w:t>
      </w:r>
      <w:r w:rsidRPr="00A07E90">
        <w:rPr>
          <w:b/>
          <w:sz w:val="24"/>
          <w:szCs w:val="24"/>
        </w:rPr>
        <w:t>or 8734 1355</w:t>
      </w:r>
    </w:p>
    <w:p w14:paraId="304D5C48" w14:textId="77777777" w:rsidR="009406FA" w:rsidRPr="00A07E90" w:rsidRDefault="009406FA" w:rsidP="00B72E12">
      <w:pPr>
        <w:ind w:left="0"/>
        <w:jc w:val="center"/>
        <w:rPr>
          <w:b w:val="0"/>
          <w:sz w:val="24"/>
          <w:szCs w:val="24"/>
        </w:rPr>
      </w:pPr>
    </w:p>
    <w:p w14:paraId="22DA1252" w14:textId="77777777" w:rsidR="009406FA" w:rsidRPr="00A07E90" w:rsidRDefault="009406FA" w:rsidP="00B72E12">
      <w:pPr>
        <w:ind w:left="0"/>
        <w:jc w:val="center"/>
        <w:rPr>
          <w:rFonts w:ascii="Calibri" w:hAnsi="Calibri"/>
          <w:b w:val="0"/>
          <w:sz w:val="24"/>
          <w:szCs w:val="24"/>
        </w:rPr>
      </w:pPr>
      <w:r w:rsidRPr="00A07E90">
        <w:rPr>
          <w:rFonts w:ascii="Calibri" w:hAnsi="Calibri"/>
          <w:b w:val="0"/>
          <w:sz w:val="24"/>
          <w:szCs w:val="24"/>
        </w:rPr>
        <w:t xml:space="preserve">For information sharing please email:  </w:t>
      </w:r>
      <w:hyperlink r:id="rId31" w:history="1">
        <w:r w:rsidRPr="00A07E90">
          <w:rPr>
            <w:rStyle w:val="Hyperlink"/>
            <w:rFonts w:ascii="Calibri" w:hAnsi="Calibri"/>
            <w:b w:val="0"/>
            <w:sz w:val="24"/>
            <w:szCs w:val="24"/>
          </w:rPr>
          <w:t>wyndhamyouthnetwork@wyndham.vic.gov.au</w:t>
        </w:r>
      </w:hyperlink>
    </w:p>
    <w:p w14:paraId="22FD974D" w14:textId="77777777" w:rsidR="009406FA" w:rsidRPr="00A07E90" w:rsidRDefault="009406FA" w:rsidP="00B72E12">
      <w:pPr>
        <w:ind w:left="0"/>
        <w:jc w:val="center"/>
        <w:rPr>
          <w:rFonts w:ascii="Calibri" w:eastAsiaTheme="minorEastAsia" w:hAnsi="Calibri"/>
          <w:b w:val="0"/>
          <w:bCs/>
          <w:color w:val="1F497D"/>
          <w:sz w:val="24"/>
          <w:szCs w:val="24"/>
        </w:rPr>
      </w:pPr>
      <w:r w:rsidRPr="00A07E90">
        <w:rPr>
          <w:rFonts w:ascii="Calibri" w:hAnsi="Calibri"/>
          <w:b w:val="0"/>
          <w:sz w:val="24"/>
          <w:szCs w:val="24"/>
        </w:rPr>
        <w:t xml:space="preserve">Website:  </w:t>
      </w:r>
      <w:hyperlink r:id="rId32" w:history="1">
        <w:r w:rsidRPr="00A07E90">
          <w:rPr>
            <w:rStyle w:val="Hyperlink"/>
            <w:rFonts w:ascii="Calibri" w:eastAsiaTheme="minorEastAsia" w:hAnsi="Calibri"/>
            <w:b w:val="0"/>
            <w:bCs/>
            <w:sz w:val="24"/>
            <w:szCs w:val="24"/>
          </w:rPr>
          <w:t>Wyndham Workers with Young People Network – click here</w:t>
        </w:r>
      </w:hyperlink>
    </w:p>
    <w:p w14:paraId="75A231B2" w14:textId="77777777" w:rsidR="009406FA" w:rsidRPr="00A07E90" w:rsidRDefault="009406FA" w:rsidP="00B72E12">
      <w:pPr>
        <w:ind w:left="0"/>
        <w:jc w:val="center"/>
        <w:rPr>
          <w:rFonts w:ascii="Calibri" w:eastAsiaTheme="minorEastAsia" w:hAnsi="Calibri"/>
          <w:b w:val="0"/>
          <w:bCs/>
          <w:color w:val="1F497D"/>
          <w:sz w:val="24"/>
          <w:szCs w:val="24"/>
        </w:rPr>
      </w:pPr>
    </w:p>
    <w:p w14:paraId="6A5979DD" w14:textId="77777777" w:rsidR="00F67988" w:rsidRPr="00A07E90" w:rsidRDefault="009406FA" w:rsidP="00B72E12">
      <w:pPr>
        <w:pStyle w:val="TableBody01"/>
        <w:jc w:val="center"/>
        <w:rPr>
          <w:sz w:val="24"/>
          <w:szCs w:val="24"/>
        </w:rPr>
      </w:pPr>
      <w:r w:rsidRPr="00A07E90">
        <w:rPr>
          <w:sz w:val="24"/>
          <w:szCs w:val="24"/>
        </w:rPr>
        <w:t>Youth in Wyndham has a Facebook Page</w:t>
      </w:r>
    </w:p>
    <w:p w14:paraId="05A50B66" w14:textId="77777777" w:rsidR="009406FA" w:rsidRPr="00A07E90" w:rsidRDefault="004C7C6C" w:rsidP="00B72E12">
      <w:pPr>
        <w:pStyle w:val="TableBody01"/>
        <w:jc w:val="center"/>
        <w:rPr>
          <w:rStyle w:val="Hyperlink"/>
          <w:b w:val="0"/>
          <w:sz w:val="24"/>
          <w:szCs w:val="24"/>
        </w:rPr>
      </w:pPr>
      <w:hyperlink r:id="rId33" w:history="1">
        <w:r w:rsidR="009406FA" w:rsidRPr="00A07E90">
          <w:rPr>
            <w:rStyle w:val="Hyperlink"/>
            <w:b w:val="0"/>
            <w:sz w:val="24"/>
            <w:szCs w:val="24"/>
          </w:rPr>
          <w:t>https://www.facebook.com/youthinwyndham</w:t>
        </w:r>
      </w:hyperlink>
    </w:p>
    <w:p w14:paraId="27B3020D" w14:textId="77777777" w:rsidR="009406FA" w:rsidRPr="00A07E90" w:rsidRDefault="009406FA" w:rsidP="00B72E12">
      <w:pPr>
        <w:ind w:left="0"/>
        <w:jc w:val="center"/>
        <w:rPr>
          <w:rStyle w:val="Hyperlink"/>
          <w:rFonts w:ascii="Calibri" w:hAnsi="Calibri"/>
          <w:b w:val="0"/>
          <w:sz w:val="24"/>
          <w:szCs w:val="24"/>
        </w:rPr>
      </w:pPr>
    </w:p>
    <w:p w14:paraId="196276D4" w14:textId="77777777" w:rsidR="00013A20" w:rsidRPr="00F67988" w:rsidRDefault="009406FA" w:rsidP="00B72E12">
      <w:pPr>
        <w:pStyle w:val="TableBody01"/>
        <w:jc w:val="center"/>
        <w:rPr>
          <w:sz w:val="24"/>
          <w:szCs w:val="24"/>
        </w:rPr>
      </w:pPr>
      <w:r w:rsidRPr="00A07E90">
        <w:rPr>
          <w:sz w:val="24"/>
          <w:szCs w:val="24"/>
        </w:rPr>
        <w:t>Youth in Wyndham has an Instagram Page</w:t>
      </w:r>
      <w:r w:rsidR="00F67988" w:rsidRPr="00A07E90">
        <w:rPr>
          <w:sz w:val="24"/>
          <w:szCs w:val="24"/>
        </w:rPr>
        <w:t xml:space="preserve"> </w:t>
      </w:r>
      <w:hyperlink r:id="rId34" w:history="1">
        <w:r w:rsidRPr="00A07E90">
          <w:rPr>
            <w:rStyle w:val="Hyperlink"/>
            <w:b w:val="0"/>
            <w:sz w:val="24"/>
            <w:szCs w:val="24"/>
          </w:rPr>
          <w:t>https://www.instagram.com/youthinwyndham/</w:t>
        </w:r>
      </w:hyperlink>
    </w:p>
    <w:sectPr w:rsidR="00013A20" w:rsidRPr="00F67988" w:rsidSect="00043E76">
      <w:headerReference w:type="default" r:id="rId35"/>
      <w:headerReference w:type="first" r:id="rId36"/>
      <w:footerReference w:type="first" r:id="rId37"/>
      <w:pgSz w:w="11900" w:h="16840" w:code="9"/>
      <w:pgMar w:top="1440" w:right="1080" w:bottom="1440" w:left="1080" w:header="0" w:footer="709" w:gutter="0"/>
      <w:cols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37D588" w14:textId="77777777" w:rsidR="00FE7261" w:rsidRDefault="00FE7261" w:rsidP="00D62CF1">
      <w:r>
        <w:separator/>
      </w:r>
    </w:p>
  </w:endnote>
  <w:endnote w:type="continuationSeparator" w:id="0">
    <w:p w14:paraId="19AB5B6C" w14:textId="77777777" w:rsidR="00FE7261" w:rsidRDefault="00FE7261" w:rsidP="00D62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osis">
    <w:altName w:val="Times New Roman"/>
    <w:charset w:val="00"/>
    <w:family w:val="auto"/>
    <w:pitch w:val="default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o">
    <w:altName w:val="Times New Roman"/>
    <w:charset w:val="00"/>
    <w:family w:val="auto"/>
    <w:pitch w:val="default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76833" w14:textId="77777777" w:rsidR="0061641D" w:rsidRDefault="0061641D" w:rsidP="0042030A">
    <w:pPr>
      <w:pStyle w:val="Footer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DDDC13" w14:textId="77777777" w:rsidR="00FE7261" w:rsidRDefault="00FE7261" w:rsidP="00D62CF1">
      <w:r>
        <w:separator/>
      </w:r>
    </w:p>
  </w:footnote>
  <w:footnote w:type="continuationSeparator" w:id="0">
    <w:p w14:paraId="0ACCA65A" w14:textId="77777777" w:rsidR="00FE7261" w:rsidRDefault="00FE7261" w:rsidP="00D62C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FDED7" w14:textId="77777777" w:rsidR="0061641D" w:rsidRPr="0042030A" w:rsidRDefault="0061641D" w:rsidP="00223998">
    <w:pPr>
      <w:pStyle w:val="Header"/>
      <w:ind w:left="-851" w:right="-851"/>
      <w:jc w:val="right"/>
    </w:pPr>
    <w:r>
      <w:drawing>
        <wp:inline distT="0" distB="0" distL="0" distR="0" wp14:anchorId="0629B0FA" wp14:editId="08770F96">
          <wp:extent cx="6677247" cy="1499191"/>
          <wp:effectExtent l="0" t="0" r="0" b="6350"/>
          <wp:docPr id="11" name="Picture 11" descr="cid:image010.jpg@01D2D49F.1246E3D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id:image010.jpg@01D2D49F.1246E3D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7247" cy="1499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168D7C" w14:textId="77777777" w:rsidR="0061641D" w:rsidRPr="00D62CF1" w:rsidRDefault="0061641D" w:rsidP="005B22D4">
    <w:pPr>
      <w:ind w:left="-851"/>
    </w:pPr>
    <w:r>
      <w:drawing>
        <wp:inline distT="0" distB="0" distL="0" distR="0" wp14:anchorId="5A9D99C6" wp14:editId="6B21282E">
          <wp:extent cx="7602279" cy="3094074"/>
          <wp:effectExtent l="0" t="0" r="0" b="0"/>
          <wp:docPr id="6" name="Picture 6" descr="Wyndham City Logo" title="Wyndham C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2108" cy="30940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B1961"/>
    <w:multiLevelType w:val="hybridMultilevel"/>
    <w:tmpl w:val="912475A6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ABA389F"/>
    <w:multiLevelType w:val="hybridMultilevel"/>
    <w:tmpl w:val="B2A8612A"/>
    <w:lvl w:ilvl="0" w:tplc="DB7CB2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7EA114">
      <w:start w:val="17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1431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EEF9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42AF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FA09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8C07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BAD9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7C0D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C456C48"/>
    <w:multiLevelType w:val="hybridMultilevel"/>
    <w:tmpl w:val="C8F04496"/>
    <w:lvl w:ilvl="0" w:tplc="A39ADA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4C33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6471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CE8E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C415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0ACC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B232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40C2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0ABE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D3B47B0"/>
    <w:multiLevelType w:val="hybridMultilevel"/>
    <w:tmpl w:val="1F52EFCE"/>
    <w:lvl w:ilvl="0" w:tplc="4738C336">
      <w:start w:val="1"/>
      <w:numFmt w:val="bullet"/>
      <w:pStyle w:val="InThisIssueBullets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64556"/>
    <w:multiLevelType w:val="hybridMultilevel"/>
    <w:tmpl w:val="7BFCE3E4"/>
    <w:lvl w:ilvl="0" w:tplc="41E2D8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4E6056">
      <w:start w:val="17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427F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0A11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8AEA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10BB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CA3C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4E4B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B6C7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4327FD0"/>
    <w:multiLevelType w:val="hybridMultilevel"/>
    <w:tmpl w:val="5524CCB6"/>
    <w:lvl w:ilvl="0" w:tplc="FFD422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382980">
      <w:start w:val="18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8E8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2277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54F0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7C03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E659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0A75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7024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67F4285"/>
    <w:multiLevelType w:val="hybridMultilevel"/>
    <w:tmpl w:val="74DA62B4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90E45BB"/>
    <w:multiLevelType w:val="hybridMultilevel"/>
    <w:tmpl w:val="B3FA0858"/>
    <w:lvl w:ilvl="0" w:tplc="818442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7EB74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A284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9EDD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F212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D408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DA8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ACA7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82D9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E606380"/>
    <w:multiLevelType w:val="hybridMultilevel"/>
    <w:tmpl w:val="0F4E809A"/>
    <w:lvl w:ilvl="0" w:tplc="160C4F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30A3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EC4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C635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702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40D8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DCD3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AC6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F003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3ED3D67"/>
    <w:multiLevelType w:val="hybridMultilevel"/>
    <w:tmpl w:val="984E8A0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971660B"/>
    <w:multiLevelType w:val="hybridMultilevel"/>
    <w:tmpl w:val="854C528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E337AD1"/>
    <w:multiLevelType w:val="hybridMultilevel"/>
    <w:tmpl w:val="D93203A2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FDF1FAF"/>
    <w:multiLevelType w:val="hybridMultilevel"/>
    <w:tmpl w:val="6694AD5E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5D0C6C7D"/>
    <w:multiLevelType w:val="hybridMultilevel"/>
    <w:tmpl w:val="7AEE9212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5D89132C"/>
    <w:multiLevelType w:val="hybridMultilevel"/>
    <w:tmpl w:val="89702230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66447D0C"/>
    <w:multiLevelType w:val="hybridMultilevel"/>
    <w:tmpl w:val="06DA2838"/>
    <w:lvl w:ilvl="0" w:tplc="7346BD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247A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42DD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ECB2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1069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20E0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EE22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FA50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BCA0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9121458"/>
    <w:multiLevelType w:val="hybridMultilevel"/>
    <w:tmpl w:val="5F000BA4"/>
    <w:lvl w:ilvl="0" w:tplc="13DC50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E09C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C274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4814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B84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3E01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C59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C80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84B9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98A2AF5"/>
    <w:multiLevelType w:val="hybridMultilevel"/>
    <w:tmpl w:val="815C0840"/>
    <w:lvl w:ilvl="0" w:tplc="DA7421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9C59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D422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6491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7698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082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DEF7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5002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E281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DA055C2"/>
    <w:multiLevelType w:val="hybridMultilevel"/>
    <w:tmpl w:val="8D627AD6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7F400678"/>
    <w:multiLevelType w:val="hybridMultilevel"/>
    <w:tmpl w:val="BD449368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5"/>
  </w:num>
  <w:num w:numId="4">
    <w:abstractNumId w:val="5"/>
  </w:num>
  <w:num w:numId="5">
    <w:abstractNumId w:val="9"/>
  </w:num>
  <w:num w:numId="6">
    <w:abstractNumId w:val="18"/>
  </w:num>
  <w:num w:numId="7">
    <w:abstractNumId w:val="19"/>
  </w:num>
  <w:num w:numId="8">
    <w:abstractNumId w:val="13"/>
  </w:num>
  <w:num w:numId="9">
    <w:abstractNumId w:val="12"/>
  </w:num>
  <w:num w:numId="10">
    <w:abstractNumId w:val="14"/>
  </w:num>
  <w:num w:numId="11">
    <w:abstractNumId w:val="11"/>
  </w:num>
  <w:num w:numId="12">
    <w:abstractNumId w:val="0"/>
  </w:num>
  <w:num w:numId="13">
    <w:abstractNumId w:val="6"/>
  </w:num>
  <w:num w:numId="14">
    <w:abstractNumId w:val="4"/>
  </w:num>
  <w:num w:numId="15">
    <w:abstractNumId w:val="1"/>
  </w:num>
  <w:num w:numId="16">
    <w:abstractNumId w:val="2"/>
  </w:num>
  <w:num w:numId="17">
    <w:abstractNumId w:val="16"/>
  </w:num>
  <w:num w:numId="18">
    <w:abstractNumId w:val="7"/>
  </w:num>
  <w:num w:numId="19">
    <w:abstractNumId w:val="17"/>
  </w:num>
  <w:num w:numId="20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4097">
      <o:colormru v:ext="edit" colors="#f3f4f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AFC"/>
    <w:rsid w:val="00012A99"/>
    <w:rsid w:val="00013A20"/>
    <w:rsid w:val="00020C8D"/>
    <w:rsid w:val="000215C0"/>
    <w:rsid w:val="00023CC0"/>
    <w:rsid w:val="00025F55"/>
    <w:rsid w:val="000269CA"/>
    <w:rsid w:val="0003102E"/>
    <w:rsid w:val="000375C5"/>
    <w:rsid w:val="0003777A"/>
    <w:rsid w:val="000425CD"/>
    <w:rsid w:val="00043E76"/>
    <w:rsid w:val="00044072"/>
    <w:rsid w:val="0004478A"/>
    <w:rsid w:val="00045AD8"/>
    <w:rsid w:val="0004757D"/>
    <w:rsid w:val="0005403B"/>
    <w:rsid w:val="00054A48"/>
    <w:rsid w:val="000661A0"/>
    <w:rsid w:val="0006671E"/>
    <w:rsid w:val="00066BC8"/>
    <w:rsid w:val="00075786"/>
    <w:rsid w:val="00076C58"/>
    <w:rsid w:val="000834B1"/>
    <w:rsid w:val="00084A85"/>
    <w:rsid w:val="0008610D"/>
    <w:rsid w:val="000878B4"/>
    <w:rsid w:val="00087A9B"/>
    <w:rsid w:val="00092319"/>
    <w:rsid w:val="00095C3A"/>
    <w:rsid w:val="000A71F2"/>
    <w:rsid w:val="000A7443"/>
    <w:rsid w:val="000B27EC"/>
    <w:rsid w:val="000B5C59"/>
    <w:rsid w:val="000B702B"/>
    <w:rsid w:val="000C2DB4"/>
    <w:rsid w:val="000C4A21"/>
    <w:rsid w:val="000C7005"/>
    <w:rsid w:val="000D2802"/>
    <w:rsid w:val="000D2D14"/>
    <w:rsid w:val="000D338F"/>
    <w:rsid w:val="000D710F"/>
    <w:rsid w:val="000E2F9A"/>
    <w:rsid w:val="000E3606"/>
    <w:rsid w:val="000E5CC9"/>
    <w:rsid w:val="000F143E"/>
    <w:rsid w:val="000F17FE"/>
    <w:rsid w:val="000F41EC"/>
    <w:rsid w:val="000F5687"/>
    <w:rsid w:val="0010188D"/>
    <w:rsid w:val="00102912"/>
    <w:rsid w:val="00102B9C"/>
    <w:rsid w:val="0010303B"/>
    <w:rsid w:val="001049C6"/>
    <w:rsid w:val="001053B9"/>
    <w:rsid w:val="00110558"/>
    <w:rsid w:val="00110CB8"/>
    <w:rsid w:val="0011361B"/>
    <w:rsid w:val="00116A73"/>
    <w:rsid w:val="00122DCA"/>
    <w:rsid w:val="00125DB8"/>
    <w:rsid w:val="001275AA"/>
    <w:rsid w:val="0013290B"/>
    <w:rsid w:val="00133157"/>
    <w:rsid w:val="00135631"/>
    <w:rsid w:val="00136A40"/>
    <w:rsid w:val="001375BD"/>
    <w:rsid w:val="00137D3F"/>
    <w:rsid w:val="00140665"/>
    <w:rsid w:val="001408A3"/>
    <w:rsid w:val="00142A6D"/>
    <w:rsid w:val="001505ED"/>
    <w:rsid w:val="001515E0"/>
    <w:rsid w:val="001544C7"/>
    <w:rsid w:val="0016013C"/>
    <w:rsid w:val="00161DE3"/>
    <w:rsid w:val="00164247"/>
    <w:rsid w:val="001654CD"/>
    <w:rsid w:val="0017492B"/>
    <w:rsid w:val="00180E81"/>
    <w:rsid w:val="001811D0"/>
    <w:rsid w:val="001825B1"/>
    <w:rsid w:val="00182AE6"/>
    <w:rsid w:val="001864E0"/>
    <w:rsid w:val="00187707"/>
    <w:rsid w:val="00194520"/>
    <w:rsid w:val="001A41E2"/>
    <w:rsid w:val="001A5430"/>
    <w:rsid w:val="001A5A9C"/>
    <w:rsid w:val="001A608B"/>
    <w:rsid w:val="001B3810"/>
    <w:rsid w:val="001B3AFC"/>
    <w:rsid w:val="001B3FF9"/>
    <w:rsid w:val="001B4E64"/>
    <w:rsid w:val="001B7257"/>
    <w:rsid w:val="001C581A"/>
    <w:rsid w:val="001C7F75"/>
    <w:rsid w:val="001D3393"/>
    <w:rsid w:val="001D3A6E"/>
    <w:rsid w:val="001D5625"/>
    <w:rsid w:val="001D7EF4"/>
    <w:rsid w:val="001E18E7"/>
    <w:rsid w:val="001E2AF1"/>
    <w:rsid w:val="001E61C7"/>
    <w:rsid w:val="001F2D9F"/>
    <w:rsid w:val="001F75E2"/>
    <w:rsid w:val="001F7993"/>
    <w:rsid w:val="00200456"/>
    <w:rsid w:val="00201604"/>
    <w:rsid w:val="00203044"/>
    <w:rsid w:val="00207541"/>
    <w:rsid w:val="00220144"/>
    <w:rsid w:val="00223998"/>
    <w:rsid w:val="00227299"/>
    <w:rsid w:val="00227C88"/>
    <w:rsid w:val="00232439"/>
    <w:rsid w:val="00234B67"/>
    <w:rsid w:val="0023621A"/>
    <w:rsid w:val="00241391"/>
    <w:rsid w:val="0024348B"/>
    <w:rsid w:val="00254715"/>
    <w:rsid w:val="00261FD6"/>
    <w:rsid w:val="00262C51"/>
    <w:rsid w:val="002634AC"/>
    <w:rsid w:val="00263B68"/>
    <w:rsid w:val="00264015"/>
    <w:rsid w:val="002657EC"/>
    <w:rsid w:val="00265C21"/>
    <w:rsid w:val="00270C0A"/>
    <w:rsid w:val="00277E01"/>
    <w:rsid w:val="00277FDC"/>
    <w:rsid w:val="0028406B"/>
    <w:rsid w:val="0028529D"/>
    <w:rsid w:val="00286877"/>
    <w:rsid w:val="0028713B"/>
    <w:rsid w:val="00291ED0"/>
    <w:rsid w:val="0029210E"/>
    <w:rsid w:val="002A56EB"/>
    <w:rsid w:val="002B0600"/>
    <w:rsid w:val="002B287E"/>
    <w:rsid w:val="002B5D5C"/>
    <w:rsid w:val="002B6837"/>
    <w:rsid w:val="002C10BB"/>
    <w:rsid w:val="002C1309"/>
    <w:rsid w:val="002D4F2B"/>
    <w:rsid w:val="002D5125"/>
    <w:rsid w:val="002D7CF1"/>
    <w:rsid w:val="002E18B2"/>
    <w:rsid w:val="002E2D22"/>
    <w:rsid w:val="002E538B"/>
    <w:rsid w:val="002E60D7"/>
    <w:rsid w:val="002F4C70"/>
    <w:rsid w:val="002F64B4"/>
    <w:rsid w:val="002F7CDF"/>
    <w:rsid w:val="0030672B"/>
    <w:rsid w:val="003119E1"/>
    <w:rsid w:val="003210C8"/>
    <w:rsid w:val="00331528"/>
    <w:rsid w:val="00337C14"/>
    <w:rsid w:val="00340D3B"/>
    <w:rsid w:val="0034100E"/>
    <w:rsid w:val="00341EF7"/>
    <w:rsid w:val="00344D7D"/>
    <w:rsid w:val="00346E72"/>
    <w:rsid w:val="003505A2"/>
    <w:rsid w:val="00350824"/>
    <w:rsid w:val="00354CB0"/>
    <w:rsid w:val="00354F4E"/>
    <w:rsid w:val="00362EED"/>
    <w:rsid w:val="00365D7C"/>
    <w:rsid w:val="003725E1"/>
    <w:rsid w:val="00373994"/>
    <w:rsid w:val="00377451"/>
    <w:rsid w:val="003933A0"/>
    <w:rsid w:val="00393B24"/>
    <w:rsid w:val="00394F63"/>
    <w:rsid w:val="0039564B"/>
    <w:rsid w:val="00397451"/>
    <w:rsid w:val="003A4E23"/>
    <w:rsid w:val="003B2977"/>
    <w:rsid w:val="003B5281"/>
    <w:rsid w:val="003B78D3"/>
    <w:rsid w:val="003B79D9"/>
    <w:rsid w:val="003C0E22"/>
    <w:rsid w:val="003C35E1"/>
    <w:rsid w:val="003C3731"/>
    <w:rsid w:val="003C42A1"/>
    <w:rsid w:val="003C733E"/>
    <w:rsid w:val="003D0A44"/>
    <w:rsid w:val="003E1F6F"/>
    <w:rsid w:val="003E2167"/>
    <w:rsid w:val="003E21D1"/>
    <w:rsid w:val="003F04E9"/>
    <w:rsid w:val="003F0B82"/>
    <w:rsid w:val="003F1D5D"/>
    <w:rsid w:val="003F399D"/>
    <w:rsid w:val="003F49AE"/>
    <w:rsid w:val="003F6E7A"/>
    <w:rsid w:val="003F7596"/>
    <w:rsid w:val="0040358E"/>
    <w:rsid w:val="00406143"/>
    <w:rsid w:val="0040762D"/>
    <w:rsid w:val="004141EE"/>
    <w:rsid w:val="0041526A"/>
    <w:rsid w:val="0041664F"/>
    <w:rsid w:val="0042030A"/>
    <w:rsid w:val="00424CF0"/>
    <w:rsid w:val="00425826"/>
    <w:rsid w:val="00425AAE"/>
    <w:rsid w:val="00430DB0"/>
    <w:rsid w:val="00431858"/>
    <w:rsid w:val="00433F19"/>
    <w:rsid w:val="00436D5B"/>
    <w:rsid w:val="00441527"/>
    <w:rsid w:val="00453D7B"/>
    <w:rsid w:val="004571B5"/>
    <w:rsid w:val="004618E2"/>
    <w:rsid w:val="00461B9D"/>
    <w:rsid w:val="004621E1"/>
    <w:rsid w:val="00466E3B"/>
    <w:rsid w:val="00470FEA"/>
    <w:rsid w:val="00473EA7"/>
    <w:rsid w:val="00476945"/>
    <w:rsid w:val="00477DA5"/>
    <w:rsid w:val="004834D6"/>
    <w:rsid w:val="00485696"/>
    <w:rsid w:val="00485812"/>
    <w:rsid w:val="00487DCC"/>
    <w:rsid w:val="004954A0"/>
    <w:rsid w:val="00495A2D"/>
    <w:rsid w:val="00497192"/>
    <w:rsid w:val="004A1174"/>
    <w:rsid w:val="004A31FF"/>
    <w:rsid w:val="004B090C"/>
    <w:rsid w:val="004B2876"/>
    <w:rsid w:val="004B2BF2"/>
    <w:rsid w:val="004B3EE2"/>
    <w:rsid w:val="004B45BA"/>
    <w:rsid w:val="004B5BAA"/>
    <w:rsid w:val="004B5C04"/>
    <w:rsid w:val="004C0196"/>
    <w:rsid w:val="004C36DB"/>
    <w:rsid w:val="004C54FF"/>
    <w:rsid w:val="004C7C6C"/>
    <w:rsid w:val="004D1E02"/>
    <w:rsid w:val="004D4D3C"/>
    <w:rsid w:val="004D768A"/>
    <w:rsid w:val="004E4796"/>
    <w:rsid w:val="004E7AFE"/>
    <w:rsid w:val="004F0552"/>
    <w:rsid w:val="004F41AC"/>
    <w:rsid w:val="004F4F69"/>
    <w:rsid w:val="004F62D5"/>
    <w:rsid w:val="005003DA"/>
    <w:rsid w:val="00503D72"/>
    <w:rsid w:val="00505AA9"/>
    <w:rsid w:val="00506789"/>
    <w:rsid w:val="0051083E"/>
    <w:rsid w:val="00511400"/>
    <w:rsid w:val="00520FA2"/>
    <w:rsid w:val="0052377F"/>
    <w:rsid w:val="00524BFA"/>
    <w:rsid w:val="0052797E"/>
    <w:rsid w:val="005355AC"/>
    <w:rsid w:val="00536C69"/>
    <w:rsid w:val="00536FFD"/>
    <w:rsid w:val="00542F83"/>
    <w:rsid w:val="00545F7D"/>
    <w:rsid w:val="00554E03"/>
    <w:rsid w:val="005568C7"/>
    <w:rsid w:val="0056091E"/>
    <w:rsid w:val="00565C84"/>
    <w:rsid w:val="005726A0"/>
    <w:rsid w:val="005752EC"/>
    <w:rsid w:val="00575A58"/>
    <w:rsid w:val="00580683"/>
    <w:rsid w:val="00580772"/>
    <w:rsid w:val="005823FA"/>
    <w:rsid w:val="00582648"/>
    <w:rsid w:val="00583FF3"/>
    <w:rsid w:val="00584685"/>
    <w:rsid w:val="00590106"/>
    <w:rsid w:val="00590322"/>
    <w:rsid w:val="00591026"/>
    <w:rsid w:val="00595A07"/>
    <w:rsid w:val="0059725E"/>
    <w:rsid w:val="005A1873"/>
    <w:rsid w:val="005A2F6D"/>
    <w:rsid w:val="005A4405"/>
    <w:rsid w:val="005A773F"/>
    <w:rsid w:val="005B08E4"/>
    <w:rsid w:val="005B22D4"/>
    <w:rsid w:val="005D01E4"/>
    <w:rsid w:val="005D0502"/>
    <w:rsid w:val="005D4CAA"/>
    <w:rsid w:val="005D7B5C"/>
    <w:rsid w:val="005E1764"/>
    <w:rsid w:val="005E2137"/>
    <w:rsid w:val="005E2BDB"/>
    <w:rsid w:val="005E6241"/>
    <w:rsid w:val="00601557"/>
    <w:rsid w:val="006031EB"/>
    <w:rsid w:val="00604735"/>
    <w:rsid w:val="0060671F"/>
    <w:rsid w:val="006079D4"/>
    <w:rsid w:val="0061641D"/>
    <w:rsid w:val="006246A6"/>
    <w:rsid w:val="0062525F"/>
    <w:rsid w:val="006263CC"/>
    <w:rsid w:val="0062706F"/>
    <w:rsid w:val="006335D5"/>
    <w:rsid w:val="006336C9"/>
    <w:rsid w:val="00633E30"/>
    <w:rsid w:val="00637184"/>
    <w:rsid w:val="0063785D"/>
    <w:rsid w:val="006431D1"/>
    <w:rsid w:val="00643594"/>
    <w:rsid w:val="00643F6C"/>
    <w:rsid w:val="006460C4"/>
    <w:rsid w:val="006469DC"/>
    <w:rsid w:val="00653F7E"/>
    <w:rsid w:val="006558F3"/>
    <w:rsid w:val="00663D68"/>
    <w:rsid w:val="00665624"/>
    <w:rsid w:val="0066676D"/>
    <w:rsid w:val="00670C3A"/>
    <w:rsid w:val="0067563B"/>
    <w:rsid w:val="006838CD"/>
    <w:rsid w:val="006916A5"/>
    <w:rsid w:val="00693E0F"/>
    <w:rsid w:val="00694E60"/>
    <w:rsid w:val="006958D3"/>
    <w:rsid w:val="006A0848"/>
    <w:rsid w:val="006A15E4"/>
    <w:rsid w:val="006A3573"/>
    <w:rsid w:val="006A358C"/>
    <w:rsid w:val="006B4F64"/>
    <w:rsid w:val="006B5C5C"/>
    <w:rsid w:val="006C3B6F"/>
    <w:rsid w:val="006C414E"/>
    <w:rsid w:val="006C5CEA"/>
    <w:rsid w:val="006D169B"/>
    <w:rsid w:val="006D1B2C"/>
    <w:rsid w:val="006D1F58"/>
    <w:rsid w:val="006D476D"/>
    <w:rsid w:val="006E71AE"/>
    <w:rsid w:val="006E7B6C"/>
    <w:rsid w:val="006F0523"/>
    <w:rsid w:val="006F1227"/>
    <w:rsid w:val="006F1236"/>
    <w:rsid w:val="006F13E6"/>
    <w:rsid w:val="006F28B1"/>
    <w:rsid w:val="006F32E8"/>
    <w:rsid w:val="006F7208"/>
    <w:rsid w:val="0070325D"/>
    <w:rsid w:val="007055DF"/>
    <w:rsid w:val="007059BB"/>
    <w:rsid w:val="00721098"/>
    <w:rsid w:val="00721C4D"/>
    <w:rsid w:val="00722386"/>
    <w:rsid w:val="0072268F"/>
    <w:rsid w:val="0072297A"/>
    <w:rsid w:val="00724C84"/>
    <w:rsid w:val="007250E9"/>
    <w:rsid w:val="0072620D"/>
    <w:rsid w:val="0072650C"/>
    <w:rsid w:val="00726689"/>
    <w:rsid w:val="0072756D"/>
    <w:rsid w:val="007307B8"/>
    <w:rsid w:val="00732DBF"/>
    <w:rsid w:val="0073534C"/>
    <w:rsid w:val="0074248A"/>
    <w:rsid w:val="00743851"/>
    <w:rsid w:val="0075028B"/>
    <w:rsid w:val="00750BF1"/>
    <w:rsid w:val="007539FD"/>
    <w:rsid w:val="00754ABD"/>
    <w:rsid w:val="00755A34"/>
    <w:rsid w:val="00757F9C"/>
    <w:rsid w:val="00764430"/>
    <w:rsid w:val="007652BE"/>
    <w:rsid w:val="0077456D"/>
    <w:rsid w:val="00775C45"/>
    <w:rsid w:val="00776F4B"/>
    <w:rsid w:val="00784516"/>
    <w:rsid w:val="007861B3"/>
    <w:rsid w:val="00787209"/>
    <w:rsid w:val="00793D4A"/>
    <w:rsid w:val="00795E8B"/>
    <w:rsid w:val="007A6419"/>
    <w:rsid w:val="007A697E"/>
    <w:rsid w:val="007B2BEF"/>
    <w:rsid w:val="007B5546"/>
    <w:rsid w:val="007B571C"/>
    <w:rsid w:val="007B73E7"/>
    <w:rsid w:val="007D5E62"/>
    <w:rsid w:val="007D7B8E"/>
    <w:rsid w:val="007E135C"/>
    <w:rsid w:val="007E5331"/>
    <w:rsid w:val="007E6CA8"/>
    <w:rsid w:val="007E6F06"/>
    <w:rsid w:val="007F059D"/>
    <w:rsid w:val="007F0D70"/>
    <w:rsid w:val="007F4D07"/>
    <w:rsid w:val="00800CCB"/>
    <w:rsid w:val="00802FF5"/>
    <w:rsid w:val="00805FA0"/>
    <w:rsid w:val="00806586"/>
    <w:rsid w:val="00806AB0"/>
    <w:rsid w:val="00807AE1"/>
    <w:rsid w:val="008100CD"/>
    <w:rsid w:val="00810295"/>
    <w:rsid w:val="00812B7B"/>
    <w:rsid w:val="0082086A"/>
    <w:rsid w:val="00824BB5"/>
    <w:rsid w:val="00831D46"/>
    <w:rsid w:val="00833D31"/>
    <w:rsid w:val="00836FB6"/>
    <w:rsid w:val="008474E3"/>
    <w:rsid w:val="008577D2"/>
    <w:rsid w:val="008614CF"/>
    <w:rsid w:val="00863406"/>
    <w:rsid w:val="008679E8"/>
    <w:rsid w:val="00874B87"/>
    <w:rsid w:val="00875888"/>
    <w:rsid w:val="00875B65"/>
    <w:rsid w:val="00876227"/>
    <w:rsid w:val="00881A97"/>
    <w:rsid w:val="00893859"/>
    <w:rsid w:val="00893A96"/>
    <w:rsid w:val="008A4E34"/>
    <w:rsid w:val="008A758B"/>
    <w:rsid w:val="008B0311"/>
    <w:rsid w:val="008B0EA1"/>
    <w:rsid w:val="008B20FF"/>
    <w:rsid w:val="008C66AF"/>
    <w:rsid w:val="008D0C73"/>
    <w:rsid w:val="008D6CCE"/>
    <w:rsid w:val="008E3A8F"/>
    <w:rsid w:val="008E3DDB"/>
    <w:rsid w:val="008E5300"/>
    <w:rsid w:val="008F03D0"/>
    <w:rsid w:val="008F23C4"/>
    <w:rsid w:val="009011ED"/>
    <w:rsid w:val="0090545E"/>
    <w:rsid w:val="009078A6"/>
    <w:rsid w:val="00907BC4"/>
    <w:rsid w:val="009124E5"/>
    <w:rsid w:val="00912517"/>
    <w:rsid w:val="0091414C"/>
    <w:rsid w:val="0092025F"/>
    <w:rsid w:val="009212A7"/>
    <w:rsid w:val="00922E97"/>
    <w:rsid w:val="0092313F"/>
    <w:rsid w:val="00925581"/>
    <w:rsid w:val="00927D8E"/>
    <w:rsid w:val="00931112"/>
    <w:rsid w:val="00934205"/>
    <w:rsid w:val="0093788E"/>
    <w:rsid w:val="009406FA"/>
    <w:rsid w:val="009407E9"/>
    <w:rsid w:val="009512D9"/>
    <w:rsid w:val="00951A3E"/>
    <w:rsid w:val="00951D17"/>
    <w:rsid w:val="00960574"/>
    <w:rsid w:val="00961D69"/>
    <w:rsid w:val="009645CB"/>
    <w:rsid w:val="00965A21"/>
    <w:rsid w:val="00965B24"/>
    <w:rsid w:val="00970832"/>
    <w:rsid w:val="0097473C"/>
    <w:rsid w:val="00974997"/>
    <w:rsid w:val="00975724"/>
    <w:rsid w:val="00980A96"/>
    <w:rsid w:val="00982624"/>
    <w:rsid w:val="00983A74"/>
    <w:rsid w:val="009877A5"/>
    <w:rsid w:val="00991A75"/>
    <w:rsid w:val="00996DAF"/>
    <w:rsid w:val="009A1A1C"/>
    <w:rsid w:val="009A2070"/>
    <w:rsid w:val="009A3681"/>
    <w:rsid w:val="009A3FF5"/>
    <w:rsid w:val="009A4D25"/>
    <w:rsid w:val="009A5803"/>
    <w:rsid w:val="009B03F0"/>
    <w:rsid w:val="009B3886"/>
    <w:rsid w:val="009B7242"/>
    <w:rsid w:val="009C1B07"/>
    <w:rsid w:val="009C1CEF"/>
    <w:rsid w:val="009C3101"/>
    <w:rsid w:val="009C6FAA"/>
    <w:rsid w:val="009C7BDA"/>
    <w:rsid w:val="009C7EA2"/>
    <w:rsid w:val="009D0CF4"/>
    <w:rsid w:val="009D3C49"/>
    <w:rsid w:val="009D7305"/>
    <w:rsid w:val="009E0DCE"/>
    <w:rsid w:val="009E295A"/>
    <w:rsid w:val="009E2A34"/>
    <w:rsid w:val="009E375D"/>
    <w:rsid w:val="009E4FFC"/>
    <w:rsid w:val="009E51EB"/>
    <w:rsid w:val="009F7AC6"/>
    <w:rsid w:val="00A02590"/>
    <w:rsid w:val="00A07E90"/>
    <w:rsid w:val="00A11870"/>
    <w:rsid w:val="00A11F52"/>
    <w:rsid w:val="00A17DC8"/>
    <w:rsid w:val="00A26498"/>
    <w:rsid w:val="00A26D26"/>
    <w:rsid w:val="00A35EF1"/>
    <w:rsid w:val="00A368A2"/>
    <w:rsid w:val="00A37745"/>
    <w:rsid w:val="00A442E5"/>
    <w:rsid w:val="00A44DC0"/>
    <w:rsid w:val="00A45AC3"/>
    <w:rsid w:val="00A45B9B"/>
    <w:rsid w:val="00A463E6"/>
    <w:rsid w:val="00A47B99"/>
    <w:rsid w:val="00A557E4"/>
    <w:rsid w:val="00A61864"/>
    <w:rsid w:val="00A62294"/>
    <w:rsid w:val="00A70AA2"/>
    <w:rsid w:val="00A7594F"/>
    <w:rsid w:val="00A80F8F"/>
    <w:rsid w:val="00A833B4"/>
    <w:rsid w:val="00A83E8E"/>
    <w:rsid w:val="00A849F1"/>
    <w:rsid w:val="00A97471"/>
    <w:rsid w:val="00A9764B"/>
    <w:rsid w:val="00AA1E3E"/>
    <w:rsid w:val="00AA27D1"/>
    <w:rsid w:val="00AA32BD"/>
    <w:rsid w:val="00AA5B9A"/>
    <w:rsid w:val="00AB3E5B"/>
    <w:rsid w:val="00AC4754"/>
    <w:rsid w:val="00AC5531"/>
    <w:rsid w:val="00AC5EA2"/>
    <w:rsid w:val="00AC65A7"/>
    <w:rsid w:val="00AC7156"/>
    <w:rsid w:val="00AD51BF"/>
    <w:rsid w:val="00AD6335"/>
    <w:rsid w:val="00AE4416"/>
    <w:rsid w:val="00AE650C"/>
    <w:rsid w:val="00AE6AB6"/>
    <w:rsid w:val="00AF3D8A"/>
    <w:rsid w:val="00AF5DEB"/>
    <w:rsid w:val="00B01ABC"/>
    <w:rsid w:val="00B0388C"/>
    <w:rsid w:val="00B05A1A"/>
    <w:rsid w:val="00B120D3"/>
    <w:rsid w:val="00B14394"/>
    <w:rsid w:val="00B15BE6"/>
    <w:rsid w:val="00B16F22"/>
    <w:rsid w:val="00B2017C"/>
    <w:rsid w:val="00B20A0F"/>
    <w:rsid w:val="00B24BBE"/>
    <w:rsid w:val="00B26374"/>
    <w:rsid w:val="00B2680A"/>
    <w:rsid w:val="00B27415"/>
    <w:rsid w:val="00B2747B"/>
    <w:rsid w:val="00B274BC"/>
    <w:rsid w:val="00B31D45"/>
    <w:rsid w:val="00B34139"/>
    <w:rsid w:val="00B36826"/>
    <w:rsid w:val="00B36F7C"/>
    <w:rsid w:val="00B37AA5"/>
    <w:rsid w:val="00B40C01"/>
    <w:rsid w:val="00B41E14"/>
    <w:rsid w:val="00B437CB"/>
    <w:rsid w:val="00B4574E"/>
    <w:rsid w:val="00B52E6E"/>
    <w:rsid w:val="00B5367A"/>
    <w:rsid w:val="00B548BA"/>
    <w:rsid w:val="00B57701"/>
    <w:rsid w:val="00B57BBE"/>
    <w:rsid w:val="00B61EF1"/>
    <w:rsid w:val="00B67689"/>
    <w:rsid w:val="00B72E12"/>
    <w:rsid w:val="00B73196"/>
    <w:rsid w:val="00B73AF8"/>
    <w:rsid w:val="00B74F55"/>
    <w:rsid w:val="00B751C5"/>
    <w:rsid w:val="00B77BBC"/>
    <w:rsid w:val="00B85C67"/>
    <w:rsid w:val="00B86BDD"/>
    <w:rsid w:val="00B87FAA"/>
    <w:rsid w:val="00B969DF"/>
    <w:rsid w:val="00B974B9"/>
    <w:rsid w:val="00BA0707"/>
    <w:rsid w:val="00BA6F49"/>
    <w:rsid w:val="00BB08C9"/>
    <w:rsid w:val="00BB35CF"/>
    <w:rsid w:val="00BB49B0"/>
    <w:rsid w:val="00BB5A08"/>
    <w:rsid w:val="00BB60A9"/>
    <w:rsid w:val="00BB6A5D"/>
    <w:rsid w:val="00BC1472"/>
    <w:rsid w:val="00BC4936"/>
    <w:rsid w:val="00BC5A26"/>
    <w:rsid w:val="00BC5DB9"/>
    <w:rsid w:val="00BC647E"/>
    <w:rsid w:val="00BD35B3"/>
    <w:rsid w:val="00BE0388"/>
    <w:rsid w:val="00BE2932"/>
    <w:rsid w:val="00BE5596"/>
    <w:rsid w:val="00BE69E7"/>
    <w:rsid w:val="00BE779B"/>
    <w:rsid w:val="00BE7AE3"/>
    <w:rsid w:val="00BF248E"/>
    <w:rsid w:val="00BF66BC"/>
    <w:rsid w:val="00C02FBA"/>
    <w:rsid w:val="00C06C25"/>
    <w:rsid w:val="00C10BB6"/>
    <w:rsid w:val="00C1458E"/>
    <w:rsid w:val="00C14F56"/>
    <w:rsid w:val="00C15FB1"/>
    <w:rsid w:val="00C225B7"/>
    <w:rsid w:val="00C23DAA"/>
    <w:rsid w:val="00C23E3D"/>
    <w:rsid w:val="00C257BE"/>
    <w:rsid w:val="00C26897"/>
    <w:rsid w:val="00C30DDF"/>
    <w:rsid w:val="00C34F6E"/>
    <w:rsid w:val="00C37BAE"/>
    <w:rsid w:val="00C42179"/>
    <w:rsid w:val="00C456AE"/>
    <w:rsid w:val="00C47754"/>
    <w:rsid w:val="00C5250D"/>
    <w:rsid w:val="00C535AB"/>
    <w:rsid w:val="00C5383A"/>
    <w:rsid w:val="00C554EC"/>
    <w:rsid w:val="00C55933"/>
    <w:rsid w:val="00C562B7"/>
    <w:rsid w:val="00C615E6"/>
    <w:rsid w:val="00C655C1"/>
    <w:rsid w:val="00C723DB"/>
    <w:rsid w:val="00C73E26"/>
    <w:rsid w:val="00C75D58"/>
    <w:rsid w:val="00C76F29"/>
    <w:rsid w:val="00C81790"/>
    <w:rsid w:val="00C81DAE"/>
    <w:rsid w:val="00C91140"/>
    <w:rsid w:val="00C921BE"/>
    <w:rsid w:val="00C96608"/>
    <w:rsid w:val="00CA5218"/>
    <w:rsid w:val="00CA54F4"/>
    <w:rsid w:val="00CA5C2D"/>
    <w:rsid w:val="00CB07FB"/>
    <w:rsid w:val="00CB1890"/>
    <w:rsid w:val="00CB51E1"/>
    <w:rsid w:val="00CB7FD5"/>
    <w:rsid w:val="00CC0BA9"/>
    <w:rsid w:val="00CC1FF5"/>
    <w:rsid w:val="00CC3F8B"/>
    <w:rsid w:val="00CC6B06"/>
    <w:rsid w:val="00CC7154"/>
    <w:rsid w:val="00CD2657"/>
    <w:rsid w:val="00CD3D23"/>
    <w:rsid w:val="00CD512D"/>
    <w:rsid w:val="00CD5FEB"/>
    <w:rsid w:val="00CD731E"/>
    <w:rsid w:val="00CE4C22"/>
    <w:rsid w:val="00CE6AE9"/>
    <w:rsid w:val="00CE6C0D"/>
    <w:rsid w:val="00CE7D33"/>
    <w:rsid w:val="00CF2D6C"/>
    <w:rsid w:val="00CF49F8"/>
    <w:rsid w:val="00D0130F"/>
    <w:rsid w:val="00D040CC"/>
    <w:rsid w:val="00D10B54"/>
    <w:rsid w:val="00D22728"/>
    <w:rsid w:val="00D2342A"/>
    <w:rsid w:val="00D27E85"/>
    <w:rsid w:val="00D319C8"/>
    <w:rsid w:val="00D353EB"/>
    <w:rsid w:val="00D408A8"/>
    <w:rsid w:val="00D40EDD"/>
    <w:rsid w:val="00D455EF"/>
    <w:rsid w:val="00D462FE"/>
    <w:rsid w:val="00D62CF1"/>
    <w:rsid w:val="00D6431B"/>
    <w:rsid w:val="00D67A00"/>
    <w:rsid w:val="00D70742"/>
    <w:rsid w:val="00D7357A"/>
    <w:rsid w:val="00D73F5C"/>
    <w:rsid w:val="00D74453"/>
    <w:rsid w:val="00D74A02"/>
    <w:rsid w:val="00D834CA"/>
    <w:rsid w:val="00D94ABB"/>
    <w:rsid w:val="00DB6088"/>
    <w:rsid w:val="00DB68B5"/>
    <w:rsid w:val="00DC1D3B"/>
    <w:rsid w:val="00DD4303"/>
    <w:rsid w:val="00DD49FA"/>
    <w:rsid w:val="00DD67B9"/>
    <w:rsid w:val="00DE0089"/>
    <w:rsid w:val="00DE2B54"/>
    <w:rsid w:val="00DE2E3C"/>
    <w:rsid w:val="00DE3F9C"/>
    <w:rsid w:val="00DE3FDE"/>
    <w:rsid w:val="00DE5F41"/>
    <w:rsid w:val="00DE63B7"/>
    <w:rsid w:val="00DF0D56"/>
    <w:rsid w:val="00DF3324"/>
    <w:rsid w:val="00DF7262"/>
    <w:rsid w:val="00E02DF6"/>
    <w:rsid w:val="00E054FD"/>
    <w:rsid w:val="00E10014"/>
    <w:rsid w:val="00E153C3"/>
    <w:rsid w:val="00E22947"/>
    <w:rsid w:val="00E23013"/>
    <w:rsid w:val="00E271CD"/>
    <w:rsid w:val="00E27D31"/>
    <w:rsid w:val="00E27ED6"/>
    <w:rsid w:val="00E319FC"/>
    <w:rsid w:val="00E331A4"/>
    <w:rsid w:val="00E354A1"/>
    <w:rsid w:val="00E3760B"/>
    <w:rsid w:val="00E40055"/>
    <w:rsid w:val="00E40898"/>
    <w:rsid w:val="00E43AD0"/>
    <w:rsid w:val="00E45362"/>
    <w:rsid w:val="00E46377"/>
    <w:rsid w:val="00E55673"/>
    <w:rsid w:val="00E55C75"/>
    <w:rsid w:val="00E57092"/>
    <w:rsid w:val="00E60950"/>
    <w:rsid w:val="00E62FDC"/>
    <w:rsid w:val="00E66A56"/>
    <w:rsid w:val="00E66B68"/>
    <w:rsid w:val="00E67A41"/>
    <w:rsid w:val="00E70789"/>
    <w:rsid w:val="00E73516"/>
    <w:rsid w:val="00E75954"/>
    <w:rsid w:val="00E75A44"/>
    <w:rsid w:val="00E75F89"/>
    <w:rsid w:val="00E7663F"/>
    <w:rsid w:val="00E86CE3"/>
    <w:rsid w:val="00E91E13"/>
    <w:rsid w:val="00E96B92"/>
    <w:rsid w:val="00EA76DC"/>
    <w:rsid w:val="00EB0D51"/>
    <w:rsid w:val="00EB1CA8"/>
    <w:rsid w:val="00EB45C3"/>
    <w:rsid w:val="00EB5CFC"/>
    <w:rsid w:val="00EB7462"/>
    <w:rsid w:val="00EC2FD2"/>
    <w:rsid w:val="00EC7743"/>
    <w:rsid w:val="00ED27A3"/>
    <w:rsid w:val="00ED69B0"/>
    <w:rsid w:val="00ED6F43"/>
    <w:rsid w:val="00EE1C2A"/>
    <w:rsid w:val="00EE2CB3"/>
    <w:rsid w:val="00EE6886"/>
    <w:rsid w:val="00EE7267"/>
    <w:rsid w:val="00EF0949"/>
    <w:rsid w:val="00EF18C3"/>
    <w:rsid w:val="00EF5976"/>
    <w:rsid w:val="00F005FD"/>
    <w:rsid w:val="00F006E0"/>
    <w:rsid w:val="00F048EC"/>
    <w:rsid w:val="00F1123F"/>
    <w:rsid w:val="00F11977"/>
    <w:rsid w:val="00F122B9"/>
    <w:rsid w:val="00F1308A"/>
    <w:rsid w:val="00F14327"/>
    <w:rsid w:val="00F14F8A"/>
    <w:rsid w:val="00F241D9"/>
    <w:rsid w:val="00F24316"/>
    <w:rsid w:val="00F246A1"/>
    <w:rsid w:val="00F30FC9"/>
    <w:rsid w:val="00F34469"/>
    <w:rsid w:val="00F4313D"/>
    <w:rsid w:val="00F45C48"/>
    <w:rsid w:val="00F47FF6"/>
    <w:rsid w:val="00F524F8"/>
    <w:rsid w:val="00F5253A"/>
    <w:rsid w:val="00F621E0"/>
    <w:rsid w:val="00F629B2"/>
    <w:rsid w:val="00F659CD"/>
    <w:rsid w:val="00F66C52"/>
    <w:rsid w:val="00F67988"/>
    <w:rsid w:val="00F73B6D"/>
    <w:rsid w:val="00F74B11"/>
    <w:rsid w:val="00F774F5"/>
    <w:rsid w:val="00F80059"/>
    <w:rsid w:val="00F82156"/>
    <w:rsid w:val="00F90AAC"/>
    <w:rsid w:val="00F91113"/>
    <w:rsid w:val="00F91CBC"/>
    <w:rsid w:val="00F923B9"/>
    <w:rsid w:val="00F95ED6"/>
    <w:rsid w:val="00F95FF9"/>
    <w:rsid w:val="00FA26C9"/>
    <w:rsid w:val="00FA304E"/>
    <w:rsid w:val="00FB089F"/>
    <w:rsid w:val="00FB3DA8"/>
    <w:rsid w:val="00FB47DC"/>
    <w:rsid w:val="00FB69DA"/>
    <w:rsid w:val="00FB7E74"/>
    <w:rsid w:val="00FC0CA9"/>
    <w:rsid w:val="00FC74AB"/>
    <w:rsid w:val="00FD2FF6"/>
    <w:rsid w:val="00FD4C2F"/>
    <w:rsid w:val="00FE01E6"/>
    <w:rsid w:val="00FE4661"/>
    <w:rsid w:val="00FE514C"/>
    <w:rsid w:val="00FE670D"/>
    <w:rsid w:val="00FE7261"/>
    <w:rsid w:val="00FF0BBF"/>
    <w:rsid w:val="00FF4A74"/>
    <w:rsid w:val="00FF626B"/>
    <w:rsid w:val="00FF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ru v:ext="edit" colors="#f3f4f8"/>
    </o:shapedefaults>
    <o:shapelayout v:ext="edit">
      <o:idmap v:ext="edit" data="1"/>
    </o:shapelayout>
  </w:shapeDefaults>
  <w:decimalSymbol w:val="."/>
  <w:listSeparator w:val=","/>
  <w14:docId w14:val="059738B5"/>
  <w15:docId w15:val="{879F97F4-397A-4F13-A384-95D0BE0FC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="MS Mincho" w:hAnsi="Helvetica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06FA"/>
    <w:pPr>
      <w:ind w:left="284"/>
    </w:pPr>
    <w:rPr>
      <w:rFonts w:asciiTheme="minorHAnsi" w:eastAsiaTheme="minorHAnsi" w:hAnsiTheme="minorHAnsi" w:cstheme="minorBidi"/>
      <w:b/>
      <w:noProof/>
      <w:sz w:val="22"/>
      <w:szCs w:val="22"/>
      <w:lang w:eastAsia="en-AU"/>
    </w:rPr>
  </w:style>
  <w:style w:type="paragraph" w:styleId="Heading3">
    <w:name w:val="heading 3"/>
    <w:basedOn w:val="Normal"/>
    <w:link w:val="Heading3Char"/>
    <w:uiPriority w:val="9"/>
    <w:qFormat/>
    <w:rsid w:val="00E45362"/>
    <w:pPr>
      <w:spacing w:line="288" w:lineRule="atLeast"/>
      <w:ind w:left="0"/>
      <w:outlineLvl w:val="2"/>
    </w:pPr>
    <w:rPr>
      <w:rFonts w:ascii="Dosis" w:eastAsia="Times New Roman" w:hAnsi="Dosis" w:cs="Helvetica"/>
      <w:b w:val="0"/>
      <w:noProof w:val="0"/>
      <w:color w:val="222222"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2C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2CF1"/>
  </w:style>
  <w:style w:type="paragraph" w:styleId="Footer">
    <w:name w:val="footer"/>
    <w:basedOn w:val="Normal"/>
    <w:link w:val="FooterChar"/>
    <w:uiPriority w:val="99"/>
    <w:unhideWhenUsed/>
    <w:rsid w:val="00D62CF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2CF1"/>
  </w:style>
  <w:style w:type="paragraph" w:styleId="BalloonText">
    <w:name w:val="Balloon Text"/>
    <w:basedOn w:val="Normal"/>
    <w:link w:val="BalloonTextChar"/>
    <w:uiPriority w:val="99"/>
    <w:semiHidden/>
    <w:unhideWhenUsed/>
    <w:rsid w:val="00D62C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2CF1"/>
    <w:rPr>
      <w:rFonts w:ascii="Lucida Grande" w:hAnsi="Lucida Grande" w:cs="Lucida Grande"/>
      <w:sz w:val="18"/>
      <w:szCs w:val="18"/>
    </w:rPr>
  </w:style>
  <w:style w:type="paragraph" w:customStyle="1" w:styleId="IntroPara01">
    <w:name w:val="_IntroPara01"/>
    <w:next w:val="Body01"/>
    <w:qFormat/>
    <w:rsid w:val="009212A7"/>
    <w:pPr>
      <w:spacing w:after="170"/>
    </w:pPr>
    <w:rPr>
      <w:rFonts w:ascii="Calibri" w:hAnsi="Calibri"/>
      <w:caps/>
      <w:sz w:val="28"/>
      <w:szCs w:val="28"/>
      <w:lang w:val="en-US"/>
    </w:rPr>
  </w:style>
  <w:style w:type="paragraph" w:customStyle="1" w:styleId="Header02">
    <w:name w:val="_Header02"/>
    <w:next w:val="IntroPara01"/>
    <w:qFormat/>
    <w:rsid w:val="00784516"/>
    <w:pPr>
      <w:spacing w:before="284" w:after="170"/>
    </w:pPr>
    <w:rPr>
      <w:rFonts w:ascii="Calibri" w:hAnsi="Calibri"/>
      <w:noProof/>
      <w:color w:val="6D4190"/>
      <w:sz w:val="72"/>
      <w:szCs w:val="96"/>
      <w:lang w:val="en-US"/>
    </w:rPr>
  </w:style>
  <w:style w:type="paragraph" w:customStyle="1" w:styleId="Header03">
    <w:name w:val="_Header03"/>
    <w:next w:val="Body01"/>
    <w:qFormat/>
    <w:rsid w:val="00784516"/>
    <w:pPr>
      <w:spacing w:after="170"/>
    </w:pPr>
    <w:rPr>
      <w:rFonts w:ascii="Calibri" w:hAnsi="Calibri"/>
      <w:color w:val="6D4190"/>
      <w:sz w:val="36"/>
      <w:szCs w:val="36"/>
      <w:lang w:val="en-GB"/>
    </w:rPr>
  </w:style>
  <w:style w:type="paragraph" w:customStyle="1" w:styleId="Header01">
    <w:name w:val="_Header01"/>
    <w:next w:val="IntroPara01"/>
    <w:qFormat/>
    <w:rsid w:val="00784516"/>
    <w:pPr>
      <w:spacing w:after="113"/>
    </w:pPr>
    <w:rPr>
      <w:rFonts w:ascii="Calibri" w:hAnsi="Calibri"/>
      <w:color w:val="6D4190"/>
      <w:sz w:val="96"/>
      <w:szCs w:val="96"/>
      <w:lang w:val="en-US"/>
    </w:rPr>
  </w:style>
  <w:style w:type="paragraph" w:customStyle="1" w:styleId="Body01">
    <w:name w:val="_Body01"/>
    <w:qFormat/>
    <w:rsid w:val="006F32E8"/>
    <w:pPr>
      <w:spacing w:after="113"/>
    </w:pPr>
    <w:rPr>
      <w:rFonts w:ascii="Calibri" w:hAnsi="Calibri"/>
      <w:lang w:val="en-US"/>
    </w:rPr>
  </w:style>
  <w:style w:type="paragraph" w:customStyle="1" w:styleId="InThisIssue">
    <w:name w:val="_InThisIssue"/>
    <w:next w:val="InThisIssueBullets"/>
    <w:qFormat/>
    <w:rsid w:val="00775C45"/>
    <w:pPr>
      <w:spacing w:after="170"/>
    </w:pPr>
    <w:rPr>
      <w:rFonts w:ascii="Calibri" w:hAnsi="Calibri"/>
      <w:b/>
      <w:color w:val="FFFFFF"/>
      <w:sz w:val="28"/>
      <w:szCs w:val="28"/>
      <w:lang w:val="en-US"/>
    </w:rPr>
  </w:style>
  <w:style w:type="paragraph" w:customStyle="1" w:styleId="InThisIssueBullets">
    <w:name w:val="_InThisIssue_Bullets"/>
    <w:qFormat/>
    <w:rsid w:val="00775C45"/>
    <w:pPr>
      <w:numPr>
        <w:numId w:val="1"/>
      </w:numPr>
      <w:spacing w:after="113"/>
    </w:pPr>
    <w:rPr>
      <w:rFonts w:ascii="Calibri" w:hAnsi="Calibri"/>
      <w:color w:val="FFFFFF"/>
      <w:lang w:val="en-US"/>
    </w:rPr>
  </w:style>
  <w:style w:type="table" w:styleId="TableGrid">
    <w:name w:val="Table Grid"/>
    <w:basedOn w:val="TableNormal"/>
    <w:uiPriority w:val="59"/>
    <w:rsid w:val="00013A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4">
    <w:name w:val="Medium Shading 1 Accent 4"/>
    <w:basedOn w:val="TableNormal"/>
    <w:uiPriority w:val="63"/>
    <w:rsid w:val="00013A20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ableHeader01">
    <w:name w:val="_Table_Header01"/>
    <w:qFormat/>
    <w:rsid w:val="00013A20"/>
    <w:pPr>
      <w:framePr w:wrap="around" w:vAnchor="page" w:hAnchor="margin" w:x="1" w:y="1986"/>
    </w:pPr>
    <w:rPr>
      <w:rFonts w:ascii="Calibri" w:hAnsi="Calibri"/>
      <w:b/>
      <w:color w:val="FFFFFF"/>
      <w:sz w:val="24"/>
      <w:szCs w:val="24"/>
      <w:lang w:val="en-US"/>
    </w:rPr>
  </w:style>
  <w:style w:type="paragraph" w:customStyle="1" w:styleId="TableSubHeader01">
    <w:name w:val="_Table_SubHeader01"/>
    <w:qFormat/>
    <w:rsid w:val="00013A20"/>
    <w:pPr>
      <w:framePr w:wrap="around" w:vAnchor="page" w:hAnchor="margin" w:x="1" w:y="1986"/>
      <w:spacing w:after="57"/>
    </w:pPr>
    <w:rPr>
      <w:rFonts w:ascii="Calibri" w:hAnsi="Calibri"/>
      <w:b/>
      <w:color w:val="6D4190"/>
      <w:sz w:val="24"/>
      <w:szCs w:val="24"/>
      <w:lang w:val="en-US"/>
    </w:rPr>
  </w:style>
  <w:style w:type="paragraph" w:customStyle="1" w:styleId="TableBody01">
    <w:name w:val="_Table_Body01"/>
    <w:qFormat/>
    <w:rsid w:val="00013A20"/>
    <w:rPr>
      <w:rFonts w:ascii="Calibri" w:hAnsi="Calibri"/>
      <w:b/>
      <w:color w:val="6D4190"/>
      <w:lang w:val="en-US"/>
    </w:rPr>
  </w:style>
  <w:style w:type="paragraph" w:customStyle="1" w:styleId="TableBody02">
    <w:name w:val="_Table_Body02"/>
    <w:qFormat/>
    <w:rsid w:val="00013A20"/>
    <w:rPr>
      <w:rFonts w:ascii="Calibri" w:hAnsi="Calibri"/>
      <w:lang w:val="en-US"/>
    </w:rPr>
  </w:style>
  <w:style w:type="paragraph" w:styleId="ListParagraph">
    <w:name w:val="List Paragraph"/>
    <w:basedOn w:val="Normal"/>
    <w:uiPriority w:val="34"/>
    <w:qFormat/>
    <w:rsid w:val="009406FA"/>
    <w:pPr>
      <w:spacing w:before="120" w:after="120"/>
      <w:ind w:left="720"/>
      <w:contextualSpacing/>
      <w:jc w:val="both"/>
    </w:pPr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9406FA"/>
    <w:rPr>
      <w:color w:val="0000FF" w:themeColor="hyperlink"/>
      <w:u w:val="single"/>
    </w:rPr>
  </w:style>
  <w:style w:type="paragraph" w:customStyle="1" w:styleId="Default">
    <w:name w:val="Default"/>
    <w:rsid w:val="00D10B5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A3573"/>
    <w:rPr>
      <w:color w:val="800080" w:themeColor="followedHyperlink"/>
      <w:u w:val="single"/>
    </w:rPr>
  </w:style>
  <w:style w:type="paragraph" w:customStyle="1" w:styleId="ximprintuniqueid">
    <w:name w:val="x_imprintuniqueid"/>
    <w:basedOn w:val="Normal"/>
    <w:rsid w:val="002634AC"/>
    <w:pPr>
      <w:ind w:left="0"/>
    </w:pPr>
    <w:rPr>
      <w:rFonts w:ascii="Times New Roman" w:hAnsi="Times New Roman" w:cs="Times New Roman"/>
      <w:b w:val="0"/>
      <w:noProof w:val="0"/>
      <w:sz w:val="24"/>
      <w:szCs w:val="24"/>
    </w:rPr>
  </w:style>
  <w:style w:type="paragraph" w:styleId="NoSpacing">
    <w:name w:val="No Spacing"/>
    <w:uiPriority w:val="1"/>
    <w:qFormat/>
    <w:rsid w:val="009D7305"/>
    <w:rPr>
      <w:rFonts w:asciiTheme="minorHAnsi" w:eastAsiaTheme="minorEastAsia" w:hAnsiTheme="minorHAnsi" w:cstheme="minorBidi"/>
      <w:sz w:val="22"/>
      <w:szCs w:val="22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E45362"/>
    <w:rPr>
      <w:rFonts w:ascii="Dosis" w:eastAsia="Times New Roman" w:hAnsi="Dosis" w:cs="Helvetica"/>
      <w:color w:val="222222"/>
      <w:sz w:val="38"/>
      <w:szCs w:val="38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E45362"/>
    <w:pPr>
      <w:spacing w:line="330" w:lineRule="atLeast"/>
      <w:ind w:left="0"/>
    </w:pPr>
    <w:rPr>
      <w:rFonts w:ascii="Lato" w:eastAsia="Times New Roman" w:hAnsi="Lato" w:cs="Helvetica"/>
      <w:b w:val="0"/>
      <w:noProof w:val="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2802"/>
    <w:pPr>
      <w:spacing w:line="181" w:lineRule="atLeast"/>
    </w:pPr>
    <w:rPr>
      <w:rFonts w:ascii="Myriad Pro" w:hAnsi="Myriad Pro" w:cs="Times New Roman"/>
      <w:color w:val="auto"/>
    </w:rPr>
  </w:style>
  <w:style w:type="character" w:customStyle="1" w:styleId="A2">
    <w:name w:val="A2"/>
    <w:uiPriority w:val="99"/>
    <w:rsid w:val="000D2802"/>
    <w:rPr>
      <w:rFonts w:cs="Myriad Pro"/>
      <w:color w:val="000000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5367A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A70A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465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983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93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48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79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365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4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60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521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824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18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4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222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28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39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224732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51276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2281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16558">
          <w:marLeft w:val="4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155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87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16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986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30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80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555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832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0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75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76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803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17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36746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942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9007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546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332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923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8239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900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8921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2381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7995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27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044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282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184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7820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479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58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05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460434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8332">
          <w:marLeft w:val="1051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1593">
          <w:marLeft w:val="1051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4299">
          <w:marLeft w:val="1051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2401">
          <w:marLeft w:val="1051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4625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0521">
          <w:marLeft w:val="1051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05884">
          <w:marLeft w:val="1051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47586">
          <w:marLeft w:val="1051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0457">
          <w:marLeft w:val="1051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574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186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48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34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96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52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078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27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5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96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87391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94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672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6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4562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794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18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010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36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7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38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43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2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22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57676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00252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6669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5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739705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3476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6014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4413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1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90060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115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7067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45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442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47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39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245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538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1766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7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390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479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14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55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52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89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2090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6110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9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2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18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5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8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78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599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0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57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4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42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31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54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0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70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8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693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08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707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8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3645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46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49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8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584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5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7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1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1437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79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9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5884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490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972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58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4350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328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8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4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07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5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911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18033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2299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71374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2309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9693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22247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77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09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8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2342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8630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93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48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92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3246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5195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838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17044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05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5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13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80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780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118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909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20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8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062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26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66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032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53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188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347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976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249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091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19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170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43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086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13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10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2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8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49096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068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34244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2106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59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08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05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20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06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694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53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17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8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231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199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4984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769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18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74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16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96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93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25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218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307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31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22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494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34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094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479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55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12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41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36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08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7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750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593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240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6040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4717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89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89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574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134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094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1294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6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82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4603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380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667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079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140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8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580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59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68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18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65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55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26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15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448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78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2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3252">
          <w:marLeft w:val="288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39340">
          <w:marLeft w:val="288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21812">
          <w:marLeft w:val="288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4969">
          <w:marLeft w:val="288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028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8226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38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8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63252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321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9917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411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0701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771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9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9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9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23743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99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24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004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539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432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2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731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40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213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79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8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1007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1748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93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00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346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37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380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5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0497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856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263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46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290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589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37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60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36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0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699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00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33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0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46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2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823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259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980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07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3383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418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5078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98367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28945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0221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6367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65154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2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83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92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01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58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51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906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496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3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38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6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3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48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1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2251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9939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901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0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12916">
          <w:marLeft w:val="446"/>
          <w:marRight w:val="0"/>
          <w:marTop w:val="67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80397">
          <w:marLeft w:val="446"/>
          <w:marRight w:val="0"/>
          <w:marTop w:val="67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28365">
          <w:marLeft w:val="446"/>
          <w:marRight w:val="0"/>
          <w:marTop w:val="67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3069">
          <w:marLeft w:val="446"/>
          <w:marRight w:val="0"/>
          <w:marTop w:val="67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8451">
          <w:marLeft w:val="446"/>
          <w:marRight w:val="0"/>
          <w:marTop w:val="67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48337">
          <w:marLeft w:val="446"/>
          <w:marRight w:val="0"/>
          <w:marTop w:val="67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045">
          <w:marLeft w:val="446"/>
          <w:marRight w:val="0"/>
          <w:marTop w:val="67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43361">
          <w:marLeft w:val="446"/>
          <w:marRight w:val="0"/>
          <w:marTop w:val="67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89522">
          <w:marLeft w:val="446"/>
          <w:marRight w:val="0"/>
          <w:marTop w:val="67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2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479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72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06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00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677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09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5844">
          <w:marLeft w:val="446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151">
          <w:marLeft w:val="446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1462">
          <w:marLeft w:val="446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1640">
          <w:marLeft w:val="446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4425">
          <w:marLeft w:val="1166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721">
          <w:marLeft w:val="1166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48960">
          <w:marLeft w:val="1166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3801">
          <w:marLeft w:val="1166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314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37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91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99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92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209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320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5497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82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452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12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1432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47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3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801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47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56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330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1966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15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64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147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203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710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01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733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945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8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6888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1711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7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618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40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88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92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68007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806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7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588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73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212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16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2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976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76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927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88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68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130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18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23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3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2106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40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420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54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9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04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45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58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35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65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4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873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15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77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721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591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311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5245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975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506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6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69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9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1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01556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2465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95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84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33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0608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1719">
          <w:marLeft w:val="1051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10278">
          <w:marLeft w:val="1051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4234">
          <w:marLeft w:val="1051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9515">
          <w:marLeft w:val="1051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89781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2033">
          <w:marLeft w:val="1051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74381">
          <w:marLeft w:val="1051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4156">
          <w:marLeft w:val="1051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25780">
          <w:marLeft w:val="1051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1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53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69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518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71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79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118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284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671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67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05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46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70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82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39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0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29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50055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982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92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60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07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66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62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7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1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776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402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06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1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7635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87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8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24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307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62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5945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509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8197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1462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5609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422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04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310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171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67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83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11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269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28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6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62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65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7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74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22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12569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9120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06335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5434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39050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1807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5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2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28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92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067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610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2107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431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262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157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6952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5541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0339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2892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3024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4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05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50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397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73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11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32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708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5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24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52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0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74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57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2861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377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80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1291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21591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206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682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227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388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940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3095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573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13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97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54334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1955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8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690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123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833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6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51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55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59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48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5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29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0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32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79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7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1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26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18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56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3077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069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1852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5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86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029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8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657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6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6283">
          <w:marLeft w:val="446"/>
          <w:marRight w:val="0"/>
          <w:marTop w:val="82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8713">
          <w:marLeft w:val="446"/>
          <w:marRight w:val="0"/>
          <w:marTop w:val="82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11081">
          <w:marLeft w:val="446"/>
          <w:marRight w:val="0"/>
          <w:marTop w:val="82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8668">
          <w:marLeft w:val="446"/>
          <w:marRight w:val="0"/>
          <w:marTop w:val="82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6479">
          <w:marLeft w:val="446"/>
          <w:marRight w:val="0"/>
          <w:marTop w:val="82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2268">
          <w:marLeft w:val="446"/>
          <w:marRight w:val="0"/>
          <w:marTop w:val="82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5314">
          <w:marLeft w:val="446"/>
          <w:marRight w:val="0"/>
          <w:marTop w:val="82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4125">
          <w:marLeft w:val="446"/>
          <w:marRight w:val="0"/>
          <w:marTop w:val="82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5907">
          <w:marLeft w:val="446"/>
          <w:marRight w:val="0"/>
          <w:marTop w:val="82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3316">
          <w:marLeft w:val="446"/>
          <w:marRight w:val="0"/>
          <w:marTop w:val="82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2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928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15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43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33291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16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038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9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779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26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3960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7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71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002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28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37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93158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237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2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26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807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50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58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13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25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6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77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87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86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1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892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708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37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4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26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941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24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3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3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5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5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6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59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510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0967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705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565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367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8598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548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4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3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220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009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34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5445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413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909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563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8713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670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0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7596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4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8694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34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53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269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9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97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53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548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91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34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18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8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3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82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0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767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28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46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9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4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youthnow.org.au" TargetMode="External"/><Relationship Id="rId13" Type="http://schemas.openxmlformats.org/officeDocument/2006/relationships/hyperlink" Target="mailto:trudy.chitty@wyndham.vic.gov.au" TargetMode="External"/><Relationship Id="rId18" Type="http://schemas.openxmlformats.org/officeDocument/2006/relationships/hyperlink" Target="http://ausmuslimwomenscentre.org.au/" TargetMode="External"/><Relationship Id="rId26" Type="http://schemas.openxmlformats.org/officeDocument/2006/relationships/hyperlink" Target="mailto:andrea.owens@wyndham.vic.gov.au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uniting.org/" TargetMode="External"/><Relationship Id="rId34" Type="http://schemas.openxmlformats.org/officeDocument/2006/relationships/hyperlink" Target="https://www.instagram.com/youthinwyndha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instacare.com.au" TargetMode="External"/><Relationship Id="rId17" Type="http://schemas.openxmlformats.org/officeDocument/2006/relationships/hyperlink" Target="mailto:halema@muslimwomenscentre.org" TargetMode="External"/><Relationship Id="rId25" Type="http://schemas.openxmlformats.org/officeDocument/2006/relationships/hyperlink" Target="https://www.wyndham.vic.gov.au/services/youth-services/services-programs/youth-counselling-support-services" TargetMode="External"/><Relationship Id="rId33" Type="http://schemas.openxmlformats.org/officeDocument/2006/relationships/hyperlink" Target="https://www.facebook.com/youthinwyndham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uniting.org/" TargetMode="External"/><Relationship Id="rId20" Type="http://schemas.openxmlformats.org/officeDocument/2006/relationships/hyperlink" Target="mailto:cath.guerrieri@uniting.org" TargetMode="External"/><Relationship Id="rId29" Type="http://schemas.openxmlformats.org/officeDocument/2006/relationships/hyperlink" Target="mailto:lisa.wyhte@wyndham.vic.gov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aroline@instacare.com.au" TargetMode="External"/><Relationship Id="rId24" Type="http://schemas.openxmlformats.org/officeDocument/2006/relationships/hyperlink" Target="mailto:youthcounselling@wyndham.vic.gov.au" TargetMode="External"/><Relationship Id="rId32" Type="http://schemas.openxmlformats.org/officeDocument/2006/relationships/hyperlink" Target="http://youth.wyndham.vic.gov.au/info_for_workers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kardonis@vt.uniting.org" TargetMode="External"/><Relationship Id="rId23" Type="http://schemas.openxmlformats.org/officeDocument/2006/relationships/hyperlink" Target="https://www.wyndham.vic.gov.au/whats-on/holiday-action-youth-resource-centre" TargetMode="External"/><Relationship Id="rId28" Type="http://schemas.openxmlformats.org/officeDocument/2006/relationships/image" Target="media/image1.PNG"/><Relationship Id="rId36" Type="http://schemas.openxmlformats.org/officeDocument/2006/relationships/header" Target="header2.xml"/><Relationship Id="rId10" Type="http://schemas.openxmlformats.org/officeDocument/2006/relationships/hyperlink" Target="mailto:info@youthnow.org.au" TargetMode="External"/><Relationship Id="rId19" Type="http://schemas.openxmlformats.org/officeDocument/2006/relationships/hyperlink" Target="https://applynow.vu.edu.au" TargetMode="External"/><Relationship Id="rId31" Type="http://schemas.openxmlformats.org/officeDocument/2006/relationships/hyperlink" Target="mailto:wyndhamyouthnetwork@wyndham.vic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youthnow.org.au/" TargetMode="External"/><Relationship Id="rId14" Type="http://schemas.openxmlformats.org/officeDocument/2006/relationships/hyperlink" Target="http://www.wyndham.vic.gov.au/WayOutWest" TargetMode="External"/><Relationship Id="rId22" Type="http://schemas.openxmlformats.org/officeDocument/2006/relationships/hyperlink" Target="mailto:michelle.read@wyndham.vic.gov.au" TargetMode="External"/><Relationship Id="rId27" Type="http://schemas.openxmlformats.org/officeDocument/2006/relationships/hyperlink" Target="http://ysd.wyndham.vic.gov.au/" TargetMode="External"/><Relationship Id="rId30" Type="http://schemas.openxmlformats.org/officeDocument/2006/relationships/hyperlink" Target="mailto:trudy.chitty@wyndham.vic.gov.au" TargetMode="External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10.jpg@01D2D49F.1246E3D0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ivicfile2\templates2016$\City%20Life\News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9D4402-4277-4B30-AC46-6754B2D94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0</TotalTime>
  <Pages>8</Pages>
  <Words>1447</Words>
  <Characters>8250</Characters>
  <Application>Microsoft Office Word</Application>
  <DocSecurity>4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Ckaos</Company>
  <LinksUpToDate>false</LinksUpToDate>
  <CharactersWithSpaces>9678</CharactersWithSpaces>
  <SharedDoc>false</SharedDoc>
  <HLinks>
    <vt:vector size="12" baseType="variant">
      <vt:variant>
        <vt:i4>7143438</vt:i4>
      </vt:variant>
      <vt:variant>
        <vt:i4>-1</vt:i4>
      </vt:variant>
      <vt:variant>
        <vt:i4>1031</vt:i4>
      </vt:variant>
      <vt:variant>
        <vt:i4>1</vt:i4>
      </vt:variant>
      <vt:variant>
        <vt:lpwstr>IMG</vt:lpwstr>
      </vt:variant>
      <vt:variant>
        <vt:lpwstr/>
      </vt:variant>
      <vt:variant>
        <vt:i4>7143438</vt:i4>
      </vt:variant>
      <vt:variant>
        <vt:i4>-1</vt:i4>
      </vt:variant>
      <vt:variant>
        <vt:i4>1029</vt:i4>
      </vt:variant>
      <vt:variant>
        <vt:i4>1</vt:i4>
      </vt:variant>
      <vt:variant>
        <vt:lpwstr>IMG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Patricia Taylor</dc:creator>
  <cp:lastModifiedBy>Patricia Taylor</cp:lastModifiedBy>
  <cp:revision>2</cp:revision>
  <cp:lastPrinted>2016-11-08T00:29:00Z</cp:lastPrinted>
  <dcterms:created xsi:type="dcterms:W3CDTF">2019-04-04T04:25:00Z</dcterms:created>
  <dcterms:modified xsi:type="dcterms:W3CDTF">2019-04-04T04:25:00Z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A2410964</vt:lpwstr>
  </property>
  <property fmtid="{D5CDD505-2E9C-101B-9397-08002B2CF9AE}" pid="4" name="Objective-Title">
    <vt:lpwstr>Youth Services Wyndham Workers With Young People Network Minutes 2019-03-21</vt:lpwstr>
  </property>
  <property fmtid="{D5CDD505-2E9C-101B-9397-08002B2CF9AE}" pid="5" name="Objective-Comment">
    <vt:lpwstr/>
  </property>
  <property fmtid="{D5CDD505-2E9C-101B-9397-08002B2CF9AE}" pid="6" name="Objective-CreationStamp">
    <vt:filetime>2019-03-21T05:26:10Z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2019-04-02T00:45:58Z</vt:filetime>
  </property>
  <property fmtid="{D5CDD505-2E9C-101B-9397-08002B2CF9AE}" pid="10" name="Objective-ModificationStamp">
    <vt:filetime>2019-04-02T00:45:58Z</vt:filetime>
  </property>
  <property fmtid="{D5CDD505-2E9C-101B-9397-08002B2CF9AE}" pid="11" name="Objective-Owner">
    <vt:lpwstr>Andrea Owens</vt:lpwstr>
  </property>
  <property fmtid="{D5CDD505-2E9C-101B-9397-08002B2CF9AE}" pid="12" name="Objective-Path">
    <vt:lpwstr>Objective Global Folder:External Relationships:Committees &amp; Associations:Wyndham Workers with Young People Network - 2019:</vt:lpwstr>
  </property>
  <property fmtid="{D5CDD505-2E9C-101B-9397-08002B2CF9AE}" pid="13" name="Objective-Parent">
    <vt:lpwstr>Wyndham Workers with Young People Network - 2019</vt:lpwstr>
  </property>
  <property fmtid="{D5CDD505-2E9C-101B-9397-08002B2CF9AE}" pid="14" name="Objective-State">
    <vt:lpwstr>Published</vt:lpwstr>
  </property>
  <property fmtid="{D5CDD505-2E9C-101B-9397-08002B2CF9AE}" pid="15" name="Objective-Version">
    <vt:lpwstr>2.0</vt:lpwstr>
  </property>
  <property fmtid="{D5CDD505-2E9C-101B-9397-08002B2CF9AE}" pid="16" name="Objective-VersionNumber">
    <vt:r8>3</vt:r8>
  </property>
  <property fmtid="{D5CDD505-2E9C-101B-9397-08002B2CF9AE}" pid="17" name="Objective-VersionComment">
    <vt:lpwstr/>
  </property>
  <property fmtid="{D5CDD505-2E9C-101B-9397-08002B2CF9AE}" pid="18" name="Objective-FileNumber">
    <vt:lpwstr>qA309741</vt:lpwstr>
  </property>
  <property fmtid="{D5CDD505-2E9C-101B-9397-08002B2CF9AE}" pid="19" name="Objective-Classification">
    <vt:lpwstr>[Inherited - Unclassified]</vt:lpwstr>
  </property>
  <property fmtid="{D5CDD505-2E9C-101B-9397-08002B2CF9AE}" pid="20" name="Objective-Caveats">
    <vt:lpwstr/>
  </property>
  <property fmtid="{D5CDD505-2E9C-101B-9397-08002B2CF9AE}" pid="21" name="Objective-Action Officer [system]">
    <vt:lpwstr/>
  </property>
  <property fmtid="{D5CDD505-2E9C-101B-9397-08002B2CF9AE}" pid="22" name="Objective-Delivery Mode [system]">
    <vt:lpwstr>Outgoing</vt:lpwstr>
  </property>
  <property fmtid="{D5CDD505-2E9C-101B-9397-08002B2CF9AE}" pid="23" name="Objective-Auth or Addressee [system]">
    <vt:lpwstr>Staff Wyndham City</vt:lpwstr>
  </property>
  <property fmtid="{D5CDD505-2E9C-101B-9397-08002B2CF9AE}" pid="24" name="Objective-Auth or Addressee NAR No [system]">
    <vt:lpwstr>544420</vt:lpwstr>
  </property>
  <property fmtid="{D5CDD505-2E9C-101B-9397-08002B2CF9AE}" pid="25" name="Objective-Reference [system]">
    <vt:lpwstr/>
  </property>
  <property fmtid="{D5CDD505-2E9C-101B-9397-08002B2CF9AE}" pid="26" name="Objective-P&amp;R Reference Data Type [system]">
    <vt:lpwstr/>
  </property>
  <property fmtid="{D5CDD505-2E9C-101B-9397-08002B2CF9AE}" pid="27" name="Objective-External Reference [system]">
    <vt:lpwstr/>
  </property>
  <property fmtid="{D5CDD505-2E9C-101B-9397-08002B2CF9AE}" pid="28" name="Objective-Date of Document [system]">
    <vt:lpwstr/>
  </property>
  <property fmtid="{D5CDD505-2E9C-101B-9397-08002B2CF9AE}" pid="29" name="Objective-Scanning Operator [system]">
    <vt:lpwstr/>
  </property>
  <property fmtid="{D5CDD505-2E9C-101B-9397-08002B2CF9AE}" pid="30" name="Objective-P&amp;R Document ID [system]">
    <vt:lpwstr/>
  </property>
  <property fmtid="{D5CDD505-2E9C-101B-9397-08002B2CF9AE}" pid="31" name="Objective-Workflow Tracking Number [system]">
    <vt:lpwstr/>
  </property>
  <property fmtid="{D5CDD505-2E9C-101B-9397-08002B2CF9AE}" pid="32" name="Objective-Date Correspondence Received [system]">
    <vt:lpwstr/>
  </property>
  <property fmtid="{D5CDD505-2E9C-101B-9397-08002B2CF9AE}" pid="33" name="Objective-Date Response Due [system]">
    <vt:lpwstr/>
  </property>
  <property fmtid="{D5CDD505-2E9C-101B-9397-08002B2CF9AE}" pid="34" name="Objective-M13 Agent Type [system]">
    <vt:lpwstr>Record Author</vt:lpwstr>
  </property>
  <property fmtid="{D5CDD505-2E9C-101B-9397-08002B2CF9AE}" pid="35" name="Objective-M14 Jurisdiction [system]">
    <vt:lpwstr>Victoria</vt:lpwstr>
  </property>
  <property fmtid="{D5CDD505-2E9C-101B-9397-08002B2CF9AE}" pid="36" name="Objective-M15 Corporate Id [system]">
    <vt:lpwstr>12345</vt:lpwstr>
  </property>
  <property fmtid="{D5CDD505-2E9C-101B-9397-08002B2CF9AE}" pid="37" name="Objective-M16 Corporate Name [system]">
    <vt:lpwstr>Wyndham City Council</vt:lpwstr>
  </property>
  <property fmtid="{D5CDD505-2E9C-101B-9397-08002B2CF9AE}" pid="38" name="Objective-M33 Scheme Type [system]">
    <vt:lpwstr>Functional</vt:lpwstr>
  </property>
  <property fmtid="{D5CDD505-2E9C-101B-9397-08002B2CF9AE}" pid="39" name="Objective-M34 Scheme Name [system]">
    <vt:lpwstr>Agency Functional Thesaurus</vt:lpwstr>
  </property>
  <property fmtid="{D5CDD505-2E9C-101B-9397-08002B2CF9AE}" pid="40" name="Objective-M35 Title Word [system]">
    <vt:lpwstr/>
  </property>
  <property fmtid="{D5CDD505-2E9C-101B-9397-08002B2CF9AE}" pid="41" name="Objective-M56 Date/Time Transmission [system]">
    <vt:lpwstr/>
  </property>
  <property fmtid="{D5CDD505-2E9C-101B-9397-08002B2CF9AE}" pid="42" name="Objective-M125 Document Source [system]">
    <vt:lpwstr/>
  </property>
  <property fmtid="{D5CDD505-2E9C-101B-9397-08002B2CF9AE}" pid="43" name="Objective-M131 Rendering Text [system]">
    <vt:lpwstr>'See the contents of the vers:FileEncoding element'</vt:lpwstr>
  </property>
  <property fmtid="{D5CDD505-2E9C-101B-9397-08002B2CF9AE}" pid="44" name="Objective-Actioning Officer or Group [system]">
    <vt:lpwstr/>
  </property>
  <property fmtid="{D5CDD505-2E9C-101B-9397-08002B2CF9AE}" pid="45" name="Objective-Actioning Business Unit [system]">
    <vt:lpwstr/>
  </property>
  <property fmtid="{D5CDD505-2E9C-101B-9397-08002B2CF9AE}" pid="46" name="Objective-FYI Required [system]">
    <vt:lpwstr>No</vt:lpwstr>
  </property>
  <property fmtid="{D5CDD505-2E9C-101B-9397-08002B2CF9AE}" pid="47" name="Objective-FYI Officers or Groups [system]">
    <vt:lpwstr/>
  </property>
  <property fmtid="{D5CDD505-2E9C-101B-9397-08002B2CF9AE}" pid="48" name="Objective-FYI Comments [system]">
    <vt:lpwstr/>
  </property>
  <property fmtid="{D5CDD505-2E9C-101B-9397-08002B2CF9AE}" pid="49" name="Objective-Connect Creator [system]">
    <vt:lpwstr/>
  </property>
</Properties>
</file>