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95860676"/>
        <w:docPartObj>
          <w:docPartGallery w:val="Cover Pages"/>
          <w:docPartUnique/>
        </w:docPartObj>
      </w:sdtPr>
      <w:sdtEndPr/>
      <w:sdtContent>
        <w:p w14:paraId="71B3C18B" w14:textId="77777777" w:rsidR="009E4461" w:rsidRDefault="009E4461">
          <w:r>
            <w:rPr>
              <w:noProof/>
              <w:lang w:eastAsia="en-AU"/>
            </w:rPr>
            <w:drawing>
              <wp:anchor distT="0" distB="0" distL="114300" distR="114300" simplePos="0" relativeHeight="251658240" behindDoc="0" locked="0" layoutInCell="1" allowOverlap="1" wp14:anchorId="799D4D3A" wp14:editId="22A896CB">
                <wp:simplePos x="0" y="0"/>
                <wp:positionH relativeFrom="column">
                  <wp:posOffset>-925033</wp:posOffset>
                </wp:positionH>
                <wp:positionV relativeFrom="paragraph">
                  <wp:posOffset>-924730</wp:posOffset>
                </wp:positionV>
                <wp:extent cx="7583349" cy="1072244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349" cy="10722445"/>
                        </a:xfrm>
                        <a:prstGeom prst="rect">
                          <a:avLst/>
                        </a:prstGeom>
                      </pic:spPr>
                    </pic:pic>
                  </a:graphicData>
                </a:graphic>
                <wp14:sizeRelH relativeFrom="page">
                  <wp14:pctWidth>0</wp14:pctWidth>
                </wp14:sizeRelH>
                <wp14:sizeRelV relativeFrom="page">
                  <wp14:pctHeight>0</wp14:pctHeight>
                </wp14:sizeRelV>
              </wp:anchor>
            </w:drawing>
          </w:r>
        </w:p>
        <w:p w14:paraId="1814EE08" w14:textId="77777777" w:rsidR="009E4461" w:rsidRDefault="009E4461"/>
        <w:p w14:paraId="75FC582F" w14:textId="77777777" w:rsidR="009E4461" w:rsidRDefault="009E4461"/>
        <w:p w14:paraId="6CCFF483" w14:textId="77777777" w:rsidR="009E4461" w:rsidRDefault="009E4461">
          <w:r w:rsidRPr="009E4461">
            <w:rPr>
              <w:noProof/>
              <w:lang w:eastAsia="en-AU"/>
            </w:rPr>
            <mc:AlternateContent>
              <mc:Choice Requires="wps">
                <w:drawing>
                  <wp:anchor distT="0" distB="0" distL="114300" distR="114300" simplePos="0" relativeHeight="251661312" behindDoc="0" locked="0" layoutInCell="1" allowOverlap="1" wp14:anchorId="38ADB2CD" wp14:editId="7AB14021">
                    <wp:simplePos x="0" y="0"/>
                    <wp:positionH relativeFrom="column">
                      <wp:posOffset>-495773</wp:posOffset>
                    </wp:positionH>
                    <wp:positionV relativeFrom="paragraph">
                      <wp:posOffset>6943090</wp:posOffset>
                    </wp:positionV>
                    <wp:extent cx="4331335" cy="14039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3985"/>
                            </a:xfrm>
                            <a:prstGeom prst="rect">
                              <a:avLst/>
                            </a:prstGeom>
                            <a:noFill/>
                            <a:ln w="9525">
                              <a:noFill/>
                              <a:miter lim="800000"/>
                              <a:headEnd/>
                              <a:tailEnd/>
                            </a:ln>
                          </wps:spPr>
                          <wps:txbx>
                            <w:txbxContent>
                              <w:p w14:paraId="01230E2B" w14:textId="77777777" w:rsidR="00457D09" w:rsidRPr="003C2A03" w:rsidRDefault="00457D09" w:rsidP="009E4461">
                                <w:pPr>
                                  <w:jc w:val="both"/>
                                  <w:rPr>
                                    <w:rFonts w:ascii="DaxOT-Regular" w:hAnsi="DaxOT-Regular"/>
                                  </w:rPr>
                                </w:pP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ADB2CD" id="_x0000_t202" coordsize="21600,21600" o:spt="202" path="m,l,21600r21600,l21600,xe">
                    <v:stroke joinstyle="miter"/>
                    <v:path gradientshapeok="t" o:connecttype="rect"/>
                  </v:shapetype>
                  <v:shape id="Text Box 2" o:spid="_x0000_s1026" type="#_x0000_t202" style="position:absolute;margin-left:-39.05pt;margin-top:546.7pt;width:341.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" filled="f" stroked="f">
                    <v:textbox style="mso-fit-shape-to-text:t">
                      <w:txbxContent>
                        <w:p w14:paraId="01230E2B" w14:textId="77777777" w:rsidR="00457D09" w:rsidRPr="003C2A03" w:rsidRDefault="00457D09" w:rsidP="009E4461">
                          <w:pPr>
                            <w:jc w:val="both"/>
                            <w:rPr>
                              <w:rFonts w:ascii="DaxOT-Regular" w:hAnsi="DaxOT-Regular"/>
                            </w:rPr>
                          </w:pPr>
                          <w:bookmarkStart w:id="1" w:name="_GoBack"/>
                          <w:bookmarkEnd w:id="1"/>
                        </w:p>
                      </w:txbxContent>
                    </v:textbox>
                  </v:shape>
                </w:pict>
              </mc:Fallback>
            </mc:AlternateContent>
          </w:r>
          <w:r w:rsidRPr="009E4461">
            <w:rPr>
              <w:noProof/>
              <w:lang w:eastAsia="en-AU"/>
            </w:rPr>
            <mc:AlternateContent>
              <mc:Choice Requires="wps">
                <w:drawing>
                  <wp:anchor distT="0" distB="0" distL="114300" distR="114300" simplePos="0" relativeHeight="251660288" behindDoc="0" locked="0" layoutInCell="1" allowOverlap="1" wp14:anchorId="7CF63423" wp14:editId="0C3B1030">
                    <wp:simplePos x="0" y="0"/>
                    <wp:positionH relativeFrom="column">
                      <wp:posOffset>-517525</wp:posOffset>
                    </wp:positionH>
                    <wp:positionV relativeFrom="paragraph">
                      <wp:posOffset>5718175</wp:posOffset>
                    </wp:positionV>
                    <wp:extent cx="6256020" cy="1238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238885"/>
                            </a:xfrm>
                            <a:prstGeom prst="rect">
                              <a:avLst/>
                            </a:prstGeom>
                            <a:noFill/>
                            <a:ln w="9525">
                              <a:noFill/>
                              <a:miter lim="800000"/>
                              <a:headEnd/>
                              <a:tailEnd/>
                            </a:ln>
                          </wps:spPr>
                          <wps:txbx>
                            <w:txbxContent>
                              <w:p w14:paraId="7DE69C34" w14:textId="77777777" w:rsidR="00457D09" w:rsidRPr="002D26EB" w:rsidRDefault="00457D09"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Housing in Wyndham</w:t>
                                </w:r>
                              </w:p>
                              <w:p w14:paraId="13037406" w14:textId="77777777" w:rsidR="00457D09" w:rsidRPr="003C2A03" w:rsidRDefault="00457D09" w:rsidP="009E4461">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63423" id="_x0000_s1027" type="#_x0000_t202" style="position:absolute;margin-left:-40.75pt;margin-top:450.25pt;width:492.6pt;height:9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" filled="f" stroked="f">
                    <v:textbox>
                      <w:txbxContent>
                        <w:p w14:paraId="7DE69C34" w14:textId="77777777" w:rsidR="00457D09" w:rsidRPr="002D26EB" w:rsidRDefault="00457D09"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Housing in Wyndham</w:t>
                          </w:r>
                        </w:p>
                        <w:p w14:paraId="13037406" w14:textId="77777777" w:rsidR="00457D09" w:rsidRPr="003C2A03" w:rsidRDefault="00457D09" w:rsidP="009E4461">
                          <w:pPr>
                            <w:rPr>
                              <w:rFonts w:ascii="DaxOT-Medium" w:hAnsi="DaxOT-Medium"/>
                              <w:color w:val="7030A0"/>
                            </w:rPr>
                          </w:pPr>
                        </w:p>
                      </w:txbxContent>
                    </v:textbox>
                  </v:shape>
                </w:pict>
              </mc:Fallback>
            </mc:AlternateContent>
          </w:r>
          <w:r>
            <w:br w:type="page"/>
          </w:r>
        </w:p>
      </w:sdtContent>
    </w:sdt>
    <w:p w14:paraId="00E44619" w14:textId="77777777" w:rsidR="009E4461" w:rsidRDefault="00E9345F" w:rsidP="00E9345F">
      <w:pPr>
        <w:pStyle w:val="Heading1"/>
      </w:pPr>
      <w:r>
        <w:lastRenderedPageBreak/>
        <w:t>Housing diversity</w:t>
      </w:r>
      <w:r w:rsidR="00C41CCE">
        <w:rPr>
          <w:rStyle w:val="FootnoteReference"/>
        </w:rPr>
        <w:footnoteReference w:id="1"/>
      </w:r>
    </w:p>
    <w:p w14:paraId="5061CDFA" w14:textId="77777777" w:rsidR="00E9345F" w:rsidRDefault="00E9345F" w:rsidP="00E9345F">
      <w:pPr>
        <w:pStyle w:val="Heading2"/>
      </w:pPr>
      <w:r>
        <w:t>House type and size</w:t>
      </w:r>
    </w:p>
    <w:p w14:paraId="5327BFB2" w14:textId="77777777" w:rsidR="00E9345F" w:rsidRDefault="00D85BDA" w:rsidP="00E9345F">
      <w:pPr>
        <w:pStyle w:val="Heading3"/>
      </w:pPr>
      <w:r>
        <w:t>Dwelling</w:t>
      </w:r>
      <w:r w:rsidR="00B72448">
        <w:t xml:space="preserve"> types</w:t>
      </w:r>
    </w:p>
    <w:p w14:paraId="36F1E6BB" w14:textId="77777777" w:rsidR="00C57F58" w:rsidRDefault="00C57F58" w:rsidP="00D85BDA">
      <w:r>
        <w:t>There are a total of 75,184 dwellings in Wyndham</w:t>
      </w:r>
      <w:r w:rsidR="00667490">
        <w:t xml:space="preserve">. </w:t>
      </w:r>
      <w:r w:rsidR="00401091">
        <w:t xml:space="preserve">Across Greater Melbourne municipalities the number of dwellings is higher only in </w:t>
      </w:r>
      <w:r>
        <w:t>Casey (102,049), Mornington Peninsula (89,110) and Melbourne (75,805).</w:t>
      </w:r>
    </w:p>
    <w:p w14:paraId="792D7051" w14:textId="77777777" w:rsidR="007570DC" w:rsidRDefault="00594ED0" w:rsidP="00D85BDA">
      <w:r>
        <w:t xml:space="preserve"> </w:t>
      </w:r>
      <w:r w:rsidR="00BB64A7">
        <w:t>M</w:t>
      </w:r>
      <w:r>
        <w:t xml:space="preserve">ore than four out of five dwellings in Wyndham (83.1%) are separate </w:t>
      </w:r>
      <w:r w:rsidR="00D25173">
        <w:t>houses</w:t>
      </w:r>
      <w:r>
        <w:t xml:space="preserve"> and a further 14% are semi-detached houses</w:t>
      </w:r>
      <w:r w:rsidR="00B72448">
        <w:t xml:space="preserve"> (Table 1)</w:t>
      </w:r>
      <w:r>
        <w:t xml:space="preserve">. </w:t>
      </w:r>
      <w:r w:rsidR="00B72448">
        <w:t>Furthermore, t</w:t>
      </w:r>
      <w:r w:rsidR="007570DC">
        <w:t>here is a low proportion of flats and apartments (2.5%) and caravans, cabins and houseboats (0.4%). Less than a tenth of a per cent of dwellings are attached to shops, and less than a tenth of a per cent are improvised homes and tents</w:t>
      </w:r>
      <w:r w:rsidR="007570DC">
        <w:rPr>
          <w:rStyle w:val="FootnoteReference"/>
        </w:rPr>
        <w:footnoteReference w:id="2"/>
      </w:r>
      <w:r w:rsidR="007570DC">
        <w:t>. Wyndham differs quite substantially from Greater Melbourne in terms of dwelling structure</w:t>
      </w:r>
      <w:r w:rsidR="00C57F58">
        <w:t xml:space="preserve"> due to its status as a growth council</w:t>
      </w:r>
      <w:r w:rsidR="00401091">
        <w:t xml:space="preserve"> and land availability for separate and semi-detached houses</w:t>
      </w:r>
      <w:r w:rsidR="007570DC">
        <w:t>.</w:t>
      </w:r>
      <w:r w:rsidR="00C57F58">
        <w:t xml:space="preserve"> </w:t>
      </w:r>
      <w:r w:rsidR="007570DC">
        <w:t xml:space="preserve">The key difference is that Greater Melbourne has a higher proportion of flats and apartments (16.1%). In </w:t>
      </w:r>
      <w:r w:rsidR="00766FB1">
        <w:t xml:space="preserve">three </w:t>
      </w:r>
      <w:r w:rsidR="007570DC">
        <w:t>municipalities</w:t>
      </w:r>
      <w:r w:rsidR="00BB64A7">
        <w:t>,</w:t>
      </w:r>
      <w:r w:rsidR="007570DC">
        <w:t xml:space="preserve"> flats and apartments form the majority of </w:t>
      </w:r>
      <w:r w:rsidR="001F1CFC">
        <w:t xml:space="preserve">all </w:t>
      </w:r>
      <w:r w:rsidR="00766FB1">
        <w:t>dwellings: Melbourne (84%), Port Phillip (67%) and Stonnington (53%), with Yarra not far behind at 47%.</w:t>
      </w:r>
    </w:p>
    <w:p w14:paraId="5F3AD234" w14:textId="77777777" w:rsidR="00B72448" w:rsidRDefault="00381274" w:rsidP="00D85BDA">
      <w:r>
        <w:t xml:space="preserve">The overall growth in Wyndham dwellings between 2006 to 2011 was higher than in the 2011-2016 period. In 2006, </w:t>
      </w:r>
      <w:r w:rsidR="00BB64A7">
        <w:t xml:space="preserve">there were </w:t>
      </w:r>
      <w:r>
        <w:t>just under 41,000 dwellings in Wyndham, increasing to just over 59,000 in 2011 and just over 75,000 in 2016.</w:t>
      </w:r>
      <w:r w:rsidR="00B72448">
        <w:t xml:space="preserve"> Semi-detached houses have grown particularly quickly; the s</w:t>
      </w:r>
      <w:r w:rsidR="00BB64A7">
        <w:t>t</w:t>
      </w:r>
      <w:r w:rsidR="00B72448">
        <w:t xml:space="preserve">ock in 2016 is more than triple the 2011 level. </w:t>
      </w:r>
      <w:r w:rsidR="00C65E11">
        <w:t xml:space="preserve">Between </w:t>
      </w:r>
      <w:r w:rsidR="00B72448">
        <w:t>20</w:t>
      </w:r>
      <w:r w:rsidR="00401091">
        <w:t>06</w:t>
      </w:r>
      <w:r w:rsidR="00B72448">
        <w:t xml:space="preserve"> and 201</w:t>
      </w:r>
      <w:r w:rsidR="00401091">
        <w:t>1</w:t>
      </w:r>
      <w:r w:rsidR="00B72448">
        <w:t xml:space="preserve"> </w:t>
      </w:r>
      <w:r w:rsidR="00C65E11">
        <w:t xml:space="preserve">the growth in separate houses accounted for almost all of the growth in </w:t>
      </w:r>
      <w:r w:rsidR="00F6117E">
        <w:t>the total number of dwellings. B</w:t>
      </w:r>
      <w:r w:rsidR="00B72448">
        <w:t>etween 2011 and 2016 separate houses comprised 59.5% of growth</w:t>
      </w:r>
      <w:r w:rsidR="00F6117E">
        <w:t xml:space="preserve"> in the total number of dwellings</w:t>
      </w:r>
      <w:r w:rsidR="00B72448">
        <w:t>, and semi-detached houses 44%.</w:t>
      </w:r>
    </w:p>
    <w:p w14:paraId="6E9EFB9D" w14:textId="77777777" w:rsidR="00B72448" w:rsidRDefault="00B72448" w:rsidP="00B72448">
      <w:pPr>
        <w:pStyle w:val="Caption"/>
        <w:keepNext/>
      </w:pPr>
      <w:r>
        <w:t xml:space="preserve">Table </w:t>
      </w:r>
      <w:r w:rsidR="007828E6">
        <w:fldChar w:fldCharType="begin"/>
      </w:r>
      <w:r w:rsidR="007828E6">
        <w:instrText xml:space="preserve"> SEQ Table \* ARABIC </w:instrText>
      </w:r>
      <w:r w:rsidR="007828E6">
        <w:fldChar w:fldCharType="separate"/>
      </w:r>
      <w:r w:rsidR="00527462">
        <w:rPr>
          <w:noProof/>
        </w:rPr>
        <w:t>1</w:t>
      </w:r>
      <w:r w:rsidR="007828E6">
        <w:rPr>
          <w:noProof/>
        </w:rPr>
        <w:fldChar w:fldCharType="end"/>
      </w:r>
      <w:r>
        <w:t>: Dwelling structure, Wyndham, 2006-2016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773"/>
        <w:gridCol w:w="773"/>
        <w:gridCol w:w="773"/>
        <w:gridCol w:w="1089"/>
        <w:gridCol w:w="1089"/>
      </w:tblGrid>
      <w:tr w:rsidR="00C65E11" w:rsidRPr="0008090D" w14:paraId="6F9FF99D" w14:textId="77777777" w:rsidTr="00457D09">
        <w:tc>
          <w:tcPr>
            <w:tcW w:w="0" w:type="auto"/>
            <w:tcBorders>
              <w:top w:val="single" w:sz="4" w:space="0" w:color="auto"/>
              <w:bottom w:val="nil"/>
            </w:tcBorders>
            <w:noWrap/>
          </w:tcPr>
          <w:p w14:paraId="6427B75C" w14:textId="77777777" w:rsidR="00C65E11" w:rsidRDefault="00C65E11" w:rsidP="00D85BDA">
            <w:pPr>
              <w:pStyle w:val="Body01"/>
              <w:spacing w:after="0"/>
              <w:rPr>
                <w:b/>
                <w:bCs/>
              </w:rPr>
            </w:pPr>
          </w:p>
        </w:tc>
        <w:tc>
          <w:tcPr>
            <w:tcW w:w="0" w:type="auto"/>
            <w:gridSpan w:val="3"/>
            <w:tcBorders>
              <w:top w:val="single" w:sz="4" w:space="0" w:color="auto"/>
              <w:bottom w:val="nil"/>
            </w:tcBorders>
          </w:tcPr>
          <w:p w14:paraId="62B2320A" w14:textId="77777777" w:rsidR="00C65E11" w:rsidRPr="0008090D" w:rsidRDefault="00C65E11" w:rsidP="00D85BDA">
            <w:pPr>
              <w:pStyle w:val="Body01"/>
              <w:spacing w:after="0"/>
              <w:rPr>
                <w:b/>
                <w:bCs/>
              </w:rPr>
            </w:pPr>
            <w:r>
              <w:rPr>
                <w:b/>
                <w:bCs/>
              </w:rPr>
              <w:t>Number</w:t>
            </w:r>
          </w:p>
        </w:tc>
        <w:tc>
          <w:tcPr>
            <w:tcW w:w="0" w:type="auto"/>
            <w:gridSpan w:val="2"/>
            <w:tcBorders>
              <w:top w:val="single" w:sz="4" w:space="0" w:color="auto"/>
              <w:bottom w:val="nil"/>
            </w:tcBorders>
          </w:tcPr>
          <w:p w14:paraId="69369FDE" w14:textId="77777777" w:rsidR="00C65E11" w:rsidRPr="0008090D" w:rsidRDefault="00C65E11" w:rsidP="008949D1">
            <w:pPr>
              <w:pStyle w:val="Body01"/>
              <w:spacing w:after="0"/>
              <w:rPr>
                <w:b/>
                <w:bCs/>
              </w:rPr>
            </w:pPr>
            <w:r>
              <w:rPr>
                <w:b/>
                <w:bCs/>
              </w:rPr>
              <w:t>Growth</w:t>
            </w:r>
          </w:p>
        </w:tc>
      </w:tr>
      <w:tr w:rsidR="00C65E11" w:rsidRPr="0008090D" w14:paraId="05DAC0E7" w14:textId="77777777" w:rsidTr="00D53DF8">
        <w:tc>
          <w:tcPr>
            <w:tcW w:w="0" w:type="auto"/>
            <w:tcBorders>
              <w:top w:val="nil"/>
              <w:bottom w:val="single" w:sz="4" w:space="0" w:color="auto"/>
            </w:tcBorders>
            <w:noWrap/>
            <w:hideMark/>
          </w:tcPr>
          <w:p w14:paraId="6737E070" w14:textId="77777777" w:rsidR="00C65E11" w:rsidRPr="0008090D" w:rsidRDefault="00C65E11" w:rsidP="00D85BDA">
            <w:pPr>
              <w:pStyle w:val="Body01"/>
              <w:spacing w:after="0"/>
              <w:rPr>
                <w:b/>
                <w:bCs/>
              </w:rPr>
            </w:pPr>
            <w:r>
              <w:rPr>
                <w:b/>
                <w:bCs/>
              </w:rPr>
              <w:t>Dwelling type</w:t>
            </w:r>
          </w:p>
        </w:tc>
        <w:tc>
          <w:tcPr>
            <w:tcW w:w="0" w:type="auto"/>
            <w:tcBorders>
              <w:top w:val="nil"/>
              <w:bottom w:val="single" w:sz="4" w:space="0" w:color="auto"/>
            </w:tcBorders>
          </w:tcPr>
          <w:p w14:paraId="65AA11CF" w14:textId="77777777" w:rsidR="00C65E11" w:rsidRPr="0008090D" w:rsidRDefault="00C65E11" w:rsidP="00D85BDA">
            <w:pPr>
              <w:pStyle w:val="Body01"/>
              <w:spacing w:after="0"/>
              <w:rPr>
                <w:b/>
                <w:bCs/>
              </w:rPr>
            </w:pPr>
            <w:r w:rsidRPr="0008090D">
              <w:rPr>
                <w:b/>
                <w:bCs/>
              </w:rPr>
              <w:t>2006</w:t>
            </w:r>
          </w:p>
        </w:tc>
        <w:tc>
          <w:tcPr>
            <w:tcW w:w="0" w:type="auto"/>
            <w:tcBorders>
              <w:top w:val="nil"/>
              <w:bottom w:val="single" w:sz="4" w:space="0" w:color="auto"/>
            </w:tcBorders>
          </w:tcPr>
          <w:p w14:paraId="487A2C55" w14:textId="77777777" w:rsidR="00C65E11" w:rsidRPr="0008090D" w:rsidRDefault="00C65E11" w:rsidP="00D85BDA">
            <w:pPr>
              <w:pStyle w:val="Body01"/>
              <w:spacing w:after="0"/>
              <w:rPr>
                <w:b/>
                <w:bCs/>
              </w:rPr>
            </w:pPr>
            <w:r w:rsidRPr="0008090D">
              <w:rPr>
                <w:b/>
                <w:bCs/>
              </w:rPr>
              <w:t>2011</w:t>
            </w:r>
          </w:p>
        </w:tc>
        <w:tc>
          <w:tcPr>
            <w:tcW w:w="0" w:type="auto"/>
            <w:tcBorders>
              <w:top w:val="nil"/>
              <w:bottom w:val="single" w:sz="4" w:space="0" w:color="auto"/>
            </w:tcBorders>
            <w:noWrap/>
            <w:hideMark/>
          </w:tcPr>
          <w:p w14:paraId="12039591" w14:textId="77777777" w:rsidR="00C65E11" w:rsidRPr="0008090D" w:rsidRDefault="00C65E11" w:rsidP="00D85BDA">
            <w:pPr>
              <w:pStyle w:val="Body01"/>
              <w:spacing w:after="0"/>
              <w:rPr>
                <w:b/>
                <w:bCs/>
              </w:rPr>
            </w:pPr>
            <w:r w:rsidRPr="0008090D">
              <w:rPr>
                <w:b/>
                <w:bCs/>
              </w:rPr>
              <w:t>2016</w:t>
            </w:r>
          </w:p>
        </w:tc>
        <w:tc>
          <w:tcPr>
            <w:tcW w:w="0" w:type="auto"/>
            <w:tcBorders>
              <w:top w:val="nil"/>
              <w:bottom w:val="single" w:sz="4" w:space="0" w:color="auto"/>
            </w:tcBorders>
          </w:tcPr>
          <w:p w14:paraId="2E8DA99A" w14:textId="77777777" w:rsidR="00C65E11" w:rsidRPr="0008090D" w:rsidRDefault="00C65E11" w:rsidP="00D9106B">
            <w:pPr>
              <w:pStyle w:val="Body01"/>
              <w:spacing w:after="0"/>
              <w:rPr>
                <w:b/>
                <w:bCs/>
              </w:rPr>
            </w:pPr>
            <w:r>
              <w:rPr>
                <w:b/>
                <w:bCs/>
              </w:rPr>
              <w:t>2006-2011</w:t>
            </w:r>
          </w:p>
        </w:tc>
        <w:tc>
          <w:tcPr>
            <w:tcW w:w="0" w:type="auto"/>
            <w:tcBorders>
              <w:top w:val="nil"/>
              <w:bottom w:val="single" w:sz="4" w:space="0" w:color="auto"/>
            </w:tcBorders>
          </w:tcPr>
          <w:p w14:paraId="0BB04F31" w14:textId="77777777" w:rsidR="00C65E11" w:rsidRPr="0008090D" w:rsidRDefault="00C65E11" w:rsidP="00D9106B">
            <w:pPr>
              <w:pStyle w:val="Body01"/>
              <w:spacing w:after="0"/>
              <w:rPr>
                <w:b/>
                <w:bCs/>
              </w:rPr>
            </w:pPr>
            <w:r w:rsidRPr="0008090D">
              <w:rPr>
                <w:b/>
                <w:bCs/>
              </w:rPr>
              <w:t>2011</w:t>
            </w:r>
            <w:r>
              <w:rPr>
                <w:b/>
                <w:bCs/>
              </w:rPr>
              <w:t>-2016</w:t>
            </w:r>
          </w:p>
        </w:tc>
      </w:tr>
      <w:tr w:rsidR="00C65E11" w:rsidRPr="0008090D" w14:paraId="77CB2A51" w14:textId="77777777" w:rsidTr="00D9106B">
        <w:tc>
          <w:tcPr>
            <w:tcW w:w="0" w:type="auto"/>
            <w:tcBorders>
              <w:top w:val="single" w:sz="4" w:space="0" w:color="auto"/>
              <w:bottom w:val="nil"/>
            </w:tcBorders>
            <w:noWrap/>
            <w:hideMark/>
          </w:tcPr>
          <w:p w14:paraId="342716F0" w14:textId="77777777" w:rsidR="00C65E11" w:rsidRPr="0008090D" w:rsidRDefault="00C65E11" w:rsidP="00D85BDA">
            <w:pPr>
              <w:pStyle w:val="Body01"/>
              <w:spacing w:after="0"/>
            </w:pPr>
            <w:r w:rsidRPr="0008090D">
              <w:t>Separate house</w:t>
            </w:r>
          </w:p>
        </w:tc>
        <w:tc>
          <w:tcPr>
            <w:tcW w:w="0" w:type="auto"/>
            <w:tcBorders>
              <w:top w:val="single" w:sz="4" w:space="0" w:color="auto"/>
              <w:bottom w:val="nil"/>
            </w:tcBorders>
          </w:tcPr>
          <w:p w14:paraId="5AA7D7CB" w14:textId="77777777" w:rsidR="00C65E11" w:rsidRPr="0008090D" w:rsidRDefault="00C65E11" w:rsidP="00D85BDA">
            <w:pPr>
              <w:pStyle w:val="Body01"/>
              <w:spacing w:after="0"/>
            </w:pPr>
            <w:r w:rsidRPr="0008090D">
              <w:t>36,174</w:t>
            </w:r>
          </w:p>
        </w:tc>
        <w:tc>
          <w:tcPr>
            <w:tcW w:w="0" w:type="auto"/>
            <w:tcBorders>
              <w:top w:val="single" w:sz="4" w:space="0" w:color="auto"/>
              <w:bottom w:val="nil"/>
            </w:tcBorders>
          </w:tcPr>
          <w:p w14:paraId="740E6215" w14:textId="77777777" w:rsidR="00C65E11" w:rsidRPr="0008090D" w:rsidRDefault="00C65E11" w:rsidP="00D85BDA">
            <w:pPr>
              <w:pStyle w:val="Body01"/>
              <w:spacing w:after="0"/>
            </w:pPr>
            <w:r w:rsidRPr="0008090D">
              <w:t>52,951</w:t>
            </w:r>
          </w:p>
        </w:tc>
        <w:tc>
          <w:tcPr>
            <w:tcW w:w="0" w:type="auto"/>
            <w:tcBorders>
              <w:top w:val="single" w:sz="4" w:space="0" w:color="auto"/>
              <w:bottom w:val="nil"/>
            </w:tcBorders>
            <w:noWrap/>
            <w:hideMark/>
          </w:tcPr>
          <w:p w14:paraId="66D5A993" w14:textId="77777777" w:rsidR="00C65E11" w:rsidRPr="0008090D" w:rsidRDefault="00C65E11" w:rsidP="00D85BDA">
            <w:pPr>
              <w:pStyle w:val="Body01"/>
              <w:spacing w:after="0"/>
            </w:pPr>
            <w:r w:rsidRPr="0008090D">
              <w:t>62,480</w:t>
            </w:r>
          </w:p>
        </w:tc>
        <w:tc>
          <w:tcPr>
            <w:tcW w:w="0" w:type="auto"/>
            <w:tcBorders>
              <w:top w:val="single" w:sz="4" w:space="0" w:color="auto"/>
              <w:bottom w:val="nil"/>
            </w:tcBorders>
          </w:tcPr>
          <w:p w14:paraId="2DD7669D" w14:textId="77777777" w:rsidR="00C65E11" w:rsidRPr="00C65E11" w:rsidRDefault="00C65E11" w:rsidP="00457D09">
            <w:pPr>
              <w:rPr>
                <w:rFonts w:asciiTheme="minorHAnsi" w:hAnsiTheme="minorHAnsi"/>
              </w:rPr>
            </w:pPr>
            <w:r w:rsidRPr="00C65E11">
              <w:rPr>
                <w:rFonts w:asciiTheme="minorHAnsi" w:hAnsiTheme="minorHAnsi"/>
              </w:rPr>
              <w:t>46.4%</w:t>
            </w:r>
          </w:p>
        </w:tc>
        <w:tc>
          <w:tcPr>
            <w:tcW w:w="0" w:type="auto"/>
            <w:tcBorders>
              <w:top w:val="single" w:sz="4" w:space="0" w:color="auto"/>
              <w:bottom w:val="nil"/>
            </w:tcBorders>
          </w:tcPr>
          <w:p w14:paraId="3B885254" w14:textId="77777777" w:rsidR="00C65E11" w:rsidRPr="00C65E11" w:rsidRDefault="00C65E11" w:rsidP="00457D09">
            <w:pPr>
              <w:rPr>
                <w:rFonts w:asciiTheme="minorHAnsi" w:hAnsiTheme="minorHAnsi"/>
              </w:rPr>
            </w:pPr>
            <w:r w:rsidRPr="00C65E11">
              <w:rPr>
                <w:rFonts w:asciiTheme="minorHAnsi" w:hAnsiTheme="minorHAnsi"/>
              </w:rPr>
              <w:t>18.0%</w:t>
            </w:r>
          </w:p>
        </w:tc>
      </w:tr>
      <w:tr w:rsidR="00C65E11" w:rsidRPr="0008090D" w14:paraId="66037E53" w14:textId="77777777" w:rsidTr="00D9106B">
        <w:tc>
          <w:tcPr>
            <w:tcW w:w="0" w:type="auto"/>
            <w:tcBorders>
              <w:top w:val="nil"/>
              <w:bottom w:val="nil"/>
            </w:tcBorders>
            <w:noWrap/>
            <w:hideMark/>
          </w:tcPr>
          <w:p w14:paraId="48236268" w14:textId="77777777" w:rsidR="00C65E11" w:rsidRPr="0008090D" w:rsidRDefault="00C65E11" w:rsidP="00D85BDA">
            <w:pPr>
              <w:pStyle w:val="Body01"/>
              <w:spacing w:after="0"/>
            </w:pPr>
            <w:r w:rsidRPr="0008090D">
              <w:t>Semi-detached house</w:t>
            </w:r>
          </w:p>
        </w:tc>
        <w:tc>
          <w:tcPr>
            <w:tcW w:w="0" w:type="auto"/>
            <w:tcBorders>
              <w:top w:val="nil"/>
              <w:bottom w:val="nil"/>
            </w:tcBorders>
          </w:tcPr>
          <w:p w14:paraId="108308B9" w14:textId="77777777" w:rsidR="00C65E11" w:rsidRPr="0008090D" w:rsidRDefault="00C65E11" w:rsidP="00D85BDA">
            <w:pPr>
              <w:pStyle w:val="Body01"/>
              <w:spacing w:after="0"/>
            </w:pPr>
            <w:r w:rsidRPr="0008090D">
              <w:t>2,347</w:t>
            </w:r>
          </w:p>
        </w:tc>
        <w:tc>
          <w:tcPr>
            <w:tcW w:w="0" w:type="auto"/>
            <w:tcBorders>
              <w:top w:val="nil"/>
              <w:bottom w:val="nil"/>
            </w:tcBorders>
          </w:tcPr>
          <w:p w14:paraId="0DF26BFD" w14:textId="77777777" w:rsidR="00C65E11" w:rsidRPr="0008090D" w:rsidRDefault="00C65E11" w:rsidP="00D85BDA">
            <w:pPr>
              <w:pStyle w:val="Body01"/>
              <w:spacing w:after="0"/>
            </w:pPr>
            <w:r w:rsidRPr="0008090D">
              <w:t>3,433</w:t>
            </w:r>
          </w:p>
        </w:tc>
        <w:tc>
          <w:tcPr>
            <w:tcW w:w="0" w:type="auto"/>
            <w:tcBorders>
              <w:top w:val="nil"/>
              <w:bottom w:val="nil"/>
            </w:tcBorders>
            <w:noWrap/>
            <w:hideMark/>
          </w:tcPr>
          <w:p w14:paraId="28258707" w14:textId="77777777" w:rsidR="00C65E11" w:rsidRPr="0008090D" w:rsidRDefault="00C65E11" w:rsidP="00D85BDA">
            <w:pPr>
              <w:pStyle w:val="Body01"/>
              <w:spacing w:after="0"/>
            </w:pPr>
            <w:r w:rsidRPr="0008090D">
              <w:t>10,504</w:t>
            </w:r>
          </w:p>
        </w:tc>
        <w:tc>
          <w:tcPr>
            <w:tcW w:w="0" w:type="auto"/>
            <w:tcBorders>
              <w:top w:val="nil"/>
              <w:bottom w:val="nil"/>
            </w:tcBorders>
          </w:tcPr>
          <w:p w14:paraId="42B9E146" w14:textId="77777777" w:rsidR="00C65E11" w:rsidRPr="00C65E11" w:rsidRDefault="00C65E11" w:rsidP="00457D09">
            <w:pPr>
              <w:rPr>
                <w:rFonts w:asciiTheme="minorHAnsi" w:hAnsiTheme="minorHAnsi"/>
              </w:rPr>
            </w:pPr>
            <w:r w:rsidRPr="00C65E11">
              <w:rPr>
                <w:rFonts w:asciiTheme="minorHAnsi" w:hAnsiTheme="minorHAnsi"/>
              </w:rPr>
              <w:t>46.3%</w:t>
            </w:r>
          </w:p>
        </w:tc>
        <w:tc>
          <w:tcPr>
            <w:tcW w:w="0" w:type="auto"/>
            <w:tcBorders>
              <w:top w:val="nil"/>
              <w:bottom w:val="nil"/>
            </w:tcBorders>
          </w:tcPr>
          <w:p w14:paraId="70040A13" w14:textId="77777777" w:rsidR="00C65E11" w:rsidRPr="00C65E11" w:rsidRDefault="00C65E11" w:rsidP="00457D09">
            <w:pPr>
              <w:rPr>
                <w:rFonts w:asciiTheme="minorHAnsi" w:hAnsiTheme="minorHAnsi"/>
              </w:rPr>
            </w:pPr>
            <w:r w:rsidRPr="00C65E11">
              <w:rPr>
                <w:rFonts w:asciiTheme="minorHAnsi" w:hAnsiTheme="minorHAnsi"/>
              </w:rPr>
              <w:t>206.0%</w:t>
            </w:r>
          </w:p>
        </w:tc>
      </w:tr>
      <w:tr w:rsidR="00C65E11" w:rsidRPr="0008090D" w14:paraId="3D85077F" w14:textId="77777777" w:rsidTr="00D9106B">
        <w:tc>
          <w:tcPr>
            <w:tcW w:w="0" w:type="auto"/>
            <w:tcBorders>
              <w:top w:val="nil"/>
              <w:bottom w:val="nil"/>
            </w:tcBorders>
            <w:noWrap/>
            <w:hideMark/>
          </w:tcPr>
          <w:p w14:paraId="2F122712" w14:textId="77777777" w:rsidR="00C65E11" w:rsidRPr="0008090D" w:rsidRDefault="00C65E11" w:rsidP="00D85BDA">
            <w:pPr>
              <w:pStyle w:val="Body01"/>
              <w:spacing w:after="0"/>
            </w:pPr>
            <w:r w:rsidRPr="0008090D">
              <w:t>Flat or apartment</w:t>
            </w:r>
          </w:p>
        </w:tc>
        <w:tc>
          <w:tcPr>
            <w:tcW w:w="0" w:type="auto"/>
            <w:tcBorders>
              <w:top w:val="nil"/>
              <w:bottom w:val="nil"/>
            </w:tcBorders>
          </w:tcPr>
          <w:p w14:paraId="6671AD1C" w14:textId="77777777" w:rsidR="00C65E11" w:rsidRPr="0008090D" w:rsidRDefault="00C65E11" w:rsidP="00D85BDA">
            <w:pPr>
              <w:pStyle w:val="Body01"/>
              <w:spacing w:after="0"/>
            </w:pPr>
            <w:r w:rsidRPr="0008090D">
              <w:t>2,056</w:t>
            </w:r>
          </w:p>
        </w:tc>
        <w:tc>
          <w:tcPr>
            <w:tcW w:w="0" w:type="auto"/>
            <w:tcBorders>
              <w:top w:val="nil"/>
              <w:bottom w:val="nil"/>
            </w:tcBorders>
          </w:tcPr>
          <w:p w14:paraId="320B07A1" w14:textId="77777777" w:rsidR="00C65E11" w:rsidRPr="0008090D" w:rsidRDefault="00C65E11" w:rsidP="00D85BDA">
            <w:pPr>
              <w:pStyle w:val="Body01"/>
              <w:spacing w:after="0"/>
            </w:pPr>
            <w:r w:rsidRPr="0008090D">
              <w:t>2,589</w:t>
            </w:r>
          </w:p>
        </w:tc>
        <w:tc>
          <w:tcPr>
            <w:tcW w:w="0" w:type="auto"/>
            <w:tcBorders>
              <w:top w:val="nil"/>
              <w:bottom w:val="nil"/>
            </w:tcBorders>
            <w:noWrap/>
            <w:hideMark/>
          </w:tcPr>
          <w:p w14:paraId="6C307A03" w14:textId="77777777" w:rsidR="00C65E11" w:rsidRPr="0008090D" w:rsidRDefault="00C65E11" w:rsidP="00D85BDA">
            <w:pPr>
              <w:pStyle w:val="Body01"/>
              <w:spacing w:after="0"/>
            </w:pPr>
            <w:r w:rsidRPr="0008090D">
              <w:t>1,877</w:t>
            </w:r>
          </w:p>
        </w:tc>
        <w:tc>
          <w:tcPr>
            <w:tcW w:w="0" w:type="auto"/>
            <w:tcBorders>
              <w:top w:val="nil"/>
              <w:bottom w:val="nil"/>
            </w:tcBorders>
          </w:tcPr>
          <w:p w14:paraId="1AC5ACB8" w14:textId="77777777" w:rsidR="00C65E11" w:rsidRPr="00C65E11" w:rsidRDefault="00C65E11" w:rsidP="00457D09">
            <w:pPr>
              <w:rPr>
                <w:rFonts w:asciiTheme="minorHAnsi" w:hAnsiTheme="minorHAnsi"/>
              </w:rPr>
            </w:pPr>
            <w:r w:rsidRPr="00C65E11">
              <w:rPr>
                <w:rFonts w:asciiTheme="minorHAnsi" w:hAnsiTheme="minorHAnsi"/>
              </w:rPr>
              <w:t>25.9%</w:t>
            </w:r>
          </w:p>
        </w:tc>
        <w:tc>
          <w:tcPr>
            <w:tcW w:w="0" w:type="auto"/>
            <w:tcBorders>
              <w:top w:val="nil"/>
              <w:bottom w:val="nil"/>
            </w:tcBorders>
          </w:tcPr>
          <w:p w14:paraId="2C7FCA6A" w14:textId="77777777" w:rsidR="00C65E11" w:rsidRPr="00C65E11" w:rsidRDefault="00C65E11" w:rsidP="00457D09">
            <w:pPr>
              <w:rPr>
                <w:rFonts w:asciiTheme="minorHAnsi" w:hAnsiTheme="minorHAnsi"/>
              </w:rPr>
            </w:pPr>
            <w:r w:rsidRPr="00C65E11">
              <w:rPr>
                <w:rFonts w:asciiTheme="minorHAnsi" w:hAnsiTheme="minorHAnsi"/>
              </w:rPr>
              <w:t>-27.5%</w:t>
            </w:r>
          </w:p>
        </w:tc>
      </w:tr>
      <w:tr w:rsidR="00C65E11" w:rsidRPr="0008090D" w14:paraId="7A0C1C28" w14:textId="77777777" w:rsidTr="00D9106B">
        <w:tc>
          <w:tcPr>
            <w:tcW w:w="0" w:type="auto"/>
            <w:tcBorders>
              <w:top w:val="nil"/>
              <w:bottom w:val="nil"/>
            </w:tcBorders>
            <w:noWrap/>
            <w:hideMark/>
          </w:tcPr>
          <w:p w14:paraId="337D5573" w14:textId="77777777" w:rsidR="00C65E11" w:rsidRPr="0008090D" w:rsidRDefault="00C65E11" w:rsidP="00D85BDA">
            <w:pPr>
              <w:pStyle w:val="Body01"/>
              <w:spacing w:after="0"/>
            </w:pPr>
            <w:r w:rsidRPr="0008090D">
              <w:t>House or flat attached to a shop, office, etc.</w:t>
            </w:r>
          </w:p>
        </w:tc>
        <w:tc>
          <w:tcPr>
            <w:tcW w:w="0" w:type="auto"/>
            <w:tcBorders>
              <w:top w:val="nil"/>
              <w:bottom w:val="nil"/>
            </w:tcBorders>
          </w:tcPr>
          <w:p w14:paraId="6A43ED19" w14:textId="77777777" w:rsidR="00C65E11" w:rsidRPr="0008090D" w:rsidRDefault="00C65E11" w:rsidP="00D85BDA">
            <w:pPr>
              <w:pStyle w:val="Body01"/>
              <w:spacing w:after="0"/>
            </w:pPr>
            <w:r w:rsidRPr="0008090D">
              <w:t>18</w:t>
            </w:r>
          </w:p>
        </w:tc>
        <w:tc>
          <w:tcPr>
            <w:tcW w:w="0" w:type="auto"/>
            <w:tcBorders>
              <w:top w:val="nil"/>
              <w:bottom w:val="nil"/>
            </w:tcBorders>
          </w:tcPr>
          <w:p w14:paraId="4AEBCD7F" w14:textId="77777777" w:rsidR="00C65E11" w:rsidRPr="0008090D" w:rsidRDefault="00C65E11" w:rsidP="00D85BDA">
            <w:pPr>
              <w:pStyle w:val="Body01"/>
              <w:spacing w:after="0"/>
            </w:pPr>
            <w:r w:rsidRPr="0008090D">
              <w:t>27</w:t>
            </w:r>
          </w:p>
        </w:tc>
        <w:tc>
          <w:tcPr>
            <w:tcW w:w="0" w:type="auto"/>
            <w:tcBorders>
              <w:top w:val="nil"/>
              <w:bottom w:val="nil"/>
            </w:tcBorders>
            <w:noWrap/>
            <w:hideMark/>
          </w:tcPr>
          <w:p w14:paraId="53374CD0" w14:textId="77777777" w:rsidR="00C65E11" w:rsidRPr="0008090D" w:rsidRDefault="00C65E11" w:rsidP="00D85BDA">
            <w:pPr>
              <w:pStyle w:val="Body01"/>
              <w:spacing w:after="0"/>
            </w:pPr>
            <w:r w:rsidRPr="0008090D">
              <w:t>19</w:t>
            </w:r>
          </w:p>
        </w:tc>
        <w:tc>
          <w:tcPr>
            <w:tcW w:w="0" w:type="auto"/>
            <w:tcBorders>
              <w:top w:val="nil"/>
              <w:bottom w:val="nil"/>
            </w:tcBorders>
          </w:tcPr>
          <w:p w14:paraId="0B8AB2F0" w14:textId="77777777" w:rsidR="00C65E11" w:rsidRPr="00C65E11" w:rsidRDefault="00C65E11" w:rsidP="00457D09">
            <w:pPr>
              <w:rPr>
                <w:rFonts w:asciiTheme="minorHAnsi" w:hAnsiTheme="minorHAnsi"/>
              </w:rPr>
            </w:pPr>
            <w:r w:rsidRPr="00C65E11">
              <w:rPr>
                <w:rFonts w:asciiTheme="minorHAnsi" w:hAnsiTheme="minorHAnsi"/>
              </w:rPr>
              <w:t>50.0%</w:t>
            </w:r>
          </w:p>
        </w:tc>
        <w:tc>
          <w:tcPr>
            <w:tcW w:w="0" w:type="auto"/>
            <w:tcBorders>
              <w:top w:val="nil"/>
              <w:bottom w:val="nil"/>
            </w:tcBorders>
          </w:tcPr>
          <w:p w14:paraId="62FF5FD3" w14:textId="77777777" w:rsidR="00C65E11" w:rsidRPr="00C65E11" w:rsidRDefault="00C65E11" w:rsidP="00457D09">
            <w:pPr>
              <w:rPr>
                <w:rFonts w:asciiTheme="minorHAnsi" w:hAnsiTheme="minorHAnsi"/>
              </w:rPr>
            </w:pPr>
            <w:r w:rsidRPr="00C65E11">
              <w:rPr>
                <w:rFonts w:asciiTheme="minorHAnsi" w:hAnsiTheme="minorHAnsi"/>
              </w:rPr>
              <w:t>-29.6%</w:t>
            </w:r>
          </w:p>
        </w:tc>
      </w:tr>
      <w:tr w:rsidR="00C65E11" w:rsidRPr="0008090D" w14:paraId="6A9F596E" w14:textId="77777777" w:rsidTr="00D9106B">
        <w:tc>
          <w:tcPr>
            <w:tcW w:w="0" w:type="auto"/>
            <w:tcBorders>
              <w:top w:val="nil"/>
              <w:bottom w:val="nil"/>
            </w:tcBorders>
            <w:noWrap/>
            <w:hideMark/>
          </w:tcPr>
          <w:p w14:paraId="3DA12A0F" w14:textId="77777777" w:rsidR="00C65E11" w:rsidRPr="0008090D" w:rsidRDefault="00C65E11" w:rsidP="00D85BDA">
            <w:pPr>
              <w:pStyle w:val="Body01"/>
              <w:spacing w:after="0"/>
            </w:pPr>
            <w:r w:rsidRPr="0008090D">
              <w:t>Caravan, cabin, houseboat</w:t>
            </w:r>
          </w:p>
        </w:tc>
        <w:tc>
          <w:tcPr>
            <w:tcW w:w="0" w:type="auto"/>
            <w:tcBorders>
              <w:top w:val="nil"/>
              <w:bottom w:val="nil"/>
            </w:tcBorders>
          </w:tcPr>
          <w:p w14:paraId="6AD76148" w14:textId="77777777" w:rsidR="00C65E11" w:rsidRPr="0008090D" w:rsidRDefault="00C65E11" w:rsidP="00D85BDA">
            <w:pPr>
              <w:pStyle w:val="Body01"/>
              <w:spacing w:after="0"/>
            </w:pPr>
            <w:r w:rsidRPr="0008090D">
              <w:t>271</w:t>
            </w:r>
          </w:p>
        </w:tc>
        <w:tc>
          <w:tcPr>
            <w:tcW w:w="0" w:type="auto"/>
            <w:tcBorders>
              <w:top w:val="nil"/>
              <w:bottom w:val="nil"/>
            </w:tcBorders>
          </w:tcPr>
          <w:p w14:paraId="63BBED35" w14:textId="77777777" w:rsidR="00C65E11" w:rsidRPr="0008090D" w:rsidRDefault="00C65E11" w:rsidP="00D85BDA">
            <w:pPr>
              <w:pStyle w:val="Body01"/>
              <w:spacing w:after="0"/>
            </w:pPr>
            <w:r w:rsidRPr="0008090D">
              <w:t>163</w:t>
            </w:r>
          </w:p>
        </w:tc>
        <w:tc>
          <w:tcPr>
            <w:tcW w:w="0" w:type="auto"/>
            <w:tcBorders>
              <w:top w:val="nil"/>
              <w:bottom w:val="nil"/>
            </w:tcBorders>
            <w:noWrap/>
            <w:hideMark/>
          </w:tcPr>
          <w:p w14:paraId="3B87F361" w14:textId="77777777" w:rsidR="00C65E11" w:rsidRPr="0008090D" w:rsidRDefault="00C65E11" w:rsidP="00D85BDA">
            <w:pPr>
              <w:pStyle w:val="Body01"/>
              <w:spacing w:after="0"/>
            </w:pPr>
            <w:r w:rsidRPr="0008090D">
              <w:t>283</w:t>
            </w:r>
          </w:p>
        </w:tc>
        <w:tc>
          <w:tcPr>
            <w:tcW w:w="0" w:type="auto"/>
            <w:tcBorders>
              <w:top w:val="nil"/>
              <w:bottom w:val="nil"/>
            </w:tcBorders>
          </w:tcPr>
          <w:p w14:paraId="6990A402" w14:textId="77777777" w:rsidR="00C65E11" w:rsidRPr="00C65E11" w:rsidRDefault="00C65E11" w:rsidP="00457D09">
            <w:pPr>
              <w:rPr>
                <w:rFonts w:asciiTheme="minorHAnsi" w:hAnsiTheme="minorHAnsi"/>
              </w:rPr>
            </w:pPr>
            <w:r w:rsidRPr="00C65E11">
              <w:rPr>
                <w:rFonts w:asciiTheme="minorHAnsi" w:hAnsiTheme="minorHAnsi"/>
              </w:rPr>
              <w:t>-39.9%</w:t>
            </w:r>
          </w:p>
        </w:tc>
        <w:tc>
          <w:tcPr>
            <w:tcW w:w="0" w:type="auto"/>
            <w:tcBorders>
              <w:top w:val="nil"/>
              <w:bottom w:val="nil"/>
            </w:tcBorders>
          </w:tcPr>
          <w:p w14:paraId="6CF0BD69" w14:textId="77777777" w:rsidR="00C65E11" w:rsidRPr="00C65E11" w:rsidRDefault="00C65E11" w:rsidP="00457D09">
            <w:pPr>
              <w:rPr>
                <w:rFonts w:asciiTheme="minorHAnsi" w:hAnsiTheme="minorHAnsi"/>
              </w:rPr>
            </w:pPr>
            <w:r w:rsidRPr="00C65E11">
              <w:rPr>
                <w:rFonts w:asciiTheme="minorHAnsi" w:hAnsiTheme="minorHAnsi"/>
              </w:rPr>
              <w:t>73.6%</w:t>
            </w:r>
          </w:p>
        </w:tc>
      </w:tr>
      <w:tr w:rsidR="00C65E11" w:rsidRPr="0008090D" w14:paraId="254F3CAD" w14:textId="77777777" w:rsidTr="00D9106B">
        <w:tc>
          <w:tcPr>
            <w:tcW w:w="0" w:type="auto"/>
            <w:tcBorders>
              <w:top w:val="nil"/>
              <w:bottom w:val="nil"/>
            </w:tcBorders>
            <w:noWrap/>
            <w:hideMark/>
          </w:tcPr>
          <w:p w14:paraId="7E36CD90" w14:textId="77777777" w:rsidR="00C65E11" w:rsidRPr="0008090D" w:rsidRDefault="00C65E11" w:rsidP="00D85BDA">
            <w:pPr>
              <w:pStyle w:val="Body01"/>
              <w:spacing w:after="0"/>
            </w:pPr>
            <w:r w:rsidRPr="0008090D">
              <w:t>Improvised home, tent, sleepers out</w:t>
            </w:r>
          </w:p>
        </w:tc>
        <w:tc>
          <w:tcPr>
            <w:tcW w:w="0" w:type="auto"/>
            <w:tcBorders>
              <w:top w:val="nil"/>
              <w:bottom w:val="nil"/>
            </w:tcBorders>
          </w:tcPr>
          <w:p w14:paraId="17791024" w14:textId="77777777" w:rsidR="00C65E11" w:rsidRPr="0008090D" w:rsidRDefault="00C65E11" w:rsidP="00D85BDA">
            <w:pPr>
              <w:pStyle w:val="Body01"/>
              <w:spacing w:after="0"/>
            </w:pPr>
            <w:r w:rsidRPr="0008090D">
              <w:t>10</w:t>
            </w:r>
          </w:p>
        </w:tc>
        <w:tc>
          <w:tcPr>
            <w:tcW w:w="0" w:type="auto"/>
            <w:tcBorders>
              <w:top w:val="nil"/>
              <w:bottom w:val="nil"/>
            </w:tcBorders>
          </w:tcPr>
          <w:p w14:paraId="1A6CEE40" w14:textId="77777777" w:rsidR="00C65E11" w:rsidRPr="0008090D" w:rsidRDefault="00C65E11" w:rsidP="00D85BDA">
            <w:pPr>
              <w:pStyle w:val="Body01"/>
              <w:spacing w:after="0"/>
            </w:pPr>
            <w:r w:rsidRPr="0008090D">
              <w:t>12</w:t>
            </w:r>
          </w:p>
        </w:tc>
        <w:tc>
          <w:tcPr>
            <w:tcW w:w="0" w:type="auto"/>
            <w:tcBorders>
              <w:top w:val="nil"/>
              <w:bottom w:val="nil"/>
            </w:tcBorders>
            <w:noWrap/>
            <w:hideMark/>
          </w:tcPr>
          <w:p w14:paraId="5FFCD76D" w14:textId="77777777" w:rsidR="00C65E11" w:rsidRPr="0008090D" w:rsidRDefault="00C65E11" w:rsidP="00D85BDA">
            <w:pPr>
              <w:pStyle w:val="Body01"/>
              <w:spacing w:after="0"/>
            </w:pPr>
            <w:r w:rsidRPr="0008090D">
              <w:t>21</w:t>
            </w:r>
          </w:p>
        </w:tc>
        <w:tc>
          <w:tcPr>
            <w:tcW w:w="0" w:type="auto"/>
            <w:tcBorders>
              <w:top w:val="nil"/>
              <w:bottom w:val="nil"/>
            </w:tcBorders>
          </w:tcPr>
          <w:p w14:paraId="01E16A0F" w14:textId="77777777" w:rsidR="00C65E11" w:rsidRPr="00C65E11" w:rsidRDefault="00C65E11" w:rsidP="00457D09">
            <w:pPr>
              <w:rPr>
                <w:rFonts w:asciiTheme="minorHAnsi" w:hAnsiTheme="minorHAnsi"/>
              </w:rPr>
            </w:pPr>
            <w:r w:rsidRPr="00C65E11">
              <w:rPr>
                <w:rFonts w:asciiTheme="minorHAnsi" w:hAnsiTheme="minorHAnsi"/>
              </w:rPr>
              <w:t>20.0%</w:t>
            </w:r>
          </w:p>
        </w:tc>
        <w:tc>
          <w:tcPr>
            <w:tcW w:w="0" w:type="auto"/>
            <w:tcBorders>
              <w:top w:val="nil"/>
              <w:bottom w:val="nil"/>
            </w:tcBorders>
          </w:tcPr>
          <w:p w14:paraId="3FAE85C9" w14:textId="77777777" w:rsidR="00C65E11" w:rsidRPr="00C65E11" w:rsidRDefault="00C65E11" w:rsidP="00457D09">
            <w:pPr>
              <w:rPr>
                <w:rFonts w:asciiTheme="minorHAnsi" w:hAnsiTheme="minorHAnsi"/>
              </w:rPr>
            </w:pPr>
            <w:r w:rsidRPr="00C65E11">
              <w:rPr>
                <w:rFonts w:asciiTheme="minorHAnsi" w:hAnsiTheme="minorHAnsi"/>
              </w:rPr>
              <w:t>75.0%</w:t>
            </w:r>
          </w:p>
        </w:tc>
      </w:tr>
      <w:tr w:rsidR="00C65E11" w:rsidRPr="0008090D" w14:paraId="0A57AD69" w14:textId="77777777" w:rsidTr="00D53DF8">
        <w:tc>
          <w:tcPr>
            <w:tcW w:w="0" w:type="auto"/>
            <w:tcBorders>
              <w:top w:val="dotted" w:sz="4" w:space="0" w:color="auto"/>
              <w:bottom w:val="single" w:sz="4" w:space="0" w:color="auto"/>
            </w:tcBorders>
            <w:noWrap/>
            <w:hideMark/>
          </w:tcPr>
          <w:p w14:paraId="6BD77C5B" w14:textId="77777777" w:rsidR="00C65E11" w:rsidRPr="0008090D" w:rsidRDefault="00C65E11" w:rsidP="00D85BDA">
            <w:pPr>
              <w:pStyle w:val="Body01"/>
              <w:spacing w:after="0"/>
            </w:pPr>
            <w:r w:rsidRPr="0008090D">
              <w:t>Total</w:t>
            </w:r>
          </w:p>
        </w:tc>
        <w:tc>
          <w:tcPr>
            <w:tcW w:w="0" w:type="auto"/>
            <w:tcBorders>
              <w:top w:val="dotted" w:sz="4" w:space="0" w:color="auto"/>
              <w:bottom w:val="single" w:sz="4" w:space="0" w:color="auto"/>
            </w:tcBorders>
          </w:tcPr>
          <w:p w14:paraId="44CAA226" w14:textId="77777777" w:rsidR="00C65E11" w:rsidRPr="0008090D" w:rsidRDefault="00C65E11" w:rsidP="00D85BDA">
            <w:pPr>
              <w:pStyle w:val="Body01"/>
              <w:spacing w:after="0"/>
            </w:pPr>
            <w:r w:rsidRPr="0008090D">
              <w:t>40,876</w:t>
            </w:r>
          </w:p>
        </w:tc>
        <w:tc>
          <w:tcPr>
            <w:tcW w:w="0" w:type="auto"/>
            <w:tcBorders>
              <w:top w:val="dotted" w:sz="4" w:space="0" w:color="auto"/>
              <w:bottom w:val="single" w:sz="4" w:space="0" w:color="auto"/>
            </w:tcBorders>
          </w:tcPr>
          <w:p w14:paraId="2CBB65A5" w14:textId="77777777" w:rsidR="00C65E11" w:rsidRPr="0008090D" w:rsidRDefault="00C65E11" w:rsidP="00D85BDA">
            <w:pPr>
              <w:pStyle w:val="Body01"/>
              <w:spacing w:after="0"/>
            </w:pPr>
            <w:r w:rsidRPr="0008090D">
              <w:t>59,175</w:t>
            </w:r>
          </w:p>
        </w:tc>
        <w:tc>
          <w:tcPr>
            <w:tcW w:w="0" w:type="auto"/>
            <w:tcBorders>
              <w:top w:val="dotted" w:sz="4" w:space="0" w:color="auto"/>
              <w:bottom w:val="single" w:sz="4" w:space="0" w:color="auto"/>
            </w:tcBorders>
            <w:noWrap/>
            <w:hideMark/>
          </w:tcPr>
          <w:p w14:paraId="2C373C9D" w14:textId="77777777" w:rsidR="00C65E11" w:rsidRPr="0008090D" w:rsidRDefault="00C65E11" w:rsidP="00D85BDA">
            <w:pPr>
              <w:pStyle w:val="Body01"/>
              <w:spacing w:after="0"/>
            </w:pPr>
            <w:r w:rsidRPr="0008090D">
              <w:t>75,184</w:t>
            </w:r>
          </w:p>
        </w:tc>
        <w:tc>
          <w:tcPr>
            <w:tcW w:w="0" w:type="auto"/>
            <w:tcBorders>
              <w:top w:val="dotted" w:sz="4" w:space="0" w:color="auto"/>
              <w:bottom w:val="single" w:sz="4" w:space="0" w:color="auto"/>
            </w:tcBorders>
          </w:tcPr>
          <w:p w14:paraId="5E1D2C6C" w14:textId="77777777" w:rsidR="00C65E11" w:rsidRPr="00C65E11" w:rsidRDefault="00C65E11" w:rsidP="00457D09">
            <w:pPr>
              <w:rPr>
                <w:rFonts w:asciiTheme="minorHAnsi" w:hAnsiTheme="minorHAnsi"/>
              </w:rPr>
            </w:pPr>
            <w:r w:rsidRPr="00C65E11">
              <w:rPr>
                <w:rFonts w:asciiTheme="minorHAnsi" w:hAnsiTheme="minorHAnsi"/>
              </w:rPr>
              <w:t>44.8%</w:t>
            </w:r>
          </w:p>
        </w:tc>
        <w:tc>
          <w:tcPr>
            <w:tcW w:w="0" w:type="auto"/>
            <w:tcBorders>
              <w:top w:val="dotted" w:sz="4" w:space="0" w:color="auto"/>
              <w:bottom w:val="single" w:sz="4" w:space="0" w:color="auto"/>
            </w:tcBorders>
          </w:tcPr>
          <w:p w14:paraId="203E1FD3" w14:textId="77777777" w:rsidR="00C65E11" w:rsidRPr="00C65E11" w:rsidRDefault="00C65E11" w:rsidP="00457D09">
            <w:pPr>
              <w:rPr>
                <w:rFonts w:asciiTheme="minorHAnsi" w:hAnsiTheme="minorHAnsi"/>
              </w:rPr>
            </w:pPr>
            <w:r w:rsidRPr="00C65E11">
              <w:rPr>
                <w:rFonts w:asciiTheme="minorHAnsi" w:hAnsiTheme="minorHAnsi"/>
              </w:rPr>
              <w:t>27.1%</w:t>
            </w:r>
          </w:p>
        </w:tc>
      </w:tr>
    </w:tbl>
    <w:p w14:paraId="60A43AC2" w14:textId="77777777" w:rsidR="00E9345F" w:rsidRDefault="00E9345F" w:rsidP="00E9345F"/>
    <w:p w14:paraId="176F055D" w14:textId="77777777" w:rsidR="009C3E03" w:rsidRDefault="00B72448" w:rsidP="00B72448">
      <w:r>
        <w:t>To a large extent the housing stock in Wyndham is similar across suburbs. In all suburbs except Laverton and Werribee South</w:t>
      </w:r>
      <w:r w:rsidR="001F1CFC">
        <w:t>,</w:t>
      </w:r>
      <w:r>
        <w:t xml:space="preserve"> separate and semi-detached houses comprise between 92% and 100% of the dwelling stock. In Werribee South some 11% of dwellings are flats or apartments, and 22% are caravans, cabins and houseboats – Wyndham Harbour. Laverton North also differs in that </w:t>
      </w:r>
      <w:r>
        <w:lastRenderedPageBreak/>
        <w:t xml:space="preserve">the majority of dwellings are caravans, cabins or houseboats – </w:t>
      </w:r>
      <w:r w:rsidR="00F6117E">
        <w:t xml:space="preserve">Laverton North is largely an industrial area with </w:t>
      </w:r>
      <w:r>
        <w:t xml:space="preserve">Honey Hush </w:t>
      </w:r>
      <w:r w:rsidR="001F1CFC">
        <w:t>Caravan Park</w:t>
      </w:r>
      <w:r>
        <w:t xml:space="preserve"> </w:t>
      </w:r>
      <w:r w:rsidR="00F6117E">
        <w:t>being the main area where people can live</w:t>
      </w:r>
      <w:r>
        <w:t xml:space="preserve">. </w:t>
      </w:r>
    </w:p>
    <w:p w14:paraId="192D6EF2" w14:textId="77777777" w:rsidR="00B72448" w:rsidRDefault="00B72448" w:rsidP="00B72448">
      <w:pPr>
        <w:pStyle w:val="Caption"/>
        <w:keepNext/>
      </w:pPr>
      <w:r>
        <w:t xml:space="preserve">Table </w:t>
      </w:r>
      <w:r w:rsidR="007828E6">
        <w:fldChar w:fldCharType="begin"/>
      </w:r>
      <w:r w:rsidR="007828E6">
        <w:instrText xml:space="preserve"> SEQ Table \* ARABIC </w:instrText>
      </w:r>
      <w:r w:rsidR="007828E6">
        <w:fldChar w:fldCharType="separate"/>
      </w:r>
      <w:r w:rsidR="00527462">
        <w:rPr>
          <w:noProof/>
        </w:rPr>
        <w:t>2</w:t>
      </w:r>
      <w:r w:rsidR="007828E6">
        <w:rPr>
          <w:noProof/>
        </w:rPr>
        <w:fldChar w:fldCharType="end"/>
      </w:r>
      <w:r>
        <w:t>: Dwelling structure, Wyndham suburbs, 2016</w:t>
      </w:r>
    </w:p>
    <w:tbl>
      <w:tblPr>
        <w:tblStyle w:val="TableGrid"/>
        <w:tblW w:w="90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051"/>
        <w:gridCol w:w="1051"/>
        <w:gridCol w:w="1051"/>
        <w:gridCol w:w="1052"/>
        <w:gridCol w:w="1051"/>
        <w:gridCol w:w="1051"/>
        <w:gridCol w:w="1052"/>
      </w:tblGrid>
      <w:tr w:rsidR="00294548" w:rsidRPr="00294548" w14:paraId="16ACABF3" w14:textId="77777777" w:rsidTr="00294548">
        <w:tc>
          <w:tcPr>
            <w:tcW w:w="1668" w:type="dxa"/>
            <w:tcBorders>
              <w:top w:val="single" w:sz="4" w:space="0" w:color="auto"/>
              <w:bottom w:val="single" w:sz="4" w:space="0" w:color="auto"/>
            </w:tcBorders>
            <w:noWrap/>
            <w:hideMark/>
          </w:tcPr>
          <w:p w14:paraId="7F05E931" w14:textId="77777777" w:rsidR="00294548" w:rsidRPr="00294548" w:rsidRDefault="00294548" w:rsidP="00294548">
            <w:pPr>
              <w:rPr>
                <w:rFonts w:asciiTheme="minorHAnsi" w:hAnsiTheme="minorHAnsi"/>
                <w:b/>
              </w:rPr>
            </w:pPr>
          </w:p>
        </w:tc>
        <w:tc>
          <w:tcPr>
            <w:tcW w:w="1051" w:type="dxa"/>
            <w:tcBorders>
              <w:top w:val="single" w:sz="4" w:space="0" w:color="auto"/>
              <w:bottom w:val="single" w:sz="4" w:space="0" w:color="auto"/>
            </w:tcBorders>
            <w:noWrap/>
            <w:hideMark/>
          </w:tcPr>
          <w:p w14:paraId="20CFEE3F" w14:textId="77777777" w:rsidR="00294548" w:rsidRPr="00294548" w:rsidRDefault="00294548" w:rsidP="00294548">
            <w:pPr>
              <w:rPr>
                <w:rFonts w:asciiTheme="minorHAnsi" w:hAnsiTheme="minorHAnsi"/>
                <w:b/>
              </w:rPr>
            </w:pPr>
            <w:r w:rsidRPr="00294548">
              <w:rPr>
                <w:rFonts w:asciiTheme="minorHAnsi" w:hAnsiTheme="minorHAnsi"/>
                <w:b/>
                <w:lang w:val="en-US"/>
              </w:rPr>
              <w:t>Separate house</w:t>
            </w:r>
          </w:p>
        </w:tc>
        <w:tc>
          <w:tcPr>
            <w:tcW w:w="1051" w:type="dxa"/>
            <w:tcBorders>
              <w:top w:val="single" w:sz="4" w:space="0" w:color="auto"/>
              <w:bottom w:val="single" w:sz="4" w:space="0" w:color="auto"/>
            </w:tcBorders>
            <w:noWrap/>
            <w:hideMark/>
          </w:tcPr>
          <w:p w14:paraId="63F39AA9" w14:textId="77777777" w:rsidR="00294548" w:rsidRPr="00294548" w:rsidRDefault="00294548" w:rsidP="00294548">
            <w:pPr>
              <w:rPr>
                <w:rFonts w:asciiTheme="minorHAnsi" w:hAnsiTheme="minorHAnsi"/>
                <w:b/>
              </w:rPr>
            </w:pPr>
            <w:r w:rsidRPr="00294548">
              <w:rPr>
                <w:rFonts w:asciiTheme="minorHAnsi" w:hAnsiTheme="minorHAnsi"/>
                <w:b/>
                <w:lang w:val="en-US"/>
              </w:rPr>
              <w:t>Semi-detached house</w:t>
            </w:r>
          </w:p>
        </w:tc>
        <w:tc>
          <w:tcPr>
            <w:tcW w:w="1051" w:type="dxa"/>
            <w:tcBorders>
              <w:top w:val="single" w:sz="4" w:space="0" w:color="auto"/>
              <w:bottom w:val="single" w:sz="4" w:space="0" w:color="auto"/>
            </w:tcBorders>
            <w:noWrap/>
            <w:hideMark/>
          </w:tcPr>
          <w:p w14:paraId="138132F1" w14:textId="77777777" w:rsidR="00294548" w:rsidRPr="00294548" w:rsidRDefault="00294548" w:rsidP="00294548">
            <w:pPr>
              <w:rPr>
                <w:rFonts w:asciiTheme="minorHAnsi" w:hAnsiTheme="minorHAnsi"/>
                <w:b/>
              </w:rPr>
            </w:pPr>
            <w:r w:rsidRPr="00294548">
              <w:rPr>
                <w:rFonts w:asciiTheme="minorHAnsi" w:hAnsiTheme="minorHAnsi"/>
                <w:b/>
                <w:lang w:val="en-US"/>
              </w:rPr>
              <w:t>Flat or apartment</w:t>
            </w:r>
          </w:p>
        </w:tc>
        <w:tc>
          <w:tcPr>
            <w:tcW w:w="1052" w:type="dxa"/>
            <w:tcBorders>
              <w:top w:val="single" w:sz="4" w:space="0" w:color="auto"/>
              <w:bottom w:val="single" w:sz="4" w:space="0" w:color="auto"/>
            </w:tcBorders>
            <w:noWrap/>
            <w:hideMark/>
          </w:tcPr>
          <w:p w14:paraId="5E8C1074" w14:textId="77777777" w:rsidR="00294548" w:rsidRPr="00294548" w:rsidRDefault="00294548" w:rsidP="00294548">
            <w:pPr>
              <w:rPr>
                <w:rFonts w:asciiTheme="minorHAnsi" w:hAnsiTheme="minorHAnsi"/>
                <w:b/>
              </w:rPr>
            </w:pPr>
            <w:r w:rsidRPr="00294548">
              <w:rPr>
                <w:rFonts w:asciiTheme="minorHAnsi" w:hAnsiTheme="minorHAnsi"/>
                <w:b/>
                <w:lang w:val="en-US"/>
              </w:rPr>
              <w:t>House or flat attached to a shop, office, etc.</w:t>
            </w:r>
          </w:p>
        </w:tc>
        <w:tc>
          <w:tcPr>
            <w:tcW w:w="1051" w:type="dxa"/>
            <w:tcBorders>
              <w:top w:val="single" w:sz="4" w:space="0" w:color="auto"/>
              <w:bottom w:val="single" w:sz="4" w:space="0" w:color="auto"/>
            </w:tcBorders>
            <w:noWrap/>
            <w:hideMark/>
          </w:tcPr>
          <w:p w14:paraId="3E60283A" w14:textId="77777777" w:rsidR="00294548" w:rsidRPr="00294548" w:rsidRDefault="00294548" w:rsidP="00294548">
            <w:pPr>
              <w:rPr>
                <w:rFonts w:asciiTheme="minorHAnsi" w:hAnsiTheme="minorHAnsi"/>
                <w:b/>
              </w:rPr>
            </w:pPr>
            <w:r w:rsidRPr="00294548">
              <w:rPr>
                <w:rFonts w:asciiTheme="minorHAnsi" w:hAnsiTheme="minorHAnsi"/>
                <w:b/>
                <w:lang w:val="en-US"/>
              </w:rPr>
              <w:t>Caravan, cabin, houseboat</w:t>
            </w:r>
          </w:p>
        </w:tc>
        <w:tc>
          <w:tcPr>
            <w:tcW w:w="1051" w:type="dxa"/>
            <w:tcBorders>
              <w:top w:val="single" w:sz="4" w:space="0" w:color="auto"/>
              <w:bottom w:val="single" w:sz="4" w:space="0" w:color="auto"/>
            </w:tcBorders>
            <w:noWrap/>
            <w:hideMark/>
          </w:tcPr>
          <w:p w14:paraId="09F41D1A" w14:textId="77777777" w:rsidR="00294548" w:rsidRPr="00294548" w:rsidRDefault="00294548" w:rsidP="00294548">
            <w:pPr>
              <w:rPr>
                <w:rFonts w:asciiTheme="minorHAnsi" w:hAnsiTheme="minorHAnsi"/>
                <w:b/>
              </w:rPr>
            </w:pPr>
            <w:r w:rsidRPr="00294548">
              <w:rPr>
                <w:rFonts w:asciiTheme="minorHAnsi" w:hAnsiTheme="minorHAnsi"/>
                <w:b/>
                <w:lang w:val="en-US"/>
              </w:rPr>
              <w:t>Improvised home, tent, sleepers out</w:t>
            </w:r>
          </w:p>
        </w:tc>
        <w:tc>
          <w:tcPr>
            <w:tcW w:w="1052" w:type="dxa"/>
            <w:tcBorders>
              <w:top w:val="single" w:sz="4" w:space="0" w:color="auto"/>
              <w:bottom w:val="single" w:sz="4" w:space="0" w:color="auto"/>
            </w:tcBorders>
          </w:tcPr>
          <w:p w14:paraId="750D34BA" w14:textId="77777777" w:rsidR="00294548" w:rsidRPr="00294548" w:rsidRDefault="00294548" w:rsidP="00294548">
            <w:pPr>
              <w:rPr>
                <w:rFonts w:asciiTheme="minorHAnsi" w:hAnsiTheme="minorHAnsi"/>
                <w:b/>
                <w:lang w:val="en-US"/>
              </w:rPr>
            </w:pPr>
            <w:r w:rsidRPr="00294548">
              <w:rPr>
                <w:rFonts w:asciiTheme="minorHAnsi" w:hAnsiTheme="minorHAnsi"/>
                <w:b/>
                <w:lang w:val="en-US"/>
              </w:rPr>
              <w:t>Total</w:t>
            </w:r>
          </w:p>
        </w:tc>
      </w:tr>
      <w:tr w:rsidR="00294548" w:rsidRPr="00294548" w14:paraId="360E62F9" w14:textId="77777777" w:rsidTr="00294548">
        <w:tc>
          <w:tcPr>
            <w:tcW w:w="1668" w:type="dxa"/>
            <w:tcBorders>
              <w:top w:val="single" w:sz="4" w:space="0" w:color="auto"/>
            </w:tcBorders>
            <w:noWrap/>
            <w:hideMark/>
          </w:tcPr>
          <w:p w14:paraId="794D3DCD" w14:textId="77777777" w:rsidR="00294548" w:rsidRPr="00294548" w:rsidRDefault="00294548" w:rsidP="00294548">
            <w:pPr>
              <w:rPr>
                <w:rFonts w:asciiTheme="minorHAnsi" w:hAnsiTheme="minorHAnsi"/>
              </w:rPr>
            </w:pPr>
            <w:r w:rsidRPr="00294548">
              <w:rPr>
                <w:rFonts w:asciiTheme="minorHAnsi" w:hAnsiTheme="minorHAnsi"/>
                <w:lang w:val="en-US"/>
              </w:rPr>
              <w:t>Hoppers Crossing</w:t>
            </w:r>
          </w:p>
        </w:tc>
        <w:tc>
          <w:tcPr>
            <w:tcW w:w="1051" w:type="dxa"/>
            <w:tcBorders>
              <w:top w:val="single" w:sz="4" w:space="0" w:color="auto"/>
            </w:tcBorders>
            <w:noWrap/>
            <w:hideMark/>
          </w:tcPr>
          <w:p w14:paraId="2348C7FA" w14:textId="77777777" w:rsidR="00294548" w:rsidRPr="00294548" w:rsidRDefault="00294548" w:rsidP="00294548">
            <w:pPr>
              <w:rPr>
                <w:rFonts w:asciiTheme="minorHAnsi" w:hAnsiTheme="minorHAnsi"/>
              </w:rPr>
            </w:pPr>
            <w:r w:rsidRPr="00294548">
              <w:rPr>
                <w:rFonts w:asciiTheme="minorHAnsi" w:hAnsiTheme="minorHAnsi"/>
              </w:rPr>
              <w:t>84.2%</w:t>
            </w:r>
          </w:p>
        </w:tc>
        <w:tc>
          <w:tcPr>
            <w:tcW w:w="1051" w:type="dxa"/>
            <w:tcBorders>
              <w:top w:val="single" w:sz="4" w:space="0" w:color="auto"/>
            </w:tcBorders>
            <w:noWrap/>
            <w:hideMark/>
          </w:tcPr>
          <w:p w14:paraId="3A2C87E1" w14:textId="77777777" w:rsidR="00294548" w:rsidRPr="00294548" w:rsidRDefault="00294548" w:rsidP="00294548">
            <w:pPr>
              <w:rPr>
                <w:rFonts w:asciiTheme="minorHAnsi" w:hAnsiTheme="minorHAnsi"/>
              </w:rPr>
            </w:pPr>
            <w:r w:rsidRPr="00294548">
              <w:rPr>
                <w:rFonts w:asciiTheme="minorHAnsi" w:hAnsiTheme="minorHAnsi"/>
              </w:rPr>
              <w:t>8.0%</w:t>
            </w:r>
          </w:p>
        </w:tc>
        <w:tc>
          <w:tcPr>
            <w:tcW w:w="1051" w:type="dxa"/>
            <w:tcBorders>
              <w:top w:val="single" w:sz="4" w:space="0" w:color="auto"/>
            </w:tcBorders>
            <w:noWrap/>
            <w:hideMark/>
          </w:tcPr>
          <w:p w14:paraId="59659635" w14:textId="77777777" w:rsidR="00294548" w:rsidRPr="00294548" w:rsidRDefault="00294548" w:rsidP="00294548">
            <w:pPr>
              <w:rPr>
                <w:rFonts w:asciiTheme="minorHAnsi" w:hAnsiTheme="minorHAnsi"/>
              </w:rPr>
            </w:pPr>
            <w:r w:rsidRPr="00294548">
              <w:rPr>
                <w:rFonts w:asciiTheme="minorHAnsi" w:hAnsiTheme="minorHAnsi"/>
              </w:rPr>
              <w:t>7.8%</w:t>
            </w:r>
          </w:p>
        </w:tc>
        <w:tc>
          <w:tcPr>
            <w:tcW w:w="1052" w:type="dxa"/>
            <w:tcBorders>
              <w:top w:val="single" w:sz="4" w:space="0" w:color="auto"/>
            </w:tcBorders>
            <w:noWrap/>
            <w:hideMark/>
          </w:tcPr>
          <w:p w14:paraId="2940566F"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tcBorders>
              <w:top w:val="single" w:sz="4" w:space="0" w:color="auto"/>
            </w:tcBorders>
            <w:noWrap/>
            <w:hideMark/>
          </w:tcPr>
          <w:p w14:paraId="2440985F"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tcBorders>
              <w:top w:val="single" w:sz="4" w:space="0" w:color="auto"/>
            </w:tcBorders>
            <w:noWrap/>
            <w:hideMark/>
          </w:tcPr>
          <w:p w14:paraId="5D224941"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Borders>
              <w:top w:val="single" w:sz="4" w:space="0" w:color="auto"/>
            </w:tcBorders>
          </w:tcPr>
          <w:p w14:paraId="07612D2A"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08149ACA" w14:textId="77777777" w:rsidTr="00294548">
        <w:tc>
          <w:tcPr>
            <w:tcW w:w="1668" w:type="dxa"/>
            <w:noWrap/>
            <w:hideMark/>
          </w:tcPr>
          <w:p w14:paraId="60F7C591" w14:textId="77777777" w:rsidR="00294548" w:rsidRPr="00294548" w:rsidRDefault="00294548" w:rsidP="00294548">
            <w:pPr>
              <w:rPr>
                <w:rFonts w:asciiTheme="minorHAnsi" w:hAnsiTheme="minorHAnsi"/>
              </w:rPr>
            </w:pPr>
            <w:r w:rsidRPr="00294548">
              <w:rPr>
                <w:rFonts w:asciiTheme="minorHAnsi" w:hAnsiTheme="minorHAnsi"/>
                <w:lang w:val="en-US"/>
              </w:rPr>
              <w:t>Laverton North</w:t>
            </w:r>
          </w:p>
        </w:tc>
        <w:tc>
          <w:tcPr>
            <w:tcW w:w="1051" w:type="dxa"/>
            <w:noWrap/>
            <w:hideMark/>
          </w:tcPr>
          <w:p w14:paraId="1C634716" w14:textId="77777777" w:rsidR="00294548" w:rsidRPr="00294548" w:rsidRDefault="00294548" w:rsidP="00294548">
            <w:pPr>
              <w:rPr>
                <w:rFonts w:asciiTheme="minorHAnsi" w:hAnsiTheme="minorHAnsi"/>
              </w:rPr>
            </w:pPr>
            <w:r w:rsidRPr="00294548">
              <w:rPr>
                <w:rFonts w:asciiTheme="minorHAnsi" w:hAnsiTheme="minorHAnsi"/>
              </w:rPr>
              <w:t>4.9%</w:t>
            </w:r>
          </w:p>
        </w:tc>
        <w:tc>
          <w:tcPr>
            <w:tcW w:w="1051" w:type="dxa"/>
            <w:noWrap/>
            <w:hideMark/>
          </w:tcPr>
          <w:p w14:paraId="27AAD0B0" w14:textId="77777777" w:rsidR="00294548" w:rsidRPr="00294548" w:rsidRDefault="00294548" w:rsidP="00294548">
            <w:pPr>
              <w:rPr>
                <w:rFonts w:asciiTheme="minorHAnsi" w:hAnsiTheme="minorHAnsi"/>
              </w:rPr>
            </w:pPr>
            <w:r w:rsidRPr="00294548">
              <w:rPr>
                <w:rFonts w:asciiTheme="minorHAnsi" w:hAnsiTheme="minorHAnsi"/>
              </w:rPr>
              <w:t>13.1%</w:t>
            </w:r>
          </w:p>
        </w:tc>
        <w:tc>
          <w:tcPr>
            <w:tcW w:w="1051" w:type="dxa"/>
            <w:noWrap/>
            <w:hideMark/>
          </w:tcPr>
          <w:p w14:paraId="5F14C488"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14:paraId="3AC47205"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1D56F0C7" w14:textId="77777777" w:rsidR="00294548" w:rsidRPr="00294548" w:rsidRDefault="00294548" w:rsidP="00294548">
            <w:pPr>
              <w:rPr>
                <w:rFonts w:asciiTheme="minorHAnsi" w:hAnsiTheme="minorHAnsi"/>
              </w:rPr>
            </w:pPr>
            <w:r w:rsidRPr="00294548">
              <w:rPr>
                <w:rFonts w:asciiTheme="minorHAnsi" w:hAnsiTheme="minorHAnsi"/>
              </w:rPr>
              <w:t>82.0%</w:t>
            </w:r>
          </w:p>
        </w:tc>
        <w:tc>
          <w:tcPr>
            <w:tcW w:w="1051" w:type="dxa"/>
            <w:noWrap/>
            <w:hideMark/>
          </w:tcPr>
          <w:p w14:paraId="2B5FB64B"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11E13756"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400D1B23" w14:textId="77777777" w:rsidTr="00294548">
        <w:tc>
          <w:tcPr>
            <w:tcW w:w="1668" w:type="dxa"/>
            <w:noWrap/>
            <w:hideMark/>
          </w:tcPr>
          <w:p w14:paraId="1982E1DF" w14:textId="77777777" w:rsidR="00294548" w:rsidRPr="00294548" w:rsidRDefault="00294548" w:rsidP="00294548">
            <w:pPr>
              <w:rPr>
                <w:rFonts w:asciiTheme="minorHAnsi" w:hAnsiTheme="minorHAnsi"/>
              </w:rPr>
            </w:pPr>
            <w:r w:rsidRPr="00294548">
              <w:rPr>
                <w:rFonts w:asciiTheme="minorHAnsi" w:hAnsiTheme="minorHAnsi"/>
                <w:lang w:val="en-US"/>
              </w:rPr>
              <w:t>Little River</w:t>
            </w:r>
          </w:p>
        </w:tc>
        <w:tc>
          <w:tcPr>
            <w:tcW w:w="1051" w:type="dxa"/>
            <w:noWrap/>
            <w:hideMark/>
          </w:tcPr>
          <w:p w14:paraId="4D1FDB1D" w14:textId="77777777" w:rsidR="00294548" w:rsidRPr="00294548" w:rsidRDefault="00294548" w:rsidP="00294548">
            <w:pPr>
              <w:rPr>
                <w:rFonts w:asciiTheme="minorHAnsi" w:hAnsiTheme="minorHAnsi"/>
              </w:rPr>
            </w:pPr>
            <w:r w:rsidRPr="00294548">
              <w:rPr>
                <w:rFonts w:asciiTheme="minorHAnsi" w:hAnsiTheme="minorHAnsi"/>
              </w:rPr>
              <w:t>100%</w:t>
            </w:r>
          </w:p>
        </w:tc>
        <w:tc>
          <w:tcPr>
            <w:tcW w:w="1051" w:type="dxa"/>
            <w:noWrap/>
            <w:hideMark/>
          </w:tcPr>
          <w:p w14:paraId="5A25BCBA"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74C61990"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14:paraId="6ECF9C06"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2DA195FB"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2B038524"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41179071"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6FD8D243" w14:textId="77777777" w:rsidTr="00294548">
        <w:tc>
          <w:tcPr>
            <w:tcW w:w="1668" w:type="dxa"/>
            <w:noWrap/>
            <w:hideMark/>
          </w:tcPr>
          <w:p w14:paraId="51D6F09F" w14:textId="77777777" w:rsidR="00294548" w:rsidRPr="00294548" w:rsidRDefault="00294548" w:rsidP="00294548">
            <w:pPr>
              <w:rPr>
                <w:rFonts w:asciiTheme="minorHAnsi" w:hAnsiTheme="minorHAnsi"/>
              </w:rPr>
            </w:pPr>
            <w:r w:rsidRPr="00294548">
              <w:rPr>
                <w:rFonts w:asciiTheme="minorHAnsi" w:hAnsiTheme="minorHAnsi"/>
                <w:lang w:val="en-US"/>
              </w:rPr>
              <w:t>Mambourin</w:t>
            </w:r>
          </w:p>
        </w:tc>
        <w:tc>
          <w:tcPr>
            <w:tcW w:w="1051" w:type="dxa"/>
            <w:noWrap/>
            <w:hideMark/>
          </w:tcPr>
          <w:p w14:paraId="3DD9D49C" w14:textId="77777777" w:rsidR="00294548" w:rsidRPr="00294548" w:rsidRDefault="00294548" w:rsidP="00294548">
            <w:pPr>
              <w:rPr>
                <w:rFonts w:asciiTheme="minorHAnsi" w:hAnsiTheme="minorHAnsi"/>
              </w:rPr>
            </w:pPr>
            <w:r w:rsidRPr="00294548">
              <w:rPr>
                <w:rFonts w:asciiTheme="minorHAnsi" w:hAnsiTheme="minorHAnsi"/>
              </w:rPr>
              <w:t>100%</w:t>
            </w:r>
          </w:p>
        </w:tc>
        <w:tc>
          <w:tcPr>
            <w:tcW w:w="1051" w:type="dxa"/>
            <w:noWrap/>
            <w:hideMark/>
          </w:tcPr>
          <w:p w14:paraId="68BE3E22"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656299E8"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14:paraId="12B74747"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1C363B26"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6787D7CD"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616EB9C0"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72E1B7A6" w14:textId="77777777" w:rsidTr="00294548">
        <w:tc>
          <w:tcPr>
            <w:tcW w:w="1668" w:type="dxa"/>
            <w:noWrap/>
            <w:hideMark/>
          </w:tcPr>
          <w:p w14:paraId="6C075A89" w14:textId="77777777" w:rsidR="00294548" w:rsidRPr="00294548" w:rsidRDefault="00294548" w:rsidP="00294548">
            <w:pPr>
              <w:rPr>
                <w:rFonts w:asciiTheme="minorHAnsi" w:hAnsiTheme="minorHAnsi"/>
              </w:rPr>
            </w:pPr>
            <w:r w:rsidRPr="00294548">
              <w:rPr>
                <w:rFonts w:asciiTheme="minorHAnsi" w:hAnsiTheme="minorHAnsi"/>
                <w:lang w:val="en-US"/>
              </w:rPr>
              <w:t>Mount Cottrell</w:t>
            </w:r>
          </w:p>
        </w:tc>
        <w:tc>
          <w:tcPr>
            <w:tcW w:w="1051" w:type="dxa"/>
            <w:noWrap/>
            <w:hideMark/>
          </w:tcPr>
          <w:p w14:paraId="71291FE5" w14:textId="77777777" w:rsidR="00294548" w:rsidRPr="00294548" w:rsidRDefault="00294548" w:rsidP="00294548">
            <w:pPr>
              <w:rPr>
                <w:rFonts w:asciiTheme="minorHAnsi" w:hAnsiTheme="minorHAnsi"/>
              </w:rPr>
            </w:pPr>
            <w:r w:rsidRPr="00294548">
              <w:rPr>
                <w:rFonts w:asciiTheme="minorHAnsi" w:hAnsiTheme="minorHAnsi"/>
              </w:rPr>
              <w:t>100%</w:t>
            </w:r>
          </w:p>
        </w:tc>
        <w:tc>
          <w:tcPr>
            <w:tcW w:w="1051" w:type="dxa"/>
            <w:noWrap/>
            <w:hideMark/>
          </w:tcPr>
          <w:p w14:paraId="51B98435"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5511D45F"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14:paraId="280D28AA"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1BDDC7AB"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2641B0A8"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4122E616"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3FDA04D9" w14:textId="77777777" w:rsidTr="00294548">
        <w:tc>
          <w:tcPr>
            <w:tcW w:w="1668" w:type="dxa"/>
            <w:noWrap/>
            <w:hideMark/>
          </w:tcPr>
          <w:p w14:paraId="584F5D74" w14:textId="77777777" w:rsidR="00294548" w:rsidRPr="00294548" w:rsidRDefault="00294548" w:rsidP="00294548">
            <w:pPr>
              <w:rPr>
                <w:rFonts w:asciiTheme="minorHAnsi" w:hAnsiTheme="minorHAnsi"/>
              </w:rPr>
            </w:pPr>
            <w:r w:rsidRPr="00294548">
              <w:rPr>
                <w:rFonts w:asciiTheme="minorHAnsi" w:hAnsiTheme="minorHAnsi"/>
                <w:lang w:val="en-US"/>
              </w:rPr>
              <w:t>Point Cook</w:t>
            </w:r>
          </w:p>
        </w:tc>
        <w:tc>
          <w:tcPr>
            <w:tcW w:w="1051" w:type="dxa"/>
            <w:noWrap/>
            <w:hideMark/>
          </w:tcPr>
          <w:p w14:paraId="77C1189C" w14:textId="77777777" w:rsidR="00294548" w:rsidRPr="00294548" w:rsidRDefault="00294548" w:rsidP="00294548">
            <w:pPr>
              <w:rPr>
                <w:rFonts w:asciiTheme="minorHAnsi" w:hAnsiTheme="minorHAnsi"/>
              </w:rPr>
            </w:pPr>
            <w:r w:rsidRPr="00294548">
              <w:rPr>
                <w:rFonts w:asciiTheme="minorHAnsi" w:hAnsiTheme="minorHAnsi"/>
              </w:rPr>
              <w:t>84.5%</w:t>
            </w:r>
          </w:p>
        </w:tc>
        <w:tc>
          <w:tcPr>
            <w:tcW w:w="1051" w:type="dxa"/>
            <w:noWrap/>
            <w:hideMark/>
          </w:tcPr>
          <w:p w14:paraId="45DA00F9" w14:textId="77777777" w:rsidR="00294548" w:rsidRPr="00294548" w:rsidRDefault="00294548" w:rsidP="00294548">
            <w:pPr>
              <w:rPr>
                <w:rFonts w:asciiTheme="minorHAnsi" w:hAnsiTheme="minorHAnsi"/>
              </w:rPr>
            </w:pPr>
            <w:r w:rsidRPr="00294548">
              <w:rPr>
                <w:rFonts w:asciiTheme="minorHAnsi" w:hAnsiTheme="minorHAnsi"/>
              </w:rPr>
              <w:t>13.6%</w:t>
            </w:r>
          </w:p>
        </w:tc>
        <w:tc>
          <w:tcPr>
            <w:tcW w:w="1051" w:type="dxa"/>
            <w:noWrap/>
            <w:hideMark/>
          </w:tcPr>
          <w:p w14:paraId="5764244D" w14:textId="77777777" w:rsidR="00294548" w:rsidRPr="00294548" w:rsidRDefault="00294548" w:rsidP="00294548">
            <w:pPr>
              <w:rPr>
                <w:rFonts w:asciiTheme="minorHAnsi" w:hAnsiTheme="minorHAnsi"/>
              </w:rPr>
            </w:pPr>
            <w:r w:rsidRPr="00294548">
              <w:rPr>
                <w:rFonts w:asciiTheme="minorHAnsi" w:hAnsiTheme="minorHAnsi"/>
              </w:rPr>
              <w:t>1.9%</w:t>
            </w:r>
          </w:p>
        </w:tc>
        <w:tc>
          <w:tcPr>
            <w:tcW w:w="1052" w:type="dxa"/>
            <w:noWrap/>
            <w:hideMark/>
          </w:tcPr>
          <w:p w14:paraId="37D181A1"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7B66C74A"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30F85EDD"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435C1D3A"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5A9EB9C2" w14:textId="77777777" w:rsidTr="00294548">
        <w:tc>
          <w:tcPr>
            <w:tcW w:w="1668" w:type="dxa"/>
            <w:noWrap/>
            <w:hideMark/>
          </w:tcPr>
          <w:p w14:paraId="29F8DD50" w14:textId="77777777" w:rsidR="00294548" w:rsidRPr="00294548" w:rsidRDefault="00294548" w:rsidP="00294548">
            <w:pPr>
              <w:rPr>
                <w:rFonts w:asciiTheme="minorHAnsi" w:hAnsiTheme="minorHAnsi"/>
              </w:rPr>
            </w:pPr>
            <w:r w:rsidRPr="00294548">
              <w:rPr>
                <w:rFonts w:asciiTheme="minorHAnsi" w:hAnsiTheme="minorHAnsi"/>
                <w:lang w:val="en-US"/>
              </w:rPr>
              <w:t>Tarneit</w:t>
            </w:r>
          </w:p>
        </w:tc>
        <w:tc>
          <w:tcPr>
            <w:tcW w:w="1051" w:type="dxa"/>
            <w:noWrap/>
            <w:hideMark/>
          </w:tcPr>
          <w:p w14:paraId="4B4F0FCB" w14:textId="77777777" w:rsidR="00294548" w:rsidRPr="00294548" w:rsidRDefault="00294548" w:rsidP="00294548">
            <w:pPr>
              <w:rPr>
                <w:rFonts w:asciiTheme="minorHAnsi" w:hAnsiTheme="minorHAnsi"/>
              </w:rPr>
            </w:pPr>
            <w:r w:rsidRPr="00294548">
              <w:rPr>
                <w:rFonts w:asciiTheme="minorHAnsi" w:hAnsiTheme="minorHAnsi"/>
              </w:rPr>
              <w:t>80.1%</w:t>
            </w:r>
          </w:p>
        </w:tc>
        <w:tc>
          <w:tcPr>
            <w:tcW w:w="1051" w:type="dxa"/>
            <w:noWrap/>
            <w:hideMark/>
          </w:tcPr>
          <w:p w14:paraId="331DAE65" w14:textId="77777777" w:rsidR="00294548" w:rsidRPr="00294548" w:rsidRDefault="00294548" w:rsidP="00294548">
            <w:pPr>
              <w:rPr>
                <w:rFonts w:asciiTheme="minorHAnsi" w:hAnsiTheme="minorHAnsi"/>
              </w:rPr>
            </w:pPr>
            <w:r w:rsidRPr="00294548">
              <w:rPr>
                <w:rFonts w:asciiTheme="minorHAnsi" w:hAnsiTheme="minorHAnsi"/>
              </w:rPr>
              <w:t>19.0%</w:t>
            </w:r>
          </w:p>
        </w:tc>
        <w:tc>
          <w:tcPr>
            <w:tcW w:w="1051" w:type="dxa"/>
            <w:noWrap/>
            <w:hideMark/>
          </w:tcPr>
          <w:p w14:paraId="14B835C1" w14:textId="77777777" w:rsidR="00294548" w:rsidRPr="00294548" w:rsidRDefault="00294548" w:rsidP="00294548">
            <w:pPr>
              <w:rPr>
                <w:rFonts w:asciiTheme="minorHAnsi" w:hAnsiTheme="minorHAnsi"/>
              </w:rPr>
            </w:pPr>
            <w:r w:rsidRPr="00294548">
              <w:rPr>
                <w:rFonts w:asciiTheme="minorHAnsi" w:hAnsiTheme="minorHAnsi"/>
              </w:rPr>
              <w:t>0.9%</w:t>
            </w:r>
          </w:p>
        </w:tc>
        <w:tc>
          <w:tcPr>
            <w:tcW w:w="1052" w:type="dxa"/>
            <w:noWrap/>
            <w:hideMark/>
          </w:tcPr>
          <w:p w14:paraId="79F2F784"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790E6AF3"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3929F0FA"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190E74AC"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1AF6DA2C" w14:textId="77777777" w:rsidTr="00294548">
        <w:tc>
          <w:tcPr>
            <w:tcW w:w="1668" w:type="dxa"/>
            <w:noWrap/>
            <w:hideMark/>
          </w:tcPr>
          <w:p w14:paraId="16492810" w14:textId="77777777" w:rsidR="00294548" w:rsidRPr="00294548" w:rsidRDefault="00294548" w:rsidP="00294548">
            <w:pPr>
              <w:rPr>
                <w:rFonts w:asciiTheme="minorHAnsi" w:hAnsiTheme="minorHAnsi"/>
              </w:rPr>
            </w:pPr>
            <w:r w:rsidRPr="00294548">
              <w:rPr>
                <w:rFonts w:asciiTheme="minorHAnsi" w:hAnsiTheme="minorHAnsi"/>
                <w:lang w:val="en-US"/>
              </w:rPr>
              <w:t>Truganina</w:t>
            </w:r>
          </w:p>
        </w:tc>
        <w:tc>
          <w:tcPr>
            <w:tcW w:w="1051" w:type="dxa"/>
            <w:noWrap/>
            <w:hideMark/>
          </w:tcPr>
          <w:p w14:paraId="0F92A676" w14:textId="77777777" w:rsidR="00294548" w:rsidRPr="00294548" w:rsidRDefault="00294548" w:rsidP="00294548">
            <w:pPr>
              <w:rPr>
                <w:rFonts w:asciiTheme="minorHAnsi" w:hAnsiTheme="minorHAnsi"/>
              </w:rPr>
            </w:pPr>
            <w:r w:rsidRPr="00294548">
              <w:rPr>
                <w:rFonts w:asciiTheme="minorHAnsi" w:hAnsiTheme="minorHAnsi"/>
              </w:rPr>
              <w:t>72.8%</w:t>
            </w:r>
          </w:p>
        </w:tc>
        <w:tc>
          <w:tcPr>
            <w:tcW w:w="1051" w:type="dxa"/>
            <w:noWrap/>
            <w:hideMark/>
          </w:tcPr>
          <w:p w14:paraId="0808BCA3" w14:textId="77777777" w:rsidR="00294548" w:rsidRPr="00294548" w:rsidRDefault="00294548" w:rsidP="00294548">
            <w:pPr>
              <w:rPr>
                <w:rFonts w:asciiTheme="minorHAnsi" w:hAnsiTheme="minorHAnsi"/>
              </w:rPr>
            </w:pPr>
            <w:r w:rsidRPr="00294548">
              <w:rPr>
                <w:rFonts w:asciiTheme="minorHAnsi" w:hAnsiTheme="minorHAnsi"/>
              </w:rPr>
              <w:t>26.6%</w:t>
            </w:r>
          </w:p>
        </w:tc>
        <w:tc>
          <w:tcPr>
            <w:tcW w:w="1051" w:type="dxa"/>
            <w:noWrap/>
            <w:hideMark/>
          </w:tcPr>
          <w:p w14:paraId="52395C6E" w14:textId="77777777" w:rsidR="00294548" w:rsidRPr="00294548" w:rsidRDefault="00294548" w:rsidP="00294548">
            <w:pPr>
              <w:rPr>
                <w:rFonts w:asciiTheme="minorHAnsi" w:hAnsiTheme="minorHAnsi"/>
              </w:rPr>
            </w:pPr>
            <w:r w:rsidRPr="00294548">
              <w:rPr>
                <w:rFonts w:asciiTheme="minorHAnsi" w:hAnsiTheme="minorHAnsi"/>
              </w:rPr>
              <w:t>0.5%</w:t>
            </w:r>
          </w:p>
        </w:tc>
        <w:tc>
          <w:tcPr>
            <w:tcW w:w="1052" w:type="dxa"/>
            <w:noWrap/>
            <w:hideMark/>
          </w:tcPr>
          <w:p w14:paraId="7D9BD008" w14:textId="77777777" w:rsidR="00294548" w:rsidRPr="00294548" w:rsidRDefault="00294548" w:rsidP="00294548">
            <w:pPr>
              <w:rPr>
                <w:rFonts w:asciiTheme="minorHAnsi" w:hAnsiTheme="minorHAnsi"/>
              </w:rPr>
            </w:pPr>
            <w:r w:rsidRPr="00294548">
              <w:rPr>
                <w:rFonts w:asciiTheme="minorHAnsi" w:hAnsiTheme="minorHAnsi"/>
              </w:rPr>
              <w:t>0.1%</w:t>
            </w:r>
          </w:p>
        </w:tc>
        <w:tc>
          <w:tcPr>
            <w:tcW w:w="1051" w:type="dxa"/>
            <w:noWrap/>
            <w:hideMark/>
          </w:tcPr>
          <w:p w14:paraId="5D88CE92" w14:textId="77777777" w:rsidR="00294548" w:rsidRPr="00294548" w:rsidRDefault="00294548" w:rsidP="00294548">
            <w:pPr>
              <w:rPr>
                <w:rFonts w:asciiTheme="minorHAnsi" w:hAnsiTheme="minorHAnsi"/>
              </w:rPr>
            </w:pPr>
            <w:r w:rsidRPr="00294548">
              <w:rPr>
                <w:rFonts w:asciiTheme="minorHAnsi" w:hAnsiTheme="minorHAnsi"/>
              </w:rPr>
              <w:t>0.0%</w:t>
            </w:r>
          </w:p>
        </w:tc>
        <w:tc>
          <w:tcPr>
            <w:tcW w:w="1051" w:type="dxa"/>
            <w:noWrap/>
            <w:hideMark/>
          </w:tcPr>
          <w:p w14:paraId="6469A70E"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443AB321"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705AB68A" w14:textId="77777777" w:rsidTr="00294548">
        <w:tc>
          <w:tcPr>
            <w:tcW w:w="1668" w:type="dxa"/>
            <w:noWrap/>
            <w:hideMark/>
          </w:tcPr>
          <w:p w14:paraId="0B1C9404" w14:textId="77777777" w:rsidR="00294548" w:rsidRPr="00294548" w:rsidRDefault="00294548" w:rsidP="00294548">
            <w:pPr>
              <w:rPr>
                <w:rFonts w:asciiTheme="minorHAnsi" w:hAnsiTheme="minorHAnsi"/>
              </w:rPr>
            </w:pPr>
            <w:r w:rsidRPr="00294548">
              <w:rPr>
                <w:rFonts w:asciiTheme="minorHAnsi" w:hAnsiTheme="minorHAnsi"/>
                <w:lang w:val="en-US"/>
              </w:rPr>
              <w:t>Werribee</w:t>
            </w:r>
          </w:p>
        </w:tc>
        <w:tc>
          <w:tcPr>
            <w:tcW w:w="1051" w:type="dxa"/>
            <w:noWrap/>
            <w:hideMark/>
          </w:tcPr>
          <w:p w14:paraId="6267229C" w14:textId="77777777" w:rsidR="00294548" w:rsidRPr="00294548" w:rsidRDefault="00294548" w:rsidP="00294548">
            <w:pPr>
              <w:rPr>
                <w:rFonts w:asciiTheme="minorHAnsi" w:hAnsiTheme="minorHAnsi"/>
              </w:rPr>
            </w:pPr>
            <w:r w:rsidRPr="00294548">
              <w:rPr>
                <w:rFonts w:asciiTheme="minorHAnsi" w:hAnsiTheme="minorHAnsi"/>
              </w:rPr>
              <w:t>80.8%</w:t>
            </w:r>
          </w:p>
        </w:tc>
        <w:tc>
          <w:tcPr>
            <w:tcW w:w="1051" w:type="dxa"/>
            <w:noWrap/>
            <w:hideMark/>
          </w:tcPr>
          <w:p w14:paraId="29A7AD9D" w14:textId="77777777" w:rsidR="00294548" w:rsidRPr="00294548" w:rsidRDefault="00294548" w:rsidP="00294548">
            <w:pPr>
              <w:rPr>
                <w:rFonts w:asciiTheme="minorHAnsi" w:hAnsiTheme="minorHAnsi"/>
              </w:rPr>
            </w:pPr>
            <w:r w:rsidRPr="00294548">
              <w:rPr>
                <w:rFonts w:asciiTheme="minorHAnsi" w:hAnsiTheme="minorHAnsi"/>
              </w:rPr>
              <w:t>17.6%</w:t>
            </w:r>
          </w:p>
        </w:tc>
        <w:tc>
          <w:tcPr>
            <w:tcW w:w="1051" w:type="dxa"/>
            <w:noWrap/>
            <w:hideMark/>
          </w:tcPr>
          <w:p w14:paraId="20BC2BF1" w14:textId="77777777" w:rsidR="00294548" w:rsidRPr="00294548" w:rsidRDefault="00294548" w:rsidP="00294548">
            <w:pPr>
              <w:rPr>
                <w:rFonts w:asciiTheme="minorHAnsi" w:hAnsiTheme="minorHAnsi"/>
              </w:rPr>
            </w:pPr>
            <w:r w:rsidRPr="00294548">
              <w:rPr>
                <w:rFonts w:asciiTheme="minorHAnsi" w:hAnsiTheme="minorHAnsi"/>
              </w:rPr>
              <w:t>1.3%</w:t>
            </w:r>
          </w:p>
        </w:tc>
        <w:tc>
          <w:tcPr>
            <w:tcW w:w="1052" w:type="dxa"/>
            <w:noWrap/>
            <w:hideMark/>
          </w:tcPr>
          <w:p w14:paraId="6DEE7019"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6F4F6E15" w14:textId="77777777" w:rsidR="00294548" w:rsidRPr="00294548" w:rsidRDefault="00294548" w:rsidP="00294548">
            <w:pPr>
              <w:rPr>
                <w:rFonts w:asciiTheme="minorHAnsi" w:hAnsiTheme="minorHAnsi"/>
              </w:rPr>
            </w:pPr>
            <w:r w:rsidRPr="00294548">
              <w:rPr>
                <w:rFonts w:asciiTheme="minorHAnsi" w:hAnsiTheme="minorHAnsi"/>
              </w:rPr>
              <w:t>0.1%</w:t>
            </w:r>
          </w:p>
        </w:tc>
        <w:tc>
          <w:tcPr>
            <w:tcW w:w="1051" w:type="dxa"/>
            <w:noWrap/>
            <w:hideMark/>
          </w:tcPr>
          <w:p w14:paraId="553F1756"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706F13E2"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36E2A070" w14:textId="77777777" w:rsidTr="00294548">
        <w:tc>
          <w:tcPr>
            <w:tcW w:w="1668" w:type="dxa"/>
            <w:noWrap/>
            <w:hideMark/>
          </w:tcPr>
          <w:p w14:paraId="6319CCA2" w14:textId="77777777" w:rsidR="00294548" w:rsidRPr="00294548" w:rsidRDefault="00294548" w:rsidP="00294548">
            <w:pPr>
              <w:rPr>
                <w:rFonts w:asciiTheme="minorHAnsi" w:hAnsiTheme="minorHAnsi"/>
              </w:rPr>
            </w:pPr>
            <w:r w:rsidRPr="00294548">
              <w:rPr>
                <w:rFonts w:asciiTheme="minorHAnsi" w:hAnsiTheme="minorHAnsi"/>
                <w:lang w:val="en-US"/>
              </w:rPr>
              <w:t>Werribee South</w:t>
            </w:r>
          </w:p>
        </w:tc>
        <w:tc>
          <w:tcPr>
            <w:tcW w:w="1051" w:type="dxa"/>
            <w:noWrap/>
            <w:hideMark/>
          </w:tcPr>
          <w:p w14:paraId="6FCC5078" w14:textId="77777777" w:rsidR="00294548" w:rsidRPr="00294548" w:rsidRDefault="00294548" w:rsidP="00294548">
            <w:pPr>
              <w:rPr>
                <w:rFonts w:asciiTheme="minorHAnsi" w:hAnsiTheme="minorHAnsi"/>
              </w:rPr>
            </w:pPr>
            <w:r w:rsidRPr="00294548">
              <w:rPr>
                <w:rFonts w:asciiTheme="minorHAnsi" w:hAnsiTheme="minorHAnsi"/>
              </w:rPr>
              <w:t>61.5%</w:t>
            </w:r>
          </w:p>
        </w:tc>
        <w:tc>
          <w:tcPr>
            <w:tcW w:w="1051" w:type="dxa"/>
            <w:noWrap/>
            <w:hideMark/>
          </w:tcPr>
          <w:p w14:paraId="0C3801D6" w14:textId="77777777" w:rsidR="00294548" w:rsidRPr="00294548" w:rsidRDefault="00294548" w:rsidP="00294548">
            <w:pPr>
              <w:rPr>
                <w:rFonts w:asciiTheme="minorHAnsi" w:hAnsiTheme="minorHAnsi"/>
              </w:rPr>
            </w:pPr>
            <w:r w:rsidRPr="00294548">
              <w:rPr>
                <w:rFonts w:asciiTheme="minorHAnsi" w:hAnsiTheme="minorHAnsi"/>
              </w:rPr>
              <w:t>5.2%</w:t>
            </w:r>
          </w:p>
        </w:tc>
        <w:tc>
          <w:tcPr>
            <w:tcW w:w="1051" w:type="dxa"/>
            <w:noWrap/>
            <w:hideMark/>
          </w:tcPr>
          <w:p w14:paraId="5BAB1421" w14:textId="77777777" w:rsidR="00294548" w:rsidRPr="00294548" w:rsidRDefault="00294548" w:rsidP="00294548">
            <w:pPr>
              <w:rPr>
                <w:rFonts w:asciiTheme="minorHAnsi" w:hAnsiTheme="minorHAnsi"/>
              </w:rPr>
            </w:pPr>
            <w:r w:rsidRPr="00294548">
              <w:rPr>
                <w:rFonts w:asciiTheme="minorHAnsi" w:hAnsiTheme="minorHAnsi"/>
              </w:rPr>
              <w:t>11.2%</w:t>
            </w:r>
          </w:p>
        </w:tc>
        <w:tc>
          <w:tcPr>
            <w:tcW w:w="1052" w:type="dxa"/>
            <w:noWrap/>
            <w:hideMark/>
          </w:tcPr>
          <w:p w14:paraId="4D302854"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4B87FF66" w14:textId="77777777" w:rsidR="00294548" w:rsidRPr="00294548" w:rsidRDefault="00294548" w:rsidP="00294548">
            <w:pPr>
              <w:rPr>
                <w:rFonts w:asciiTheme="minorHAnsi" w:hAnsiTheme="minorHAnsi"/>
              </w:rPr>
            </w:pPr>
            <w:r w:rsidRPr="00294548">
              <w:rPr>
                <w:rFonts w:asciiTheme="minorHAnsi" w:hAnsiTheme="minorHAnsi"/>
              </w:rPr>
              <w:t>22.1%</w:t>
            </w:r>
          </w:p>
        </w:tc>
        <w:tc>
          <w:tcPr>
            <w:tcW w:w="1051" w:type="dxa"/>
            <w:noWrap/>
            <w:hideMark/>
          </w:tcPr>
          <w:p w14:paraId="3B5DC093"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16B19D0C"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4320CEEC" w14:textId="77777777" w:rsidTr="00294548">
        <w:tc>
          <w:tcPr>
            <w:tcW w:w="1668" w:type="dxa"/>
            <w:noWrap/>
            <w:hideMark/>
          </w:tcPr>
          <w:p w14:paraId="2F31C2AD" w14:textId="77777777" w:rsidR="00294548" w:rsidRPr="00294548" w:rsidRDefault="00294548" w:rsidP="00294548">
            <w:pPr>
              <w:rPr>
                <w:rFonts w:asciiTheme="minorHAnsi" w:hAnsiTheme="minorHAnsi"/>
              </w:rPr>
            </w:pPr>
            <w:r w:rsidRPr="00294548">
              <w:rPr>
                <w:rFonts w:asciiTheme="minorHAnsi" w:hAnsiTheme="minorHAnsi"/>
                <w:lang w:val="en-US"/>
              </w:rPr>
              <w:t>Williams Landing</w:t>
            </w:r>
          </w:p>
        </w:tc>
        <w:tc>
          <w:tcPr>
            <w:tcW w:w="1051" w:type="dxa"/>
            <w:noWrap/>
            <w:hideMark/>
          </w:tcPr>
          <w:p w14:paraId="23064675" w14:textId="77777777" w:rsidR="00294548" w:rsidRPr="00294548" w:rsidRDefault="00294548" w:rsidP="00294548">
            <w:pPr>
              <w:rPr>
                <w:rFonts w:asciiTheme="minorHAnsi" w:hAnsiTheme="minorHAnsi"/>
              </w:rPr>
            </w:pPr>
            <w:r w:rsidRPr="00294548">
              <w:rPr>
                <w:rFonts w:asciiTheme="minorHAnsi" w:hAnsiTheme="minorHAnsi"/>
              </w:rPr>
              <w:t>85.9%</w:t>
            </w:r>
          </w:p>
        </w:tc>
        <w:tc>
          <w:tcPr>
            <w:tcW w:w="1051" w:type="dxa"/>
            <w:noWrap/>
            <w:hideMark/>
          </w:tcPr>
          <w:p w14:paraId="42C9C7A7" w14:textId="77777777" w:rsidR="00294548" w:rsidRPr="00294548" w:rsidRDefault="00294548" w:rsidP="00294548">
            <w:pPr>
              <w:rPr>
                <w:rFonts w:asciiTheme="minorHAnsi" w:hAnsiTheme="minorHAnsi"/>
              </w:rPr>
            </w:pPr>
            <w:r w:rsidRPr="00294548">
              <w:rPr>
                <w:rFonts w:asciiTheme="minorHAnsi" w:hAnsiTheme="minorHAnsi"/>
              </w:rPr>
              <w:t>14.1%</w:t>
            </w:r>
          </w:p>
        </w:tc>
        <w:tc>
          <w:tcPr>
            <w:tcW w:w="1051" w:type="dxa"/>
            <w:noWrap/>
            <w:hideMark/>
          </w:tcPr>
          <w:p w14:paraId="51FD20A4"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14:paraId="76DA1EA6"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28D6B5CD"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500937BD"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0CAC2554" w14:textId="77777777"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14:paraId="7BECE928" w14:textId="77777777" w:rsidTr="00294548">
        <w:tc>
          <w:tcPr>
            <w:tcW w:w="1668" w:type="dxa"/>
            <w:noWrap/>
            <w:hideMark/>
          </w:tcPr>
          <w:p w14:paraId="5CAF118B" w14:textId="77777777" w:rsidR="00294548" w:rsidRPr="00294548" w:rsidRDefault="00294548" w:rsidP="00294548">
            <w:pPr>
              <w:rPr>
                <w:rFonts w:asciiTheme="minorHAnsi" w:hAnsiTheme="minorHAnsi"/>
              </w:rPr>
            </w:pPr>
            <w:r w:rsidRPr="00294548">
              <w:rPr>
                <w:rFonts w:asciiTheme="minorHAnsi" w:hAnsiTheme="minorHAnsi"/>
                <w:lang w:val="en-US"/>
              </w:rPr>
              <w:t>Wyndham Vale</w:t>
            </w:r>
          </w:p>
        </w:tc>
        <w:tc>
          <w:tcPr>
            <w:tcW w:w="1051" w:type="dxa"/>
            <w:noWrap/>
            <w:hideMark/>
          </w:tcPr>
          <w:p w14:paraId="4340EB38" w14:textId="77777777" w:rsidR="00294548" w:rsidRPr="00294548" w:rsidRDefault="00294548" w:rsidP="00294548">
            <w:pPr>
              <w:rPr>
                <w:rFonts w:asciiTheme="minorHAnsi" w:hAnsiTheme="minorHAnsi"/>
              </w:rPr>
            </w:pPr>
            <w:r w:rsidRPr="00294548">
              <w:rPr>
                <w:rFonts w:asciiTheme="minorHAnsi" w:hAnsiTheme="minorHAnsi"/>
              </w:rPr>
              <w:t>96.5%</w:t>
            </w:r>
          </w:p>
        </w:tc>
        <w:tc>
          <w:tcPr>
            <w:tcW w:w="1051" w:type="dxa"/>
            <w:noWrap/>
            <w:hideMark/>
          </w:tcPr>
          <w:p w14:paraId="2C8CA880" w14:textId="77777777" w:rsidR="00294548" w:rsidRPr="00294548" w:rsidRDefault="00294548" w:rsidP="00294548">
            <w:pPr>
              <w:rPr>
                <w:rFonts w:asciiTheme="minorHAnsi" w:hAnsiTheme="minorHAnsi"/>
              </w:rPr>
            </w:pPr>
            <w:r w:rsidRPr="00294548">
              <w:rPr>
                <w:rFonts w:asciiTheme="minorHAnsi" w:hAnsiTheme="minorHAnsi"/>
              </w:rPr>
              <w:t>3.3%</w:t>
            </w:r>
          </w:p>
        </w:tc>
        <w:tc>
          <w:tcPr>
            <w:tcW w:w="1051" w:type="dxa"/>
            <w:noWrap/>
            <w:hideMark/>
          </w:tcPr>
          <w:p w14:paraId="2B28F238" w14:textId="77777777" w:rsidR="00294548" w:rsidRPr="00294548" w:rsidRDefault="00294548" w:rsidP="00294548">
            <w:pPr>
              <w:rPr>
                <w:rFonts w:asciiTheme="minorHAnsi" w:hAnsiTheme="minorHAnsi"/>
              </w:rPr>
            </w:pPr>
            <w:r w:rsidRPr="00294548">
              <w:rPr>
                <w:rFonts w:asciiTheme="minorHAnsi" w:hAnsiTheme="minorHAnsi"/>
              </w:rPr>
              <w:t>0.2%</w:t>
            </w:r>
          </w:p>
        </w:tc>
        <w:tc>
          <w:tcPr>
            <w:tcW w:w="1052" w:type="dxa"/>
            <w:noWrap/>
            <w:hideMark/>
          </w:tcPr>
          <w:p w14:paraId="5CE11F44"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43795423" w14:textId="77777777"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14:paraId="209D93CA" w14:textId="77777777"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14:paraId="583B7463" w14:textId="77777777" w:rsidR="00294548" w:rsidRPr="00294548" w:rsidRDefault="00294548" w:rsidP="00294548">
            <w:pPr>
              <w:rPr>
                <w:rFonts w:asciiTheme="minorHAnsi" w:hAnsiTheme="minorHAnsi"/>
              </w:rPr>
            </w:pPr>
            <w:r w:rsidRPr="00294548">
              <w:rPr>
                <w:rFonts w:asciiTheme="minorHAnsi" w:hAnsiTheme="minorHAnsi"/>
              </w:rPr>
              <w:t>100%</w:t>
            </w:r>
          </w:p>
        </w:tc>
      </w:tr>
    </w:tbl>
    <w:p w14:paraId="4AB992A6" w14:textId="77777777" w:rsidR="00294548" w:rsidRDefault="00294548" w:rsidP="00E9345F"/>
    <w:p w14:paraId="4C3BD288" w14:textId="77777777" w:rsidR="00E9345F" w:rsidRDefault="006B3B74" w:rsidP="00E9345F">
      <w:pPr>
        <w:pStyle w:val="Heading3"/>
      </w:pPr>
      <w:r>
        <w:t>Dwelling size</w:t>
      </w:r>
    </w:p>
    <w:p w14:paraId="2E087849" w14:textId="77777777" w:rsidR="000F149A" w:rsidRDefault="000F149A" w:rsidP="00B62125">
      <w:r w:rsidRPr="00B62125">
        <w:t xml:space="preserve">Many of the new estates in Wyndham have been designed for the needs of a moderately sized family. </w:t>
      </w:r>
      <w:r>
        <w:t xml:space="preserve">Two developments have likely accelerated </w:t>
      </w:r>
      <w:r w:rsidR="00F6117E">
        <w:t>the prevalence of separate and semi-detached houses in Wyndham</w:t>
      </w:r>
      <w:r>
        <w:t xml:space="preserve">. </w:t>
      </w:r>
      <w:r w:rsidRPr="00B62125">
        <w:t>The first of these is a surge in covenants during the 1980s that regulated minimum floor space size and limited the building of dual occupancies. The second is the low median house price relative to large parts of Greater Melbourne which has attracted young families to areas such as Point Cook and Truganina.</w:t>
      </w:r>
    </w:p>
    <w:p w14:paraId="15FB49EF" w14:textId="77777777" w:rsidR="00826819" w:rsidRDefault="00E734A7" w:rsidP="00B62125">
      <w:r>
        <w:t>The dwelling structure in Wyndham follows the pattern observed in dwelling types</w:t>
      </w:r>
      <w:r w:rsidR="00826819">
        <w:t xml:space="preserve"> above</w:t>
      </w:r>
      <w:r>
        <w:t xml:space="preserve">, and reflects Wyndham’s status as a growth area in </w:t>
      </w:r>
      <w:r w:rsidR="00405465">
        <w:t xml:space="preserve">a </w:t>
      </w:r>
      <w:r w:rsidR="00826819">
        <w:t xml:space="preserve">different way. As can be seen in Figure 1, more than 84 per cent of dwellings in Wyndham have three or four bedrooms, and just over 8 per cent of dwellings have fewer than three bedrooms. </w:t>
      </w:r>
      <w:r w:rsidR="009C7361">
        <w:t xml:space="preserve">In </w:t>
      </w:r>
      <w:r w:rsidR="00826819">
        <w:t>contrast</w:t>
      </w:r>
      <w:r w:rsidR="00135CBF">
        <w:t>,</w:t>
      </w:r>
      <w:r w:rsidR="00826819">
        <w:t xml:space="preserve"> more than a quarter of dwellings in Greater Melbourne </w:t>
      </w:r>
      <w:r w:rsidR="000F149A">
        <w:t>have fewer than three bedrooms while only around two thirds of dwellings have three or four bedrooms.</w:t>
      </w:r>
    </w:p>
    <w:p w14:paraId="64501F41" w14:textId="77777777" w:rsidR="000F149A" w:rsidRDefault="000F149A" w:rsidP="000F149A">
      <w:pPr>
        <w:pStyle w:val="Body01"/>
        <w:spacing w:after="200" w:line="276" w:lineRule="auto"/>
        <w:rPr>
          <w:sz w:val="22"/>
          <w:lang w:val="en-AU"/>
        </w:rPr>
      </w:pPr>
      <w:r>
        <w:rPr>
          <w:sz w:val="22"/>
          <w:lang w:val="en-AU"/>
        </w:rPr>
        <w:t xml:space="preserve">Dwelling structure in Wyndham has remained </w:t>
      </w:r>
      <w:r w:rsidR="009C7361">
        <w:rPr>
          <w:sz w:val="22"/>
          <w:lang w:val="en-AU"/>
        </w:rPr>
        <w:t xml:space="preserve">constant </w:t>
      </w:r>
      <w:r>
        <w:rPr>
          <w:sz w:val="22"/>
          <w:lang w:val="en-AU"/>
        </w:rPr>
        <w:t>since 2006 and 2011 because of the consistent development of family-suitable housing throughout the period. In contrast, there has been a marked change in Greater Melbourne where three and four bedroom dwellings have made way for dwellings with fewer than three bedrooms.</w:t>
      </w:r>
    </w:p>
    <w:p w14:paraId="70CBDAC0" w14:textId="77777777" w:rsidR="00826819" w:rsidRDefault="00826819" w:rsidP="00826819">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w:t>
      </w:r>
      <w:r w:rsidR="007828E6">
        <w:rPr>
          <w:noProof/>
        </w:rPr>
        <w:fldChar w:fldCharType="end"/>
      </w:r>
      <w:r w:rsidR="00527462">
        <w:t>: Dwelling structure, Wyndham, 2016</w:t>
      </w:r>
    </w:p>
    <w:p w14:paraId="5793E54B" w14:textId="77777777" w:rsidR="00E9345F" w:rsidRDefault="00B62125" w:rsidP="00E9345F">
      <w:r>
        <w:rPr>
          <w:noProof/>
          <w:lang w:eastAsia="en-AU"/>
        </w:rPr>
        <w:drawing>
          <wp:inline distT="0" distB="0" distL="0" distR="0" wp14:anchorId="50E8C373" wp14:editId="0C9EED98">
            <wp:extent cx="4500000" cy="255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000" cy="2559600"/>
                    </a:xfrm>
                    <a:prstGeom prst="rect">
                      <a:avLst/>
                    </a:prstGeom>
                    <a:noFill/>
                  </pic:spPr>
                </pic:pic>
              </a:graphicData>
            </a:graphic>
          </wp:inline>
        </w:drawing>
      </w:r>
    </w:p>
    <w:p w14:paraId="5FD05DAA" w14:textId="77777777" w:rsidR="00B62125" w:rsidRDefault="00527462" w:rsidP="00E9345F">
      <w:r>
        <w:t xml:space="preserve">Dwelling size across suburbs in Wyndham is largely consistent as Table 3 shows. The notable exceptions are that in the established areas of Hoppers Crossing </w:t>
      </w:r>
      <w:r w:rsidR="0094123E">
        <w:t>a</w:t>
      </w:r>
      <w:r>
        <w:t>nd Werribee there is a relatively large number of dwellings with fewer than three bedrooms. Similarly, recent developments have caused Werribee South (Wyndham Harbour) to be an outlier. On the other end of the spectrum Williams Landing and Point Cook have higher proportions of dwellings with five bedrooms or more. As is indicated later, these two areas are also the ones with the highest median income levels across Wyndham.</w:t>
      </w:r>
    </w:p>
    <w:p w14:paraId="57A6206B" w14:textId="77777777" w:rsidR="00527462" w:rsidRDefault="00527462" w:rsidP="00527462">
      <w:pPr>
        <w:pStyle w:val="Caption"/>
        <w:keepNext/>
      </w:pPr>
      <w:r>
        <w:t xml:space="preserve">Table </w:t>
      </w:r>
      <w:r w:rsidR="007828E6">
        <w:fldChar w:fldCharType="begin"/>
      </w:r>
      <w:r w:rsidR="007828E6">
        <w:instrText xml:space="preserve"> SEQ Table \* ARABIC </w:instrText>
      </w:r>
      <w:r w:rsidR="007828E6">
        <w:fldChar w:fldCharType="separate"/>
      </w:r>
      <w:r>
        <w:rPr>
          <w:noProof/>
        </w:rPr>
        <w:t>3</w:t>
      </w:r>
      <w:r w:rsidR="007828E6">
        <w:rPr>
          <w:noProof/>
        </w:rPr>
        <w:fldChar w:fldCharType="end"/>
      </w:r>
      <w:r>
        <w:t>: Dwelling structure by suburb, Wyndham, 2016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1556"/>
        <w:gridCol w:w="1558"/>
        <w:gridCol w:w="1891"/>
      </w:tblGrid>
      <w:tr w:rsidR="0094123E" w:rsidRPr="008C6880" w14:paraId="34821EE1" w14:textId="77777777" w:rsidTr="008C6880">
        <w:tc>
          <w:tcPr>
            <w:tcW w:w="0" w:type="auto"/>
            <w:tcBorders>
              <w:top w:val="single" w:sz="4" w:space="0" w:color="auto"/>
              <w:bottom w:val="single" w:sz="4" w:space="0" w:color="auto"/>
            </w:tcBorders>
            <w:noWrap/>
            <w:hideMark/>
          </w:tcPr>
          <w:p w14:paraId="1B3684A9" w14:textId="77777777" w:rsidR="0094123E" w:rsidRPr="008C6880" w:rsidRDefault="0094123E" w:rsidP="008C6880">
            <w:pPr>
              <w:pStyle w:val="Body01"/>
              <w:spacing w:after="0"/>
              <w:rPr>
                <w:rFonts w:asciiTheme="minorHAnsi" w:hAnsiTheme="minorHAnsi"/>
              </w:rPr>
            </w:pPr>
          </w:p>
        </w:tc>
        <w:tc>
          <w:tcPr>
            <w:tcW w:w="0" w:type="auto"/>
            <w:tcBorders>
              <w:top w:val="single" w:sz="4" w:space="0" w:color="auto"/>
              <w:bottom w:val="single" w:sz="4" w:space="0" w:color="auto"/>
            </w:tcBorders>
            <w:noWrap/>
            <w:hideMark/>
          </w:tcPr>
          <w:p w14:paraId="158C0E6E"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0 to 2</w:t>
            </w:r>
            <w:r>
              <w:rPr>
                <w:rFonts w:asciiTheme="minorHAnsi" w:hAnsiTheme="minorHAnsi"/>
              </w:rPr>
              <w:t xml:space="preserve"> bedrooms</w:t>
            </w:r>
          </w:p>
        </w:tc>
        <w:tc>
          <w:tcPr>
            <w:tcW w:w="0" w:type="auto"/>
            <w:tcBorders>
              <w:top w:val="single" w:sz="4" w:space="0" w:color="auto"/>
              <w:bottom w:val="single" w:sz="4" w:space="0" w:color="auto"/>
            </w:tcBorders>
            <w:noWrap/>
            <w:hideMark/>
          </w:tcPr>
          <w:p w14:paraId="39124CEE" w14:textId="77777777" w:rsidR="0094123E" w:rsidRPr="008C6880" w:rsidRDefault="0094123E" w:rsidP="008C6880">
            <w:pPr>
              <w:pStyle w:val="Body01"/>
              <w:spacing w:after="0"/>
              <w:rPr>
                <w:rFonts w:asciiTheme="minorHAnsi" w:hAnsiTheme="minorHAnsi"/>
              </w:rPr>
            </w:pPr>
            <w:r>
              <w:rPr>
                <w:rFonts w:asciiTheme="minorHAnsi" w:hAnsiTheme="minorHAnsi"/>
              </w:rPr>
              <w:t>3 or</w:t>
            </w:r>
            <w:r w:rsidRPr="008C6880">
              <w:rPr>
                <w:rFonts w:asciiTheme="minorHAnsi" w:hAnsiTheme="minorHAnsi"/>
              </w:rPr>
              <w:t xml:space="preserve"> 4</w:t>
            </w:r>
            <w:r>
              <w:rPr>
                <w:rFonts w:asciiTheme="minorHAnsi" w:hAnsiTheme="minorHAnsi"/>
              </w:rPr>
              <w:t xml:space="preserve"> bedrooms</w:t>
            </w:r>
          </w:p>
        </w:tc>
        <w:tc>
          <w:tcPr>
            <w:tcW w:w="0" w:type="auto"/>
            <w:tcBorders>
              <w:top w:val="single" w:sz="4" w:space="0" w:color="auto"/>
              <w:bottom w:val="single" w:sz="4" w:space="0" w:color="auto"/>
            </w:tcBorders>
            <w:noWrap/>
            <w:hideMark/>
          </w:tcPr>
          <w:p w14:paraId="0E1E1E6E"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 xml:space="preserve">5 </w:t>
            </w:r>
            <w:r>
              <w:rPr>
                <w:rFonts w:asciiTheme="minorHAnsi" w:hAnsiTheme="minorHAnsi"/>
              </w:rPr>
              <w:t>bedrooms or more</w:t>
            </w:r>
          </w:p>
        </w:tc>
      </w:tr>
      <w:tr w:rsidR="0094123E" w:rsidRPr="008C6880" w14:paraId="144365CC" w14:textId="77777777" w:rsidTr="008C6880">
        <w:tc>
          <w:tcPr>
            <w:tcW w:w="0" w:type="auto"/>
            <w:tcBorders>
              <w:top w:val="single" w:sz="4" w:space="0" w:color="auto"/>
            </w:tcBorders>
            <w:noWrap/>
            <w:hideMark/>
          </w:tcPr>
          <w:p w14:paraId="7EE76B10" w14:textId="77777777" w:rsidR="0094123E" w:rsidRPr="008C6880" w:rsidRDefault="0094123E" w:rsidP="008C6880">
            <w:pPr>
              <w:pStyle w:val="Body01"/>
              <w:spacing w:after="0"/>
              <w:rPr>
                <w:rFonts w:asciiTheme="minorHAnsi" w:hAnsiTheme="minorHAnsi"/>
              </w:rPr>
            </w:pPr>
            <w:r>
              <w:rPr>
                <w:rFonts w:asciiTheme="minorHAnsi" w:hAnsiTheme="minorHAnsi"/>
              </w:rPr>
              <w:t>Hoppers Crossing</w:t>
            </w:r>
          </w:p>
        </w:tc>
        <w:tc>
          <w:tcPr>
            <w:tcW w:w="0" w:type="auto"/>
            <w:tcBorders>
              <w:top w:val="single" w:sz="4" w:space="0" w:color="auto"/>
            </w:tcBorders>
            <w:noWrap/>
            <w:hideMark/>
          </w:tcPr>
          <w:p w14:paraId="0F03300A"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6.4%</w:t>
            </w:r>
          </w:p>
        </w:tc>
        <w:tc>
          <w:tcPr>
            <w:tcW w:w="0" w:type="auto"/>
            <w:tcBorders>
              <w:top w:val="single" w:sz="4" w:space="0" w:color="auto"/>
            </w:tcBorders>
            <w:noWrap/>
            <w:hideMark/>
          </w:tcPr>
          <w:p w14:paraId="0856A06A"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88.4%</w:t>
            </w:r>
          </w:p>
        </w:tc>
        <w:tc>
          <w:tcPr>
            <w:tcW w:w="0" w:type="auto"/>
            <w:tcBorders>
              <w:top w:val="single" w:sz="4" w:space="0" w:color="auto"/>
            </w:tcBorders>
            <w:noWrap/>
            <w:hideMark/>
          </w:tcPr>
          <w:p w14:paraId="7E54BF7F"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5.2%</w:t>
            </w:r>
          </w:p>
        </w:tc>
      </w:tr>
      <w:tr w:rsidR="0094123E" w:rsidRPr="008C6880" w14:paraId="47D098C9" w14:textId="77777777" w:rsidTr="008C6880">
        <w:tc>
          <w:tcPr>
            <w:tcW w:w="0" w:type="auto"/>
            <w:noWrap/>
            <w:hideMark/>
          </w:tcPr>
          <w:p w14:paraId="78A503EB" w14:textId="77777777" w:rsidR="0094123E" w:rsidRPr="008C6880" w:rsidRDefault="0094123E" w:rsidP="008C6880">
            <w:pPr>
              <w:pStyle w:val="Body01"/>
              <w:spacing w:after="0"/>
              <w:rPr>
                <w:rFonts w:asciiTheme="minorHAnsi" w:hAnsiTheme="minorHAnsi"/>
              </w:rPr>
            </w:pPr>
            <w:r>
              <w:rPr>
                <w:rFonts w:asciiTheme="minorHAnsi" w:hAnsiTheme="minorHAnsi"/>
              </w:rPr>
              <w:t xml:space="preserve">Williams Landing - </w:t>
            </w:r>
            <w:r w:rsidRPr="008C6880">
              <w:rPr>
                <w:rFonts w:asciiTheme="minorHAnsi" w:hAnsiTheme="minorHAnsi"/>
              </w:rPr>
              <w:t>Laverton</w:t>
            </w:r>
          </w:p>
        </w:tc>
        <w:tc>
          <w:tcPr>
            <w:tcW w:w="0" w:type="auto"/>
            <w:noWrap/>
            <w:hideMark/>
          </w:tcPr>
          <w:p w14:paraId="6D945324"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5.2%</w:t>
            </w:r>
          </w:p>
        </w:tc>
        <w:tc>
          <w:tcPr>
            <w:tcW w:w="0" w:type="auto"/>
            <w:noWrap/>
            <w:hideMark/>
          </w:tcPr>
          <w:p w14:paraId="6E46872F"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84.1%</w:t>
            </w:r>
          </w:p>
        </w:tc>
        <w:tc>
          <w:tcPr>
            <w:tcW w:w="0" w:type="auto"/>
            <w:noWrap/>
            <w:hideMark/>
          </w:tcPr>
          <w:p w14:paraId="22BD00B3"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10.7%</w:t>
            </w:r>
          </w:p>
        </w:tc>
      </w:tr>
      <w:tr w:rsidR="0094123E" w:rsidRPr="008C6880" w14:paraId="2A54FB9B" w14:textId="77777777" w:rsidTr="008C6880">
        <w:tc>
          <w:tcPr>
            <w:tcW w:w="0" w:type="auto"/>
            <w:noWrap/>
            <w:hideMark/>
          </w:tcPr>
          <w:p w14:paraId="288234FB"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Tarneit</w:t>
            </w:r>
          </w:p>
        </w:tc>
        <w:tc>
          <w:tcPr>
            <w:tcW w:w="0" w:type="auto"/>
            <w:noWrap/>
            <w:hideMark/>
          </w:tcPr>
          <w:p w14:paraId="2637527C"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6.3%</w:t>
            </w:r>
          </w:p>
        </w:tc>
        <w:tc>
          <w:tcPr>
            <w:tcW w:w="0" w:type="auto"/>
            <w:noWrap/>
            <w:hideMark/>
          </w:tcPr>
          <w:p w14:paraId="33641599"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89.2%</w:t>
            </w:r>
          </w:p>
        </w:tc>
        <w:tc>
          <w:tcPr>
            <w:tcW w:w="0" w:type="auto"/>
            <w:noWrap/>
            <w:hideMark/>
          </w:tcPr>
          <w:p w14:paraId="219D4B0D"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4.5%</w:t>
            </w:r>
          </w:p>
        </w:tc>
      </w:tr>
      <w:tr w:rsidR="0094123E" w:rsidRPr="008C6880" w14:paraId="315FBE3F" w14:textId="77777777" w:rsidTr="008C6880">
        <w:tc>
          <w:tcPr>
            <w:tcW w:w="0" w:type="auto"/>
            <w:noWrap/>
            <w:hideMark/>
          </w:tcPr>
          <w:p w14:paraId="19452089"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Truganina</w:t>
            </w:r>
          </w:p>
        </w:tc>
        <w:tc>
          <w:tcPr>
            <w:tcW w:w="0" w:type="auto"/>
            <w:noWrap/>
            <w:hideMark/>
          </w:tcPr>
          <w:p w14:paraId="0BFDD63B"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4.9%</w:t>
            </w:r>
          </w:p>
        </w:tc>
        <w:tc>
          <w:tcPr>
            <w:tcW w:w="0" w:type="auto"/>
            <w:noWrap/>
            <w:hideMark/>
          </w:tcPr>
          <w:p w14:paraId="24103A3A"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91.5%</w:t>
            </w:r>
          </w:p>
        </w:tc>
        <w:tc>
          <w:tcPr>
            <w:tcW w:w="0" w:type="auto"/>
            <w:noWrap/>
            <w:hideMark/>
          </w:tcPr>
          <w:p w14:paraId="1D967DAB"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3.6%</w:t>
            </w:r>
          </w:p>
        </w:tc>
      </w:tr>
      <w:tr w:rsidR="0094123E" w:rsidRPr="008C6880" w14:paraId="234B6A69" w14:textId="77777777" w:rsidTr="0094123E">
        <w:tc>
          <w:tcPr>
            <w:tcW w:w="0" w:type="auto"/>
            <w:noWrap/>
            <w:hideMark/>
          </w:tcPr>
          <w:p w14:paraId="41124869" w14:textId="77777777" w:rsidR="0094123E" w:rsidRPr="008C6880" w:rsidRDefault="0094123E" w:rsidP="008C6880">
            <w:pPr>
              <w:pStyle w:val="Body01"/>
              <w:spacing w:after="0"/>
              <w:rPr>
                <w:rFonts w:asciiTheme="minorHAnsi" w:hAnsiTheme="minorHAnsi"/>
              </w:rPr>
            </w:pPr>
            <w:r>
              <w:rPr>
                <w:rFonts w:asciiTheme="minorHAnsi" w:hAnsiTheme="minorHAnsi"/>
              </w:rPr>
              <w:t>Werribee</w:t>
            </w:r>
          </w:p>
        </w:tc>
        <w:tc>
          <w:tcPr>
            <w:tcW w:w="0" w:type="auto"/>
            <w:noWrap/>
          </w:tcPr>
          <w:p w14:paraId="7570AF98" w14:textId="77777777" w:rsidR="0094123E" w:rsidRPr="008C6880" w:rsidRDefault="0094123E" w:rsidP="0094123E">
            <w:pPr>
              <w:pStyle w:val="Body01"/>
              <w:spacing w:after="0"/>
              <w:rPr>
                <w:rFonts w:asciiTheme="minorHAnsi" w:hAnsiTheme="minorHAnsi"/>
              </w:rPr>
            </w:pPr>
            <w:r>
              <w:rPr>
                <w:rFonts w:asciiTheme="minorHAnsi" w:hAnsiTheme="minorHAnsi"/>
              </w:rPr>
              <w:t>14.7%</w:t>
            </w:r>
          </w:p>
        </w:tc>
        <w:tc>
          <w:tcPr>
            <w:tcW w:w="0" w:type="auto"/>
            <w:noWrap/>
          </w:tcPr>
          <w:p w14:paraId="7F0D570C" w14:textId="77777777" w:rsidR="0094123E" w:rsidRPr="008C6880" w:rsidRDefault="0094123E" w:rsidP="008C6880">
            <w:pPr>
              <w:pStyle w:val="Body01"/>
              <w:spacing w:after="0"/>
              <w:rPr>
                <w:rFonts w:asciiTheme="minorHAnsi" w:hAnsiTheme="minorHAnsi"/>
              </w:rPr>
            </w:pPr>
            <w:r>
              <w:rPr>
                <w:rFonts w:asciiTheme="minorHAnsi" w:hAnsiTheme="minorHAnsi"/>
              </w:rPr>
              <w:t>81.7%</w:t>
            </w:r>
          </w:p>
        </w:tc>
        <w:tc>
          <w:tcPr>
            <w:tcW w:w="0" w:type="auto"/>
            <w:noWrap/>
          </w:tcPr>
          <w:p w14:paraId="3DD158E0" w14:textId="77777777" w:rsidR="0094123E" w:rsidRPr="008C6880" w:rsidRDefault="0094123E" w:rsidP="008C6880">
            <w:pPr>
              <w:pStyle w:val="Body01"/>
              <w:spacing w:after="0"/>
              <w:rPr>
                <w:rFonts w:asciiTheme="minorHAnsi" w:hAnsiTheme="minorHAnsi"/>
              </w:rPr>
            </w:pPr>
            <w:r>
              <w:rPr>
                <w:rFonts w:asciiTheme="minorHAnsi" w:hAnsiTheme="minorHAnsi"/>
              </w:rPr>
              <w:t>3.6%</w:t>
            </w:r>
          </w:p>
        </w:tc>
      </w:tr>
      <w:tr w:rsidR="0094123E" w:rsidRPr="008C6880" w14:paraId="73BE49F1" w14:textId="77777777" w:rsidTr="008C6880">
        <w:tc>
          <w:tcPr>
            <w:tcW w:w="0" w:type="auto"/>
            <w:noWrap/>
          </w:tcPr>
          <w:p w14:paraId="1F3DFA3D" w14:textId="77777777" w:rsidR="0094123E" w:rsidRDefault="0094123E" w:rsidP="008C6880">
            <w:pPr>
              <w:pStyle w:val="Body01"/>
              <w:spacing w:after="0"/>
              <w:rPr>
                <w:rFonts w:asciiTheme="minorHAnsi" w:hAnsiTheme="minorHAnsi"/>
              </w:rPr>
            </w:pPr>
            <w:r>
              <w:rPr>
                <w:rFonts w:asciiTheme="minorHAnsi" w:hAnsiTheme="minorHAnsi"/>
              </w:rPr>
              <w:t>Werribee South</w:t>
            </w:r>
          </w:p>
        </w:tc>
        <w:tc>
          <w:tcPr>
            <w:tcW w:w="0" w:type="auto"/>
            <w:noWrap/>
          </w:tcPr>
          <w:p w14:paraId="27B5C390" w14:textId="77777777" w:rsidR="0094123E" w:rsidRPr="008C6880" w:rsidRDefault="0094123E" w:rsidP="00457D09">
            <w:pPr>
              <w:pStyle w:val="Body01"/>
              <w:spacing w:after="0"/>
              <w:rPr>
                <w:rFonts w:asciiTheme="minorHAnsi" w:hAnsiTheme="minorHAnsi"/>
              </w:rPr>
            </w:pPr>
            <w:r w:rsidRPr="008C6880">
              <w:rPr>
                <w:rFonts w:asciiTheme="minorHAnsi" w:hAnsiTheme="minorHAnsi"/>
              </w:rPr>
              <w:t>2</w:t>
            </w:r>
            <w:r>
              <w:rPr>
                <w:rFonts w:asciiTheme="minorHAnsi" w:hAnsiTheme="minorHAnsi"/>
              </w:rPr>
              <w:t>2</w:t>
            </w:r>
            <w:r w:rsidRPr="008C6880">
              <w:rPr>
                <w:rFonts w:asciiTheme="minorHAnsi" w:hAnsiTheme="minorHAnsi"/>
              </w:rPr>
              <w:t>.</w:t>
            </w:r>
            <w:r>
              <w:rPr>
                <w:rFonts w:asciiTheme="minorHAnsi" w:hAnsiTheme="minorHAnsi"/>
              </w:rPr>
              <w:t>2</w:t>
            </w:r>
            <w:r w:rsidRPr="008C6880">
              <w:rPr>
                <w:rFonts w:asciiTheme="minorHAnsi" w:hAnsiTheme="minorHAnsi"/>
              </w:rPr>
              <w:t>%</w:t>
            </w:r>
          </w:p>
        </w:tc>
        <w:tc>
          <w:tcPr>
            <w:tcW w:w="0" w:type="auto"/>
            <w:noWrap/>
          </w:tcPr>
          <w:p w14:paraId="031C3725" w14:textId="77777777" w:rsidR="0094123E" w:rsidRPr="008C6880" w:rsidRDefault="0094123E" w:rsidP="00457D09">
            <w:pPr>
              <w:pStyle w:val="Body01"/>
              <w:spacing w:after="0"/>
              <w:rPr>
                <w:rFonts w:asciiTheme="minorHAnsi" w:hAnsiTheme="minorHAnsi"/>
              </w:rPr>
            </w:pPr>
            <w:r w:rsidRPr="008C6880">
              <w:rPr>
                <w:rFonts w:asciiTheme="minorHAnsi" w:hAnsiTheme="minorHAnsi"/>
              </w:rPr>
              <w:t>74.1%</w:t>
            </w:r>
          </w:p>
        </w:tc>
        <w:tc>
          <w:tcPr>
            <w:tcW w:w="0" w:type="auto"/>
            <w:noWrap/>
          </w:tcPr>
          <w:p w14:paraId="6C7C3305" w14:textId="77777777" w:rsidR="0094123E" w:rsidRPr="008C6880" w:rsidRDefault="0094123E" w:rsidP="00457D09">
            <w:pPr>
              <w:pStyle w:val="Body01"/>
              <w:spacing w:after="0"/>
              <w:rPr>
                <w:rFonts w:asciiTheme="minorHAnsi" w:hAnsiTheme="minorHAnsi"/>
              </w:rPr>
            </w:pPr>
            <w:r w:rsidRPr="008C6880">
              <w:rPr>
                <w:rFonts w:asciiTheme="minorHAnsi" w:hAnsiTheme="minorHAnsi"/>
              </w:rPr>
              <w:t>3.7%</w:t>
            </w:r>
          </w:p>
        </w:tc>
      </w:tr>
      <w:tr w:rsidR="0094123E" w:rsidRPr="008C6880" w14:paraId="4F74FFD6" w14:textId="77777777" w:rsidTr="008C6880">
        <w:tc>
          <w:tcPr>
            <w:tcW w:w="0" w:type="auto"/>
            <w:noWrap/>
            <w:hideMark/>
          </w:tcPr>
          <w:p w14:paraId="66278E85"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Wyndham Vale</w:t>
            </w:r>
          </w:p>
        </w:tc>
        <w:tc>
          <w:tcPr>
            <w:tcW w:w="0" w:type="auto"/>
            <w:noWrap/>
            <w:hideMark/>
          </w:tcPr>
          <w:p w14:paraId="16937AC8"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4.6%</w:t>
            </w:r>
          </w:p>
        </w:tc>
        <w:tc>
          <w:tcPr>
            <w:tcW w:w="0" w:type="auto"/>
            <w:noWrap/>
            <w:hideMark/>
          </w:tcPr>
          <w:p w14:paraId="32DA04CD"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92.0%</w:t>
            </w:r>
          </w:p>
        </w:tc>
        <w:tc>
          <w:tcPr>
            <w:tcW w:w="0" w:type="auto"/>
            <w:noWrap/>
            <w:hideMark/>
          </w:tcPr>
          <w:p w14:paraId="70F70483" w14:textId="77777777" w:rsidR="0094123E" w:rsidRPr="008C6880" w:rsidRDefault="0094123E" w:rsidP="008C6880">
            <w:pPr>
              <w:pStyle w:val="Body01"/>
              <w:spacing w:after="0"/>
              <w:rPr>
                <w:rFonts w:asciiTheme="minorHAnsi" w:hAnsiTheme="minorHAnsi"/>
              </w:rPr>
            </w:pPr>
            <w:r w:rsidRPr="008C6880">
              <w:rPr>
                <w:rFonts w:asciiTheme="minorHAnsi" w:hAnsiTheme="minorHAnsi"/>
              </w:rPr>
              <w:t>3.5%</w:t>
            </w:r>
          </w:p>
        </w:tc>
      </w:tr>
      <w:tr w:rsidR="0094123E" w:rsidRPr="008C6880" w14:paraId="73F35116" w14:textId="77777777" w:rsidTr="008C6880">
        <w:tc>
          <w:tcPr>
            <w:tcW w:w="0" w:type="auto"/>
            <w:noWrap/>
            <w:hideMark/>
          </w:tcPr>
          <w:p w14:paraId="5687A476" w14:textId="77777777" w:rsidR="0094123E" w:rsidRPr="008C6880" w:rsidRDefault="0094123E" w:rsidP="008C6880">
            <w:pPr>
              <w:pStyle w:val="Body01"/>
              <w:spacing w:after="0"/>
              <w:rPr>
                <w:rFonts w:asciiTheme="minorHAnsi" w:hAnsiTheme="minorHAnsi"/>
              </w:rPr>
            </w:pPr>
            <w:r>
              <w:rPr>
                <w:rFonts w:asciiTheme="minorHAnsi" w:hAnsiTheme="minorHAnsi"/>
              </w:rPr>
              <w:t>Point Cook</w:t>
            </w:r>
          </w:p>
        </w:tc>
        <w:tc>
          <w:tcPr>
            <w:tcW w:w="0" w:type="auto"/>
            <w:noWrap/>
            <w:hideMark/>
          </w:tcPr>
          <w:p w14:paraId="2CBD160A" w14:textId="77777777" w:rsidR="0094123E" w:rsidRPr="008C6880" w:rsidRDefault="0094123E" w:rsidP="0094123E">
            <w:pPr>
              <w:pStyle w:val="Body01"/>
              <w:spacing w:after="0"/>
              <w:rPr>
                <w:rFonts w:asciiTheme="minorHAnsi" w:hAnsiTheme="minorHAnsi"/>
              </w:rPr>
            </w:pPr>
            <w:r>
              <w:rPr>
                <w:rFonts w:asciiTheme="minorHAnsi" w:hAnsiTheme="minorHAnsi"/>
              </w:rPr>
              <w:t>4.1</w:t>
            </w:r>
            <w:r w:rsidRPr="008C6880">
              <w:rPr>
                <w:rFonts w:asciiTheme="minorHAnsi" w:hAnsiTheme="minorHAnsi"/>
              </w:rPr>
              <w:t>%</w:t>
            </w:r>
          </w:p>
        </w:tc>
        <w:tc>
          <w:tcPr>
            <w:tcW w:w="0" w:type="auto"/>
            <w:noWrap/>
            <w:hideMark/>
          </w:tcPr>
          <w:p w14:paraId="6D0348EF" w14:textId="77777777" w:rsidR="0094123E" w:rsidRPr="008C6880" w:rsidRDefault="0094123E" w:rsidP="0094123E">
            <w:pPr>
              <w:pStyle w:val="Body01"/>
              <w:spacing w:after="0"/>
              <w:rPr>
                <w:rFonts w:asciiTheme="minorHAnsi" w:hAnsiTheme="minorHAnsi"/>
              </w:rPr>
            </w:pPr>
            <w:r w:rsidRPr="008C6880">
              <w:rPr>
                <w:rFonts w:asciiTheme="minorHAnsi" w:hAnsiTheme="minorHAnsi"/>
              </w:rPr>
              <w:t>8</w:t>
            </w:r>
            <w:r>
              <w:rPr>
                <w:rFonts w:asciiTheme="minorHAnsi" w:hAnsiTheme="minorHAnsi"/>
              </w:rPr>
              <w:t>9</w:t>
            </w:r>
            <w:r w:rsidRPr="008C6880">
              <w:rPr>
                <w:rFonts w:asciiTheme="minorHAnsi" w:hAnsiTheme="minorHAnsi"/>
              </w:rPr>
              <w:t>.</w:t>
            </w:r>
            <w:r>
              <w:rPr>
                <w:rFonts w:asciiTheme="minorHAnsi" w:hAnsiTheme="minorHAnsi"/>
              </w:rPr>
              <w:t>5</w:t>
            </w:r>
            <w:r w:rsidRPr="008C6880">
              <w:rPr>
                <w:rFonts w:asciiTheme="minorHAnsi" w:hAnsiTheme="minorHAnsi"/>
              </w:rPr>
              <w:t>%</w:t>
            </w:r>
          </w:p>
        </w:tc>
        <w:tc>
          <w:tcPr>
            <w:tcW w:w="0" w:type="auto"/>
            <w:noWrap/>
            <w:hideMark/>
          </w:tcPr>
          <w:p w14:paraId="3211E7B8" w14:textId="77777777" w:rsidR="0094123E" w:rsidRPr="008C6880" w:rsidRDefault="0094123E" w:rsidP="0094123E">
            <w:pPr>
              <w:pStyle w:val="Body01"/>
              <w:spacing w:after="0"/>
              <w:rPr>
                <w:rFonts w:asciiTheme="minorHAnsi" w:hAnsiTheme="minorHAnsi"/>
              </w:rPr>
            </w:pPr>
            <w:r>
              <w:rPr>
                <w:rFonts w:asciiTheme="minorHAnsi" w:hAnsiTheme="minorHAnsi"/>
              </w:rPr>
              <w:t>6.3</w:t>
            </w:r>
            <w:r w:rsidRPr="008C6880">
              <w:rPr>
                <w:rFonts w:asciiTheme="minorHAnsi" w:hAnsiTheme="minorHAnsi"/>
              </w:rPr>
              <w:t>%</w:t>
            </w:r>
          </w:p>
        </w:tc>
      </w:tr>
    </w:tbl>
    <w:p w14:paraId="587AB1A0" w14:textId="77777777" w:rsidR="00B62125" w:rsidRDefault="00B62125" w:rsidP="00B62125">
      <w:pPr>
        <w:pStyle w:val="Body01"/>
        <w:spacing w:after="200" w:line="276" w:lineRule="auto"/>
        <w:rPr>
          <w:sz w:val="22"/>
          <w:lang w:val="en-AU"/>
        </w:rPr>
      </w:pPr>
    </w:p>
    <w:p w14:paraId="75FD320B" w14:textId="77777777" w:rsidR="00B62125" w:rsidRPr="00E9345F" w:rsidRDefault="00527462" w:rsidP="00E9345F">
      <w:r>
        <w:t>Figure 2 displays the distribution of moderately sized family homes</w:t>
      </w:r>
      <w:r w:rsidR="0094123E">
        <w:t xml:space="preserve"> </w:t>
      </w:r>
      <w:r w:rsidR="008A0059">
        <w:t xml:space="preserve">(three </w:t>
      </w:r>
      <w:r>
        <w:t>or four bedrooms</w:t>
      </w:r>
      <w:r w:rsidR="008A0059">
        <w:t>)</w:t>
      </w:r>
      <w:r>
        <w:t xml:space="preserve"> across Wyndham</w:t>
      </w:r>
      <w:r w:rsidR="00932123">
        <w:t xml:space="preserve"> at the most detailed geography available (SA1).The map shows the overall suburb patterns as in Table 3, and indicate also several pockets within the suburbs.</w:t>
      </w:r>
    </w:p>
    <w:p w14:paraId="0D75D7EB" w14:textId="77777777" w:rsidR="00527462" w:rsidRDefault="00527462" w:rsidP="00527462">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2</w:t>
      </w:r>
      <w:r w:rsidR="007828E6">
        <w:rPr>
          <w:noProof/>
        </w:rPr>
        <w:fldChar w:fldCharType="end"/>
      </w:r>
      <w:r>
        <w:t>: Map of three and four bedroom dwellings, Wyndham, 2016</w:t>
      </w:r>
    </w:p>
    <w:p w14:paraId="7CE91906" w14:textId="77777777" w:rsidR="00E9345F" w:rsidRPr="00E9345F" w:rsidRDefault="00B62125" w:rsidP="00E9345F">
      <w:r>
        <w:rPr>
          <w:b/>
          <w:noProof/>
          <w:sz w:val="32"/>
          <w:lang w:eastAsia="en-AU"/>
        </w:rPr>
        <w:drawing>
          <wp:inline distT="0" distB="0" distL="0" distR="0" wp14:anchorId="480D9964" wp14:editId="4CC25B82">
            <wp:extent cx="5731200" cy="4042800"/>
            <wp:effectExtent l="0" t="0" r="3175" b="0"/>
            <wp:docPr id="40" name="Picture 40" descr="\\civicfile2\redirected$\rvisser\Desktop\Housing\A3 Percentage of families with children under 15 years - SA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cfile2\redirected$\rvisser\Desktop\Housing\A3 Percentage of families with children under 15 years - SA1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00" cy="4042800"/>
                    </a:xfrm>
                    <a:prstGeom prst="rect">
                      <a:avLst/>
                    </a:prstGeom>
                    <a:noFill/>
                    <a:ln>
                      <a:noFill/>
                    </a:ln>
                  </pic:spPr>
                </pic:pic>
              </a:graphicData>
            </a:graphic>
          </wp:inline>
        </w:drawing>
      </w:r>
    </w:p>
    <w:p w14:paraId="15720666" w14:textId="77777777" w:rsidR="00E9345F" w:rsidRDefault="00B920D1" w:rsidP="00E9345F">
      <w:pPr>
        <w:pStyle w:val="Heading3"/>
      </w:pPr>
      <w:r>
        <w:t>Dwelling occupancy</w:t>
      </w:r>
    </w:p>
    <w:p w14:paraId="526C3D69" w14:textId="77777777" w:rsidR="00932123" w:rsidRDefault="00932123" w:rsidP="00932123">
      <w:r>
        <w:t xml:space="preserve">Not all dwellings are occupied. </w:t>
      </w:r>
      <w:r w:rsidR="00BB0264">
        <w:t xml:space="preserve">In 2016, around 6.6 per cent of Wyndham’s dwellings are unoccupied; lower than the </w:t>
      </w:r>
      <w:r w:rsidR="00412942">
        <w:t xml:space="preserve">9.1 per cent </w:t>
      </w:r>
      <w:r w:rsidR="00BB0264">
        <w:t>rate in Greater Melbourne. In addition, while the percentage of unoccupied dwellings has increased steadily in Greater Melbourne (Figure 3), in Wyndham it is at around the same proportion as in 2006 after an increase in 2011.</w:t>
      </w:r>
    </w:p>
    <w:p w14:paraId="1D7CD47E" w14:textId="77777777" w:rsidR="00412942" w:rsidRPr="00C41CCE" w:rsidRDefault="00973EB1" w:rsidP="00932123">
      <w:r>
        <w:t xml:space="preserve">Since 2011, </w:t>
      </w:r>
      <w:r w:rsidR="00BB0264" w:rsidRPr="00C41CCE">
        <w:t xml:space="preserve">the number of unoccupied </w:t>
      </w:r>
      <w:r w:rsidR="00B920D1" w:rsidRPr="00C41CCE">
        <w:t>houses</w:t>
      </w:r>
      <w:r>
        <w:t xml:space="preserve"> in Wyndham</w:t>
      </w:r>
      <w:r w:rsidR="00B920D1" w:rsidRPr="00C41CCE">
        <w:t xml:space="preserve"> has increased</w:t>
      </w:r>
      <w:r>
        <w:t xml:space="preserve"> while</w:t>
      </w:r>
      <w:r w:rsidR="0094123E">
        <w:t xml:space="preserve"> </w:t>
      </w:r>
      <w:r w:rsidR="00B920D1" w:rsidRPr="00C41CCE">
        <w:t xml:space="preserve">the number of unoccupied flats/apartments has decreased. </w:t>
      </w:r>
      <w:r w:rsidR="00412942" w:rsidRPr="00C41CCE">
        <w:t xml:space="preserve">This likely </w:t>
      </w:r>
      <w:r w:rsidR="00C41CCE" w:rsidRPr="00C41CCE">
        <w:t xml:space="preserve">at least in part </w:t>
      </w:r>
      <w:r w:rsidR="00412942" w:rsidRPr="00C41CCE">
        <w:t xml:space="preserve">represents families choosing to buy a house in Wyndham to live in rather than buying for investment purposes. </w:t>
      </w:r>
      <w:r w:rsidR="00C41CCE" w:rsidRPr="00C41CCE">
        <w:t>Households may also be unoccupied because they are for sale, newly completed, under repair, or holiday homes (less likely in Wyndham compared with other bayside suburbs due to the lack of waterfront-adjacent properties).</w:t>
      </w:r>
    </w:p>
    <w:p w14:paraId="58F0961A" w14:textId="77777777" w:rsidR="00BB0264" w:rsidRDefault="00BB0264" w:rsidP="00BB0264">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3</w:t>
      </w:r>
      <w:r w:rsidR="007828E6">
        <w:rPr>
          <w:noProof/>
        </w:rPr>
        <w:fldChar w:fldCharType="end"/>
      </w:r>
      <w:r>
        <w:t>: Percentage of dwellings that are unoccupied, Wyndham and Greater Melbourne, 2006-2016</w:t>
      </w:r>
    </w:p>
    <w:p w14:paraId="20BB435B" w14:textId="77777777" w:rsidR="004D0AC1" w:rsidRDefault="004D0AC1" w:rsidP="004D0AC1">
      <w:pPr>
        <w:pStyle w:val="Body01"/>
        <w:spacing w:after="200" w:line="276" w:lineRule="auto"/>
        <w:rPr>
          <w:sz w:val="22"/>
          <w:lang w:val="en-AU"/>
        </w:rPr>
      </w:pPr>
      <w:r>
        <w:rPr>
          <w:noProof/>
          <w:sz w:val="22"/>
          <w:lang w:val="en-AU" w:eastAsia="en-AU"/>
        </w:rPr>
        <w:drawing>
          <wp:inline distT="0" distB="0" distL="0" distR="0" wp14:anchorId="573D5D52" wp14:editId="6831FD7C">
            <wp:extent cx="4500000" cy="303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000" cy="3034800"/>
                    </a:xfrm>
                    <a:prstGeom prst="rect">
                      <a:avLst/>
                    </a:prstGeom>
                    <a:noFill/>
                  </pic:spPr>
                </pic:pic>
              </a:graphicData>
            </a:graphic>
          </wp:inline>
        </w:drawing>
      </w:r>
    </w:p>
    <w:p w14:paraId="4B13C0B7" w14:textId="77777777" w:rsidR="00E9345F" w:rsidRDefault="00B920D1" w:rsidP="00E9345F">
      <w:pPr>
        <w:pStyle w:val="Heading3"/>
      </w:pPr>
      <w:r>
        <w:t>Density</w:t>
      </w:r>
    </w:p>
    <w:p w14:paraId="4FD51155" w14:textId="77777777" w:rsidR="00D80A0F" w:rsidRDefault="00B920D1" w:rsidP="004D0AC1">
      <w:r>
        <w:t>Wyndham h</w:t>
      </w:r>
      <w:r w:rsidR="00D80A0F">
        <w:t>as very few high density areas as Figure 4 demonstrates. Across the 445 smallest statistical areas against which it is possible to map data, only 4 areas have high density dwellings.</w:t>
      </w:r>
    </w:p>
    <w:p w14:paraId="3C06D673" w14:textId="77777777" w:rsidR="00D80A0F" w:rsidRDefault="00D80A0F" w:rsidP="00D80A0F">
      <w:pPr>
        <w:pStyle w:val="Caption"/>
        <w:keepNext/>
      </w:pPr>
      <w:r w:rsidRPr="00ED3FF8">
        <w:t xml:space="preserve">Figure </w:t>
      </w:r>
      <w:r w:rsidR="007828E6">
        <w:fldChar w:fldCharType="begin"/>
      </w:r>
      <w:r w:rsidR="007828E6">
        <w:instrText xml:space="preserve"> SEQ Figure \* ARABIC </w:instrText>
      </w:r>
      <w:r w:rsidR="007828E6">
        <w:fldChar w:fldCharType="separate"/>
      </w:r>
      <w:r w:rsidR="007A778D">
        <w:rPr>
          <w:noProof/>
        </w:rPr>
        <w:t>4</w:t>
      </w:r>
      <w:r w:rsidR="007828E6">
        <w:rPr>
          <w:noProof/>
        </w:rPr>
        <w:fldChar w:fldCharType="end"/>
      </w:r>
      <w:r w:rsidRPr="00ED3FF8">
        <w:t xml:space="preserve">: </w:t>
      </w:r>
      <w:r w:rsidR="00756369" w:rsidRPr="00ED3FF8">
        <w:t>High density housing as a percentage o</w:t>
      </w:r>
      <w:r w:rsidR="00ED3FF8" w:rsidRPr="00ED3FF8">
        <w:t>f all dwellings, Wyndham, 2016</w:t>
      </w:r>
    </w:p>
    <w:p w14:paraId="6D5DDB2F" w14:textId="77777777" w:rsidR="00ED3FF8" w:rsidRPr="00ED3FF8" w:rsidRDefault="00ED3FF8" w:rsidP="00ED3FF8">
      <w:r>
        <w:rPr>
          <w:noProof/>
          <w:lang w:eastAsia="en-AU"/>
        </w:rPr>
        <w:drawing>
          <wp:inline distT="0" distB="0" distL="0" distR="0" wp14:anchorId="60D6710F" wp14:editId="1DBC45B0">
            <wp:extent cx="4500000" cy="3178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 High Density dwellings by SA1 - 2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3178800"/>
                    </a:xfrm>
                    <a:prstGeom prst="rect">
                      <a:avLst/>
                    </a:prstGeom>
                  </pic:spPr>
                </pic:pic>
              </a:graphicData>
            </a:graphic>
          </wp:inline>
        </w:drawing>
      </w:r>
    </w:p>
    <w:p w14:paraId="44AE7902" w14:textId="77777777" w:rsidR="004D0AC1" w:rsidRPr="004D0AC1" w:rsidRDefault="00B920D1" w:rsidP="004D0AC1">
      <w:r>
        <w:t xml:space="preserve">The key differentiation between densities </w:t>
      </w:r>
      <w:r w:rsidR="00ED3FF8">
        <w:t xml:space="preserve">in Wyndham </w:t>
      </w:r>
      <w:r>
        <w:t>is between medium density housing (ranging from 25 to 80 dwellings per hectare) and low density housing (generally between 8 to 15 dwellings</w:t>
      </w:r>
      <w:r w:rsidR="00D80A0F">
        <w:t xml:space="preserve"> per hectare). Figure 5</w:t>
      </w:r>
      <w:r>
        <w:t xml:space="preserve"> below maps the distribution of medium density housing. The denser pockets are near local town centres.</w:t>
      </w:r>
    </w:p>
    <w:p w14:paraId="746520F5" w14:textId="77777777" w:rsidR="00B920D1" w:rsidRDefault="00B920D1" w:rsidP="00B920D1">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5</w:t>
      </w:r>
      <w:r w:rsidR="007828E6">
        <w:rPr>
          <w:noProof/>
        </w:rPr>
        <w:fldChar w:fldCharType="end"/>
      </w:r>
      <w:r>
        <w:t>: Medium density housing as a percentage of all dwellings, Wyndham, 2016</w:t>
      </w:r>
    </w:p>
    <w:p w14:paraId="66AE5209" w14:textId="77777777" w:rsidR="00E9345F" w:rsidRPr="00E9345F" w:rsidRDefault="00356614" w:rsidP="00E9345F">
      <w:r>
        <w:rPr>
          <w:noProof/>
          <w:lang w:eastAsia="en-AU"/>
        </w:rPr>
        <w:drawing>
          <wp:inline distT="0" distB="0" distL="0" distR="0" wp14:anchorId="5ACA205E" wp14:editId="17488F2B">
            <wp:extent cx="5731200" cy="3333600"/>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200" cy="3333600"/>
                    </a:xfrm>
                    <a:prstGeom prst="rect">
                      <a:avLst/>
                    </a:prstGeom>
                    <a:noFill/>
                    <a:ln>
                      <a:noFill/>
                    </a:ln>
                  </pic:spPr>
                </pic:pic>
              </a:graphicData>
            </a:graphic>
          </wp:inline>
        </w:drawing>
      </w:r>
    </w:p>
    <w:p w14:paraId="488E0700" w14:textId="77777777" w:rsidR="00E9345F" w:rsidRPr="00E9345F" w:rsidRDefault="00E9345F" w:rsidP="00E9345F">
      <w:pPr>
        <w:pStyle w:val="Heading2"/>
      </w:pPr>
      <w:r w:rsidRPr="00E9345F">
        <w:t>Families</w:t>
      </w:r>
    </w:p>
    <w:p w14:paraId="0BAF5BC7" w14:textId="77777777" w:rsidR="0003030A" w:rsidRDefault="0003030A" w:rsidP="0003030A">
      <w:pPr>
        <w:pStyle w:val="Heading3"/>
      </w:pPr>
      <w:r>
        <w:t>Household size</w:t>
      </w:r>
    </w:p>
    <w:p w14:paraId="61608D6D" w14:textId="77777777" w:rsidR="00A47DD9" w:rsidRPr="00A47DD9" w:rsidRDefault="00A47DD9" w:rsidP="00A47DD9">
      <w:r>
        <w:t>Household size in Wyndham has increased more rapidly than in Greater Melbourne since 2011, and now sits at an average household of 3.1 people. This is up from 2.9 in 2006 and 2011. In Greater Melbourne, average household size has increased to 2.7 in 2016 from 2.6 in 2006 and 2011.</w:t>
      </w:r>
    </w:p>
    <w:p w14:paraId="501E67E9" w14:textId="77777777" w:rsidR="00A47DD9" w:rsidRDefault="00A47DD9" w:rsidP="00A47DD9">
      <w:r>
        <w:t xml:space="preserve">While Wyndham has the largest population of Aboriginal and Torres Strait Islander residents in Greater Melbourne, it does not have the largest number of households with Aboriginal and/or Torres Strait Islander residents. In Wyndham 762 such households exist, </w:t>
      </w:r>
      <w:r w:rsidR="001B09F1">
        <w:t>behind Casey’s 810</w:t>
      </w:r>
      <w:r>
        <w:t>.</w:t>
      </w:r>
      <w:r w:rsidR="001B09F1">
        <w:t xml:space="preserve"> In addition, the average </w:t>
      </w:r>
      <w:r w:rsidR="00B84F9A">
        <w:t xml:space="preserve">size of these Wyndham households is 3.4 – higher than the overall </w:t>
      </w:r>
      <w:r w:rsidR="001B09F1">
        <w:t xml:space="preserve">household </w:t>
      </w:r>
      <w:r w:rsidR="00B84F9A">
        <w:t>average</w:t>
      </w:r>
      <w:r w:rsidR="001B09F1">
        <w:t xml:space="preserve"> size</w:t>
      </w:r>
      <w:r w:rsidR="00B84F9A">
        <w:t xml:space="preserve"> of 3.1. </w:t>
      </w:r>
      <w:r w:rsidR="00C502A0">
        <w:t>In total</w:t>
      </w:r>
      <w:r w:rsidR="00B84F9A">
        <w:t>, 1 per cent of Wyndham households are households with an Aboriginal and/or Torres Strait Islander resident.</w:t>
      </w:r>
    </w:p>
    <w:p w14:paraId="39854344" w14:textId="77777777" w:rsidR="00E9345F" w:rsidRDefault="00A47DD9" w:rsidP="00E9345F">
      <w:pPr>
        <w:pStyle w:val="Heading3"/>
      </w:pPr>
      <w:r>
        <w:t>F</w:t>
      </w:r>
      <w:r w:rsidR="00E9345F" w:rsidRPr="00E9345F">
        <w:t>amily structure</w:t>
      </w:r>
    </w:p>
    <w:p w14:paraId="48725794" w14:textId="77777777" w:rsidR="0003030A" w:rsidRDefault="0003030A" w:rsidP="0003030A">
      <w:r>
        <w:t xml:space="preserve">Almost half of the households in Wyndham </w:t>
      </w:r>
      <w:r w:rsidR="001B09F1">
        <w:t>(excluding visitor and unclassifiable households)</w:t>
      </w:r>
      <w:r>
        <w:t xml:space="preserve"> are </w:t>
      </w:r>
      <w:r w:rsidR="003171BE">
        <w:t xml:space="preserve">made up of </w:t>
      </w:r>
      <w:r>
        <w:t xml:space="preserve">couple families with children as Figure </w:t>
      </w:r>
      <w:r w:rsidR="00D80A0F">
        <w:t>6</w:t>
      </w:r>
      <w:r>
        <w:t xml:space="preserve"> shows. This is more than in Greater Melbourne, where just over a third of households are </w:t>
      </w:r>
      <w:r w:rsidR="003171BE">
        <w:t xml:space="preserve">made up of </w:t>
      </w:r>
      <w:r>
        <w:t>couples with children. In addition, while in Greater Melbourne the proportion of couple families with no children is about equal to the proportion of lone person households, in Wyndham there are more couple families with no children than lone person households.</w:t>
      </w:r>
      <w:r w:rsidR="003F3178">
        <w:t xml:space="preserve"> Figure </w:t>
      </w:r>
      <w:r w:rsidR="00756369">
        <w:t>6</w:t>
      </w:r>
      <w:r w:rsidR="003F3178">
        <w:t xml:space="preserve"> also indicates that there are (proportionally) slightly more one parent families in Wyndham than in Greater Melbourne.</w:t>
      </w:r>
    </w:p>
    <w:p w14:paraId="6596945E" w14:textId="77777777" w:rsidR="0003030A" w:rsidRDefault="0003030A" w:rsidP="0003030A">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6</w:t>
      </w:r>
      <w:r w:rsidR="007828E6">
        <w:rPr>
          <w:noProof/>
        </w:rPr>
        <w:fldChar w:fldCharType="end"/>
      </w:r>
      <w:r>
        <w:t>: Family household structure, Wyndham, 2016</w:t>
      </w:r>
    </w:p>
    <w:p w14:paraId="5CC6BE8D" w14:textId="77777777" w:rsidR="00B62125" w:rsidRPr="00B62125" w:rsidRDefault="00B62125" w:rsidP="00B62125">
      <w:r w:rsidRPr="00B62125">
        <w:rPr>
          <w:noProof/>
          <w:lang w:eastAsia="en-AU"/>
        </w:rPr>
        <w:drawing>
          <wp:inline distT="0" distB="0" distL="0" distR="0" wp14:anchorId="55A91001" wp14:editId="51D7D6B8">
            <wp:extent cx="4500000" cy="280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000" cy="2804400"/>
                    </a:xfrm>
                    <a:prstGeom prst="rect">
                      <a:avLst/>
                    </a:prstGeom>
                    <a:noFill/>
                  </pic:spPr>
                </pic:pic>
              </a:graphicData>
            </a:graphic>
          </wp:inline>
        </w:drawing>
      </w:r>
    </w:p>
    <w:p w14:paraId="4F891059" w14:textId="77777777" w:rsidR="00466DB4" w:rsidRDefault="003171BE" w:rsidP="00E9345F">
      <w:r>
        <w:t>Over the past 10 years, t</w:t>
      </w:r>
      <w:r w:rsidR="003F3178">
        <w:t xml:space="preserve">he </w:t>
      </w:r>
      <w:r w:rsidR="00466DB4">
        <w:t xml:space="preserve">proportion of </w:t>
      </w:r>
      <w:r>
        <w:t xml:space="preserve">Wyndham </w:t>
      </w:r>
      <w:r w:rsidR="00466DB4">
        <w:t xml:space="preserve">households that are </w:t>
      </w:r>
      <w:r>
        <w:t xml:space="preserve">made up of </w:t>
      </w:r>
      <w:r w:rsidR="00466DB4">
        <w:t xml:space="preserve">couples with children has </w:t>
      </w:r>
      <w:r>
        <w:t xml:space="preserve">remained </w:t>
      </w:r>
      <w:r w:rsidR="00466DB4">
        <w:t>above the Greater Melbourne av</w:t>
      </w:r>
      <w:r w:rsidR="00756369">
        <w:t>erage by a fair margin (Figure 7</w:t>
      </w:r>
      <w:r w:rsidR="00466DB4">
        <w:t>). While this margin was approximately the same in 2011 as it was in 2006, a divergence has taken place between 2011 and 2016. While Greater Melbourne’s trend is linear, Wyndham</w:t>
      </w:r>
      <w:r w:rsidR="00EA04EC">
        <w:t xml:space="preserve"> has seen a sharp increase, particularly in the growth </w:t>
      </w:r>
      <w:r w:rsidR="00460BB0">
        <w:t>suburbs i.e., Point Cook, Tarneit and Wyndham Vale</w:t>
      </w:r>
      <w:r w:rsidR="00EA04EC">
        <w:t>.</w:t>
      </w:r>
      <w:r w:rsidR="00FD3CB5">
        <w:t xml:space="preserve"> It follows that Wyndham has one of the highest proportions of couple families with children in Greater Melbourne: only Nillumbik is higher at 47.8 per cent of households.</w:t>
      </w:r>
    </w:p>
    <w:p w14:paraId="5844FA1A" w14:textId="77777777" w:rsidR="0003030A" w:rsidRDefault="0003030A" w:rsidP="0003030A">
      <w:pPr>
        <w:pStyle w:val="Caption"/>
        <w:keepNext/>
      </w:pPr>
      <w:r>
        <w:t xml:space="preserve">Figure </w:t>
      </w:r>
      <w:r w:rsidR="007828E6">
        <w:fldChar w:fldCharType="begin"/>
      </w:r>
      <w:r w:rsidR="007828E6">
        <w:instrText xml:space="preserve"> SEQ Figure \* ARABIC </w:instrText>
      </w:r>
      <w:r w:rsidR="007828E6">
        <w:fldChar w:fldCharType="separate"/>
      </w:r>
      <w:r w:rsidR="007A778D">
        <w:rPr>
          <w:noProof/>
        </w:rPr>
        <w:t>7</w:t>
      </w:r>
      <w:r w:rsidR="007828E6">
        <w:rPr>
          <w:noProof/>
        </w:rPr>
        <w:fldChar w:fldCharType="end"/>
      </w:r>
      <w:r>
        <w:t>: Percentage of dwellings occupied by couples with children, Wyndham and Greater Melbourne, 2006 to 2016</w:t>
      </w:r>
    </w:p>
    <w:p w14:paraId="693B9421" w14:textId="77777777" w:rsidR="00B62125" w:rsidRDefault="00B62125" w:rsidP="00B62125">
      <w:r w:rsidRPr="00B62125">
        <w:rPr>
          <w:noProof/>
          <w:lang w:eastAsia="en-AU"/>
        </w:rPr>
        <w:drawing>
          <wp:inline distT="0" distB="0" distL="0" distR="0" wp14:anchorId="6055414F" wp14:editId="41B76631">
            <wp:extent cx="4500000" cy="27576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2757600"/>
                    </a:xfrm>
                    <a:prstGeom prst="rect">
                      <a:avLst/>
                    </a:prstGeom>
                    <a:noFill/>
                  </pic:spPr>
                </pic:pic>
              </a:graphicData>
            </a:graphic>
          </wp:inline>
        </w:drawing>
      </w:r>
    </w:p>
    <w:p w14:paraId="2DAEAA47" w14:textId="77777777" w:rsidR="00466DB4" w:rsidRDefault="00EA04EC" w:rsidP="00B62125">
      <w:r>
        <w:t xml:space="preserve">The map in Figure </w:t>
      </w:r>
      <w:r w:rsidR="00756369">
        <w:t>8</w:t>
      </w:r>
      <w:r>
        <w:t xml:space="preserve"> show</w:t>
      </w:r>
      <w:r w:rsidR="008C5B19">
        <w:t>s</w:t>
      </w:r>
      <w:r>
        <w:t xml:space="preserve"> where the </w:t>
      </w:r>
      <w:r w:rsidR="008C5B19">
        <w:t>couples with children reside in 2016 as a proportion of all households. The map clearly identifies that Tarneit, parts of Truganina and Point Cook, and small pockets in Wyndham Vale and Werribee are the location</w:t>
      </w:r>
      <w:r w:rsidR="00FD3CB5">
        <w:t>s of choice for these families – all areas that have been developed relatively recently.</w:t>
      </w:r>
    </w:p>
    <w:p w14:paraId="20C73C0A" w14:textId="77777777" w:rsidR="00EA04EC" w:rsidRDefault="00EA04EC" w:rsidP="00EA04EC">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8</w:t>
      </w:r>
      <w:r w:rsidR="007828E6">
        <w:rPr>
          <w:noProof/>
        </w:rPr>
        <w:fldChar w:fldCharType="end"/>
      </w:r>
      <w:r>
        <w:t>: Couples with children as a percentage of all households, Wyndham, 2016</w:t>
      </w:r>
    </w:p>
    <w:p w14:paraId="165701BC" w14:textId="77777777" w:rsidR="00466DB4" w:rsidRPr="00B62125" w:rsidRDefault="00466DB4" w:rsidP="00B62125">
      <w:r>
        <w:rPr>
          <w:noProof/>
          <w:lang w:eastAsia="en-AU"/>
        </w:rPr>
        <w:drawing>
          <wp:inline distT="0" distB="0" distL="0" distR="0" wp14:anchorId="33D82E42" wp14:editId="07736642">
            <wp:extent cx="5731200" cy="31752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200" cy="3175200"/>
                    </a:xfrm>
                    <a:prstGeom prst="rect">
                      <a:avLst/>
                    </a:prstGeom>
                    <a:noFill/>
                    <a:ln>
                      <a:noFill/>
                    </a:ln>
                  </pic:spPr>
                </pic:pic>
              </a:graphicData>
            </a:graphic>
          </wp:inline>
        </w:drawing>
      </w:r>
    </w:p>
    <w:p w14:paraId="22EA4252" w14:textId="77777777" w:rsidR="00E9345F" w:rsidRPr="00E9345F" w:rsidRDefault="00E9345F" w:rsidP="00E9345F">
      <w:pPr>
        <w:pStyle w:val="Heading1"/>
      </w:pPr>
      <w:r w:rsidRPr="00E9345F">
        <w:t>House prices</w:t>
      </w:r>
      <w:r w:rsidR="00D13373">
        <w:rPr>
          <w:rStyle w:val="FootnoteReference"/>
        </w:rPr>
        <w:footnoteReference w:id="3"/>
      </w:r>
    </w:p>
    <w:p w14:paraId="0FFF0009" w14:textId="77777777" w:rsidR="00E9345F" w:rsidRDefault="00D13373" w:rsidP="00E9345F">
      <w:pPr>
        <w:pStyle w:val="Heading2"/>
      </w:pPr>
      <w:r>
        <w:t>Median house price</w:t>
      </w:r>
    </w:p>
    <w:p w14:paraId="44B10E3E" w14:textId="77777777" w:rsidR="00CD6BA3" w:rsidRDefault="00D13373" w:rsidP="00D13373">
      <w:r>
        <w:t xml:space="preserve">Before discussing median house prices in Wyndham, note that this section discusses houses only, and does not discuss units. The definition of what a house is follows from the Australian Valuation Property Classification Codes. In brief, a house </w:t>
      </w:r>
      <w:r w:rsidRPr="00D13373">
        <w:t>has a torrens title while a unit has a strata title.</w:t>
      </w:r>
      <w:r>
        <w:t xml:space="preserve"> In the former case, the title holder owns the land and the building. In the latter case, </w:t>
      </w:r>
      <w:r w:rsidR="004D1CF2">
        <w:t>the title holder owns the building, but not the land. The data discussed below is comparable across Victorian LGAs and suburbs.</w:t>
      </w:r>
      <w:r w:rsidR="00756369">
        <w:t xml:space="preserve"> </w:t>
      </w:r>
    </w:p>
    <w:p w14:paraId="577C4A79" w14:textId="6484998F" w:rsidR="00756369" w:rsidRDefault="00756369" w:rsidP="00D13373">
      <w:r>
        <w:rPr>
          <w:lang w:val="en-GB"/>
        </w:rPr>
        <w:t xml:space="preserve">This section discusses real houses prices instead of nominal house prices. </w:t>
      </w:r>
      <w:r w:rsidR="00CD6BA3" w:rsidRPr="00CD6BA3">
        <w:t>Nominal prices</w:t>
      </w:r>
      <w:r w:rsidR="00CD6BA3">
        <w:t xml:space="preserve"> </w:t>
      </w:r>
      <w:r w:rsidR="00CD6BA3" w:rsidRPr="00CD6BA3">
        <w:t xml:space="preserve">measure the dollar value of a </w:t>
      </w:r>
      <w:r w:rsidR="00CD6BA3">
        <w:t>house in the year it was purchased</w:t>
      </w:r>
      <w:r w:rsidR="00CD6BA3" w:rsidRPr="00CD6BA3">
        <w:t>. Real prices are adjusted for general price level changes over time, i.e., inflation or deflation.</w:t>
      </w:r>
      <w:r w:rsidR="00CD6BA3">
        <w:t xml:space="preserve"> For</w:t>
      </w:r>
      <w:r>
        <w:rPr>
          <w:lang w:val="en-GB"/>
        </w:rPr>
        <w:t xml:space="preserve"> example, a house in Greater Melbourne </w:t>
      </w:r>
      <w:r w:rsidR="00CD6BA3">
        <w:rPr>
          <w:lang w:val="en-GB"/>
        </w:rPr>
        <w:t>in 198</w:t>
      </w:r>
      <w:r w:rsidR="0002519F">
        <w:rPr>
          <w:lang w:val="en-GB"/>
        </w:rPr>
        <w:t>7</w:t>
      </w:r>
      <w:r w:rsidR="00CD6BA3">
        <w:rPr>
          <w:lang w:val="en-GB"/>
        </w:rPr>
        <w:t xml:space="preserve"> cost $8</w:t>
      </w:r>
      <w:r w:rsidR="0002519F">
        <w:rPr>
          <w:lang w:val="en-GB"/>
        </w:rPr>
        <w:t>9</w:t>
      </w:r>
      <w:r w:rsidR="00CD6BA3">
        <w:rPr>
          <w:lang w:val="en-GB"/>
        </w:rPr>
        <w:t>,</w:t>
      </w:r>
      <w:r w:rsidR="0002519F">
        <w:rPr>
          <w:lang w:val="en-GB"/>
        </w:rPr>
        <w:t>9</w:t>
      </w:r>
      <w:r w:rsidR="00CD6BA3">
        <w:rPr>
          <w:lang w:val="en-GB"/>
        </w:rPr>
        <w:t>00, but that $8</w:t>
      </w:r>
      <w:r w:rsidR="0002519F">
        <w:rPr>
          <w:lang w:val="en-GB"/>
        </w:rPr>
        <w:t>9</w:t>
      </w:r>
      <w:r w:rsidR="00CD6BA3">
        <w:rPr>
          <w:lang w:val="en-GB"/>
        </w:rPr>
        <w:t>,</w:t>
      </w:r>
      <w:r w:rsidR="0002519F">
        <w:rPr>
          <w:lang w:val="en-GB"/>
        </w:rPr>
        <w:t>9</w:t>
      </w:r>
      <w:r w:rsidR="00CD6BA3">
        <w:rPr>
          <w:lang w:val="en-GB"/>
        </w:rPr>
        <w:t xml:space="preserve">00 in 1986 due to inflation is equivalent to </w:t>
      </w:r>
      <w:r w:rsidR="0002519F">
        <w:rPr>
          <w:lang w:val="en-GB"/>
        </w:rPr>
        <w:t xml:space="preserve">around </w:t>
      </w:r>
      <w:r w:rsidR="00CD6BA3">
        <w:rPr>
          <w:lang w:val="en-GB"/>
        </w:rPr>
        <w:t>$20</w:t>
      </w:r>
      <w:r w:rsidR="0002519F">
        <w:rPr>
          <w:lang w:val="en-GB"/>
        </w:rPr>
        <w:t>8</w:t>
      </w:r>
      <w:r w:rsidR="00CD6BA3">
        <w:rPr>
          <w:lang w:val="en-GB"/>
        </w:rPr>
        <w:t>,</w:t>
      </w:r>
      <w:r w:rsidR="0002519F">
        <w:rPr>
          <w:lang w:val="en-GB"/>
        </w:rPr>
        <w:t>590</w:t>
      </w:r>
      <w:r w:rsidR="00CD6BA3">
        <w:rPr>
          <w:lang w:val="en-GB"/>
        </w:rPr>
        <w:t xml:space="preserve"> in 2016</w:t>
      </w:r>
      <w:r w:rsidR="0002519F">
        <w:rPr>
          <w:lang w:val="en-GB"/>
        </w:rPr>
        <w:t xml:space="preserve"> terms</w:t>
      </w:r>
      <w:r w:rsidR="00CD6BA3">
        <w:rPr>
          <w:lang w:val="en-GB"/>
        </w:rPr>
        <w:t>.</w:t>
      </w:r>
      <w:r w:rsidR="00CD6BA3" w:rsidRPr="00CD6BA3">
        <w:rPr>
          <w:lang w:val="en-GB"/>
        </w:rPr>
        <w:t xml:space="preserve"> </w:t>
      </w:r>
      <w:r w:rsidR="00CD6BA3">
        <w:rPr>
          <w:lang w:val="en-GB"/>
        </w:rPr>
        <w:t xml:space="preserve">The real house price therefore means that house </w:t>
      </w:r>
      <w:r w:rsidR="00CD6BA3" w:rsidRPr="00756369">
        <w:rPr>
          <w:lang w:val="en-GB"/>
        </w:rPr>
        <w:t xml:space="preserve">prices </w:t>
      </w:r>
      <w:r w:rsidR="00CD6BA3">
        <w:rPr>
          <w:lang w:val="en-GB"/>
        </w:rPr>
        <w:t xml:space="preserve">are </w:t>
      </w:r>
      <w:r w:rsidR="00CD6BA3" w:rsidRPr="00756369">
        <w:rPr>
          <w:lang w:val="en-GB"/>
        </w:rPr>
        <w:t xml:space="preserve">adjusted for inflation so as to </w:t>
      </w:r>
      <w:r w:rsidR="00CD6BA3">
        <w:rPr>
          <w:lang w:val="en-GB"/>
        </w:rPr>
        <w:t>make them comparable over time.</w:t>
      </w:r>
    </w:p>
    <w:p w14:paraId="5641D7A7" w14:textId="2F616862" w:rsidR="00B31350" w:rsidRDefault="004D1CF2" w:rsidP="00D13373">
      <w:r>
        <w:t xml:space="preserve">A major reason for Wyndham’s relatively large population </w:t>
      </w:r>
      <w:r w:rsidR="00310CAE">
        <w:t>growth</w:t>
      </w:r>
      <w:r>
        <w:t xml:space="preserve"> is the median house price. In 201</w:t>
      </w:r>
      <w:r w:rsidR="0002519F">
        <w:t>7</w:t>
      </w:r>
      <w:r>
        <w:t xml:space="preserve">, Wyndham had one of the lowest median house prices in Greater Melbourne, ahead of only </w:t>
      </w:r>
      <w:r w:rsidR="0002519F">
        <w:t xml:space="preserve">three </w:t>
      </w:r>
      <w:r>
        <w:t xml:space="preserve">other municipalities and sitting at </w:t>
      </w:r>
      <w:r w:rsidR="0002519F">
        <w:t xml:space="preserve">around </w:t>
      </w:r>
      <w:r>
        <w:t>7</w:t>
      </w:r>
      <w:r w:rsidR="0002519F">
        <w:t>3</w:t>
      </w:r>
      <w:r>
        <w:t xml:space="preserve"> per cent of the Greater Melbourne median of </w:t>
      </w:r>
      <w:r w:rsidR="00756369">
        <w:t>$</w:t>
      </w:r>
      <w:r w:rsidR="0002519F">
        <w:t>720</w:t>
      </w:r>
      <w:r>
        <w:t>,000</w:t>
      </w:r>
      <w:r w:rsidR="00756369">
        <w:t xml:space="preserve"> (Figure 9)</w:t>
      </w:r>
      <w:r>
        <w:t xml:space="preserve">. </w:t>
      </w:r>
      <w:r w:rsidR="00D17489">
        <w:t>Despite high apparent demand for houses the median house price has not increased as much as in other areas. Much like other growth areas across Greater Melbourne this is likely in part due to the availability of developable land and the relative absence of transport infrastructure investments to increase the accessibility of Melbourne’s CBD.</w:t>
      </w:r>
    </w:p>
    <w:p w14:paraId="36FAF763" w14:textId="5EBED116" w:rsidR="004F3075" w:rsidRDefault="004F3075" w:rsidP="004F3075">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9</w:t>
      </w:r>
      <w:r w:rsidR="007828E6">
        <w:rPr>
          <w:noProof/>
        </w:rPr>
        <w:fldChar w:fldCharType="end"/>
      </w:r>
      <w:r>
        <w:t xml:space="preserve">: Median house price </w:t>
      </w:r>
      <w:r w:rsidR="0002519F">
        <w:t>by municipality, 2017</w:t>
      </w:r>
    </w:p>
    <w:p w14:paraId="54F16303" w14:textId="4107FD37" w:rsidR="004D0AC1" w:rsidRDefault="0002519F" w:rsidP="004D0AC1">
      <w:pPr>
        <w:pStyle w:val="Body01"/>
        <w:rPr>
          <w:lang w:val="en-GB"/>
        </w:rPr>
      </w:pPr>
      <w:r>
        <w:rPr>
          <w:noProof/>
          <w:lang w:val="en-GB"/>
        </w:rPr>
        <w:drawing>
          <wp:inline distT="0" distB="0" distL="0" distR="0" wp14:anchorId="7ECA5899" wp14:editId="77DC9C09">
            <wp:extent cx="5731200" cy="3610800"/>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200" cy="3610800"/>
                    </a:xfrm>
                    <a:prstGeom prst="rect">
                      <a:avLst/>
                    </a:prstGeom>
                    <a:noFill/>
                  </pic:spPr>
                </pic:pic>
              </a:graphicData>
            </a:graphic>
          </wp:inline>
        </w:drawing>
      </w:r>
    </w:p>
    <w:p w14:paraId="4B703FF5" w14:textId="77777777" w:rsidR="00C41CCE" w:rsidRDefault="00C41CCE" w:rsidP="00AD1385">
      <w:pPr>
        <w:rPr>
          <w:lang w:val="en-GB"/>
        </w:rPr>
      </w:pPr>
    </w:p>
    <w:p w14:paraId="2C5279FD" w14:textId="0987AC14" w:rsidR="00AD1385" w:rsidRPr="00AD1385" w:rsidRDefault="00AD1385" w:rsidP="00AD1385">
      <w:pPr>
        <w:rPr>
          <w:lang w:val="en-GB"/>
        </w:rPr>
      </w:pPr>
      <w:r w:rsidRPr="00AD1385">
        <w:rPr>
          <w:lang w:val="en-GB"/>
        </w:rPr>
        <w:t>It is no secret that house prices have grown significantly over the last 30 years. In Gr</w:t>
      </w:r>
      <w:r w:rsidR="00CD6BA3">
        <w:rPr>
          <w:lang w:val="en-GB"/>
        </w:rPr>
        <w:t xml:space="preserve">eater Melbourne, </w:t>
      </w:r>
      <w:r w:rsidRPr="00AD1385">
        <w:rPr>
          <w:lang w:val="en-GB"/>
        </w:rPr>
        <w:t xml:space="preserve">house prices more than tripled, increasing from around </w:t>
      </w:r>
      <w:r w:rsidR="00135CBF">
        <w:rPr>
          <w:lang w:val="en-GB"/>
        </w:rPr>
        <w:t>$</w:t>
      </w:r>
      <w:r w:rsidRPr="00AD1385">
        <w:rPr>
          <w:lang w:val="en-GB"/>
        </w:rPr>
        <w:t>2</w:t>
      </w:r>
      <w:r w:rsidR="00773741">
        <w:rPr>
          <w:lang w:val="en-GB"/>
        </w:rPr>
        <w:t>08,590 in 1987</w:t>
      </w:r>
      <w:r w:rsidRPr="00AD1385">
        <w:rPr>
          <w:lang w:val="en-GB"/>
        </w:rPr>
        <w:t xml:space="preserve"> to </w:t>
      </w:r>
      <w:r w:rsidR="00135CBF">
        <w:rPr>
          <w:lang w:val="en-GB"/>
        </w:rPr>
        <w:t>$</w:t>
      </w:r>
      <w:r w:rsidR="00773741">
        <w:rPr>
          <w:lang w:val="en-GB"/>
        </w:rPr>
        <w:t>720,000 in 2017</w:t>
      </w:r>
      <w:r w:rsidRPr="00AD1385">
        <w:rPr>
          <w:lang w:val="en-GB"/>
        </w:rPr>
        <w:t xml:space="preserve">. The </w:t>
      </w:r>
      <w:r w:rsidR="00756369">
        <w:rPr>
          <w:lang w:val="en-GB"/>
        </w:rPr>
        <w:t>me</w:t>
      </w:r>
      <w:r w:rsidRPr="00AD1385">
        <w:rPr>
          <w:lang w:val="en-GB"/>
        </w:rPr>
        <w:t xml:space="preserve">dian house price in Wyndham increased from around </w:t>
      </w:r>
      <w:r w:rsidR="00135CBF">
        <w:rPr>
          <w:lang w:val="en-GB"/>
        </w:rPr>
        <w:t>$</w:t>
      </w:r>
      <w:r w:rsidRPr="00AD1385">
        <w:rPr>
          <w:lang w:val="en-GB"/>
        </w:rPr>
        <w:t>1</w:t>
      </w:r>
      <w:r w:rsidR="00773741">
        <w:rPr>
          <w:lang w:val="en-GB"/>
        </w:rPr>
        <w:t>76,340</w:t>
      </w:r>
      <w:r w:rsidRPr="00AD1385">
        <w:rPr>
          <w:lang w:val="en-GB"/>
        </w:rPr>
        <w:t xml:space="preserve"> to </w:t>
      </w:r>
      <w:r w:rsidR="00135CBF">
        <w:rPr>
          <w:lang w:val="en-GB"/>
        </w:rPr>
        <w:t>$</w:t>
      </w:r>
      <w:r w:rsidR="00773741">
        <w:rPr>
          <w:lang w:val="en-GB"/>
        </w:rPr>
        <w:t>525</w:t>
      </w:r>
      <w:r w:rsidRPr="00AD1385">
        <w:rPr>
          <w:lang w:val="en-GB"/>
        </w:rPr>
        <w:t xml:space="preserve">,000 over </w:t>
      </w:r>
      <w:r w:rsidR="00773741">
        <w:rPr>
          <w:lang w:val="en-GB"/>
        </w:rPr>
        <w:t>the same period</w:t>
      </w:r>
      <w:r w:rsidRPr="00AD1385">
        <w:rPr>
          <w:lang w:val="en-GB"/>
        </w:rPr>
        <w:t>. Measured in ten year periods, house prices growth in Wyndham</w:t>
      </w:r>
      <w:r w:rsidR="00457D09">
        <w:rPr>
          <w:lang w:val="en-GB"/>
        </w:rPr>
        <w:t xml:space="preserve"> has in the last two decades moved almost in lock-step with Greater Melbourne</w:t>
      </w:r>
      <w:r w:rsidR="00756369">
        <w:rPr>
          <w:lang w:val="en-GB"/>
        </w:rPr>
        <w:t xml:space="preserve"> (Figure 10</w:t>
      </w:r>
      <w:r w:rsidRPr="00AD1385">
        <w:rPr>
          <w:lang w:val="en-GB"/>
        </w:rPr>
        <w:t>).</w:t>
      </w:r>
    </w:p>
    <w:p w14:paraId="731EAC88" w14:textId="4A53CF25" w:rsidR="00AD1385" w:rsidRDefault="00AD1385" w:rsidP="00AD1385">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10</w:t>
      </w:r>
      <w:r w:rsidR="007828E6">
        <w:rPr>
          <w:noProof/>
        </w:rPr>
        <w:fldChar w:fldCharType="end"/>
      </w:r>
      <w:r>
        <w:t xml:space="preserve">: Real median house prices and </w:t>
      </w:r>
      <w:r w:rsidR="00457D09">
        <w:t>ten-year</w:t>
      </w:r>
      <w:r>
        <w:t xml:space="preserve"> growth rates, Wyn</w:t>
      </w:r>
      <w:r w:rsidR="00773741">
        <w:t>dham and Greater Melbourne, 1987-2017</w:t>
      </w:r>
    </w:p>
    <w:p w14:paraId="7ACDE480" w14:textId="1069B386" w:rsidR="00B31350" w:rsidRDefault="00773741" w:rsidP="004D1CF2">
      <w:pPr>
        <w:pStyle w:val="Body01"/>
        <w:rPr>
          <w:lang w:val="en-GB"/>
        </w:rPr>
      </w:pPr>
      <w:r>
        <w:rPr>
          <w:noProof/>
          <w:lang w:val="en-GB"/>
        </w:rPr>
        <w:drawing>
          <wp:inline distT="0" distB="0" distL="0" distR="0" wp14:anchorId="21F0A11A" wp14:editId="13A84D2C">
            <wp:extent cx="5731200" cy="3625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3625200"/>
                    </a:xfrm>
                    <a:prstGeom prst="rect">
                      <a:avLst/>
                    </a:prstGeom>
                    <a:noFill/>
                  </pic:spPr>
                </pic:pic>
              </a:graphicData>
            </a:graphic>
          </wp:inline>
        </w:drawing>
      </w:r>
    </w:p>
    <w:p w14:paraId="47C3EF85" w14:textId="77777777" w:rsidR="00B31350" w:rsidRDefault="00B31350" w:rsidP="004D1CF2">
      <w:pPr>
        <w:pStyle w:val="Body01"/>
        <w:rPr>
          <w:lang w:val="en-GB"/>
        </w:rPr>
      </w:pPr>
    </w:p>
    <w:p w14:paraId="42C8A63F" w14:textId="3CCF8565" w:rsidR="0055663C" w:rsidRDefault="00CD6BA3" w:rsidP="0055663C">
      <w:pPr>
        <w:rPr>
          <w:noProof/>
          <w:lang w:eastAsia="en-AU"/>
        </w:rPr>
      </w:pPr>
      <w:r>
        <w:rPr>
          <w:noProof/>
          <w:lang w:eastAsia="en-AU"/>
        </w:rPr>
        <w:t>M</w:t>
      </w:r>
      <w:r w:rsidR="0055663C">
        <w:rPr>
          <w:noProof/>
          <w:lang w:eastAsia="en-AU"/>
        </w:rPr>
        <w:t xml:space="preserve">edian house price growth rates </w:t>
      </w:r>
      <w:r w:rsidR="00494FE7">
        <w:rPr>
          <w:noProof/>
          <w:lang w:eastAsia="en-AU"/>
        </w:rPr>
        <w:t>have been fairly level</w:t>
      </w:r>
      <w:r w:rsidR="009F498E">
        <w:rPr>
          <w:noProof/>
          <w:lang w:eastAsia="en-AU"/>
        </w:rPr>
        <w:t xml:space="preserve"> for Greater Melbourne between 2012 and 2016</w:t>
      </w:r>
      <w:r w:rsidR="0055663C">
        <w:rPr>
          <w:noProof/>
          <w:lang w:eastAsia="en-AU"/>
        </w:rPr>
        <w:t>, hovering around 5 per cent</w:t>
      </w:r>
      <w:r w:rsidR="00494FE7">
        <w:rPr>
          <w:noProof/>
          <w:lang w:eastAsia="en-AU"/>
        </w:rPr>
        <w:t xml:space="preserve"> </w:t>
      </w:r>
      <w:r>
        <w:rPr>
          <w:noProof/>
          <w:lang w:eastAsia="en-AU"/>
        </w:rPr>
        <w:t xml:space="preserve"> per year </w:t>
      </w:r>
      <w:r w:rsidR="00494FE7">
        <w:rPr>
          <w:noProof/>
          <w:lang w:eastAsia="en-AU"/>
        </w:rPr>
        <w:t>(Figure 1</w:t>
      </w:r>
      <w:r w:rsidR="00756369">
        <w:rPr>
          <w:noProof/>
          <w:lang w:eastAsia="en-AU"/>
        </w:rPr>
        <w:t>1</w:t>
      </w:r>
      <w:r w:rsidR="00494FE7">
        <w:rPr>
          <w:noProof/>
          <w:lang w:eastAsia="en-AU"/>
        </w:rPr>
        <w:t>)</w:t>
      </w:r>
      <w:r w:rsidR="009F498E">
        <w:rPr>
          <w:noProof/>
          <w:lang w:eastAsia="en-AU"/>
        </w:rPr>
        <w:t>, and increased to almost 10 per cent in the most recent year.</w:t>
      </w:r>
      <w:r w:rsidR="0055663C">
        <w:rPr>
          <w:noProof/>
          <w:lang w:eastAsia="en-AU"/>
        </w:rPr>
        <w:t xml:space="preserve"> For Wyndham, however, the</w:t>
      </w:r>
      <w:r w:rsidR="009F498E">
        <w:rPr>
          <w:noProof/>
          <w:lang w:eastAsia="en-AU"/>
        </w:rPr>
        <w:t>re has been a continuing increase in growth rates since 2013. Between 2016 and 2017 the growth was 16.8 per cent.</w:t>
      </w:r>
      <w:r>
        <w:rPr>
          <w:noProof/>
          <w:lang w:eastAsia="en-AU"/>
        </w:rPr>
        <w:t xml:space="preserve"> With Wyndham being a growth area where families will continue to choose to move in the foreseeable future house prices are likely to </w:t>
      </w:r>
      <w:r w:rsidR="003856D9">
        <w:rPr>
          <w:noProof/>
          <w:lang w:eastAsia="en-AU"/>
        </w:rPr>
        <w:t>continue increase at a greater pace than in Greater Melbourne.</w:t>
      </w:r>
    </w:p>
    <w:p w14:paraId="269E8C11" w14:textId="6B8079C4" w:rsidR="0055663C" w:rsidRDefault="0055663C" w:rsidP="0055663C">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11</w:t>
      </w:r>
      <w:r w:rsidR="007828E6">
        <w:rPr>
          <w:noProof/>
        </w:rPr>
        <w:fldChar w:fldCharType="end"/>
      </w:r>
      <w:r>
        <w:t xml:space="preserve">: </w:t>
      </w:r>
      <w:r w:rsidRPr="00AF7939">
        <w:t>Real median house price growth (%), Wyndham and Greater Melbourne, 200</w:t>
      </w:r>
      <w:r w:rsidR="009F498E">
        <w:t>7-2017</w:t>
      </w:r>
    </w:p>
    <w:p w14:paraId="2B701F1A" w14:textId="2C6C3B79" w:rsidR="004D1CF2" w:rsidRDefault="009F498E" w:rsidP="004D1CF2">
      <w:pPr>
        <w:pStyle w:val="Body01"/>
        <w:rPr>
          <w:lang w:val="en-GB"/>
        </w:rPr>
      </w:pPr>
      <w:r>
        <w:rPr>
          <w:noProof/>
          <w:lang w:val="en-GB"/>
        </w:rPr>
        <w:drawing>
          <wp:inline distT="0" distB="0" distL="0" distR="0" wp14:anchorId="36E7C878" wp14:editId="502C3AD4">
            <wp:extent cx="5731200" cy="3668400"/>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3668400"/>
                    </a:xfrm>
                    <a:prstGeom prst="rect">
                      <a:avLst/>
                    </a:prstGeom>
                    <a:noFill/>
                  </pic:spPr>
                </pic:pic>
              </a:graphicData>
            </a:graphic>
          </wp:inline>
        </w:drawing>
      </w:r>
    </w:p>
    <w:p w14:paraId="0765E165" w14:textId="77777777" w:rsidR="00E9345F" w:rsidRDefault="006754FA" w:rsidP="006754FA">
      <w:pPr>
        <w:pStyle w:val="Heading2"/>
      </w:pPr>
      <w:r>
        <w:t>Suburbs</w:t>
      </w:r>
    </w:p>
    <w:p w14:paraId="6A8494F7" w14:textId="3D6DA999" w:rsidR="006754FA" w:rsidRPr="006754FA" w:rsidRDefault="006754FA" w:rsidP="006754FA">
      <w:r>
        <w:t>Across Wyndham suburbs there is variation around the median Wyndham house price</w:t>
      </w:r>
      <w:r w:rsidR="00756369">
        <w:t xml:space="preserve"> (Figure 12)</w:t>
      </w:r>
      <w:r>
        <w:t xml:space="preserve">. </w:t>
      </w:r>
      <w:r w:rsidR="00193F23">
        <w:t>Two suburbs have median prices well above the overall median. They are Point Cook ($</w:t>
      </w:r>
      <w:r w:rsidR="00C6163D">
        <w:t>605</w:t>
      </w:r>
      <w:r w:rsidR="00193F23">
        <w:t>,000) and Williams Landing ($</w:t>
      </w:r>
      <w:r w:rsidR="00C6163D">
        <w:t>642</w:t>
      </w:r>
      <w:r w:rsidR="00193F23">
        <w:t xml:space="preserve">,000). </w:t>
      </w:r>
      <w:r w:rsidR="00C6163D">
        <w:t>Truganina and Tarneit are both very close to the overall median, Manor lakes is $35,000 below the median, and Werribee and Wyndham Vale are $45,000 and $90,000 under the median respectively.</w:t>
      </w:r>
      <w:r w:rsidR="00193F23">
        <w:t xml:space="preserve"> The higher median prices in Point Cook and Williams Landing correlate with the relatively higher dwelling sizes in these suburbs (see Table 3). Most of all, these two suburbs are close to the freeway and are closer to Melbourne’s CBD than any of the other suburbs. This is in contrast to Wyndham Vale, which does not have easy access to the freeway, is the most distant suburb from Melbourne’s CBD, and does not have much</w:t>
      </w:r>
      <w:r w:rsidR="00BD3A66">
        <w:t xml:space="preserve"> surrounding</w:t>
      </w:r>
      <w:r w:rsidR="00193F23">
        <w:t xml:space="preserve"> infrastructure other than housing.</w:t>
      </w:r>
    </w:p>
    <w:p w14:paraId="7B53A730" w14:textId="77777777" w:rsidR="006754FA" w:rsidRDefault="006754FA" w:rsidP="006754FA">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12</w:t>
      </w:r>
      <w:r w:rsidR="007828E6">
        <w:rPr>
          <w:noProof/>
        </w:rPr>
        <w:fldChar w:fldCharType="end"/>
      </w:r>
      <w:r>
        <w:t>: Median house price across Wyndham suburbs, 2016</w:t>
      </w:r>
    </w:p>
    <w:p w14:paraId="5341C603" w14:textId="605FC7F2" w:rsidR="004D1CF2" w:rsidRPr="004D0AC1" w:rsidRDefault="009F498E" w:rsidP="006754FA">
      <w:pPr>
        <w:spacing w:after="113" w:line="240" w:lineRule="auto"/>
        <w:rPr>
          <w:lang w:val="en-US"/>
        </w:rPr>
      </w:pPr>
      <w:r>
        <w:rPr>
          <w:noProof/>
          <w:lang w:val="en-US"/>
        </w:rPr>
        <w:drawing>
          <wp:inline distT="0" distB="0" distL="0" distR="0" wp14:anchorId="36021472" wp14:editId="7D99D991">
            <wp:extent cx="5731200" cy="38916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200" cy="3891600"/>
                    </a:xfrm>
                    <a:prstGeom prst="rect">
                      <a:avLst/>
                    </a:prstGeom>
                    <a:noFill/>
                  </pic:spPr>
                </pic:pic>
              </a:graphicData>
            </a:graphic>
          </wp:inline>
        </w:drawing>
      </w:r>
    </w:p>
    <w:p w14:paraId="1D563862" w14:textId="77777777" w:rsidR="004D1CF2" w:rsidRDefault="004D1CF2" w:rsidP="004D1CF2">
      <w:pPr>
        <w:rPr>
          <w:lang w:val="en-US"/>
        </w:rPr>
      </w:pPr>
    </w:p>
    <w:p w14:paraId="0FBDD288" w14:textId="77777777" w:rsidR="004D1CF2" w:rsidRPr="00CB2FB0" w:rsidRDefault="00193F23" w:rsidP="004D1CF2">
      <w:pPr>
        <w:rPr>
          <w:lang w:val="en-US"/>
        </w:rPr>
      </w:pPr>
      <w:r>
        <w:rPr>
          <w:lang w:val="en-US"/>
        </w:rPr>
        <w:t xml:space="preserve">The two suburbs with the highest current median prices have also consistently had higher median prices </w:t>
      </w:r>
      <w:r w:rsidR="00CB2FB0">
        <w:rPr>
          <w:lang w:val="en-US"/>
        </w:rPr>
        <w:t>compared with the other suburbs (Figure 1</w:t>
      </w:r>
      <w:r w:rsidR="00756369">
        <w:rPr>
          <w:lang w:val="en-US"/>
        </w:rPr>
        <w:t>3</w:t>
      </w:r>
      <w:r w:rsidR="00CB2FB0">
        <w:rPr>
          <w:lang w:val="en-US"/>
        </w:rPr>
        <w:t xml:space="preserve">). In 2012 Williams Landing overtook Point Cook as the suburb with the highest median house price. Note also that Hoppers Crossing has seen a more rapid increase in median house price since 2015 than the other suburbs (except Point Cook and Williams Landing). This is likely due to the lower level of developable land in Hoppers Crossing compared with other suburbs, and its </w:t>
      </w:r>
      <w:r w:rsidR="00BD3A66">
        <w:rPr>
          <w:lang w:val="en-US"/>
        </w:rPr>
        <w:t>convenient</w:t>
      </w:r>
      <w:r w:rsidR="00CB2FB0">
        <w:rPr>
          <w:lang w:val="en-US"/>
        </w:rPr>
        <w:t xml:space="preserve"> access</w:t>
      </w:r>
      <w:r w:rsidR="00BD3A66">
        <w:rPr>
          <w:lang w:val="en-US"/>
        </w:rPr>
        <w:t>, relative to other suburbs,</w:t>
      </w:r>
      <w:r w:rsidR="00CB2FB0">
        <w:rPr>
          <w:lang w:val="en-US"/>
        </w:rPr>
        <w:t xml:space="preserve"> to infrastructure</w:t>
      </w:r>
      <w:r w:rsidR="00BD3A66">
        <w:rPr>
          <w:lang w:val="en-US"/>
        </w:rPr>
        <w:t xml:space="preserve"> such as a metro line train station and Pacific Werribee shopping complex</w:t>
      </w:r>
      <w:r w:rsidR="00CB2FB0">
        <w:rPr>
          <w:lang w:val="en-US"/>
        </w:rPr>
        <w:t>.</w:t>
      </w:r>
    </w:p>
    <w:p w14:paraId="00427776" w14:textId="77777777" w:rsidR="00CB2FB0" w:rsidRDefault="00CB2FB0" w:rsidP="00CB2FB0">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13</w:t>
      </w:r>
      <w:r w:rsidR="007828E6">
        <w:rPr>
          <w:noProof/>
        </w:rPr>
        <w:fldChar w:fldCharType="end"/>
      </w:r>
      <w:r>
        <w:t>: Real median house price across Wyndham suburbs, 2006-2016</w:t>
      </w:r>
    </w:p>
    <w:p w14:paraId="10EDAB5C" w14:textId="45856759" w:rsidR="00E9345F" w:rsidRPr="00E9345F" w:rsidRDefault="00C6163D" w:rsidP="00E9345F">
      <w:r>
        <w:rPr>
          <w:noProof/>
        </w:rPr>
        <w:drawing>
          <wp:inline distT="0" distB="0" distL="0" distR="0" wp14:anchorId="3312E903" wp14:editId="6B73DABA">
            <wp:extent cx="5731200" cy="3819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200" cy="3819600"/>
                    </a:xfrm>
                    <a:prstGeom prst="rect">
                      <a:avLst/>
                    </a:prstGeom>
                    <a:noFill/>
                  </pic:spPr>
                </pic:pic>
              </a:graphicData>
            </a:graphic>
          </wp:inline>
        </w:drawing>
      </w:r>
    </w:p>
    <w:p w14:paraId="08D39276" w14:textId="77777777" w:rsidR="00E9345F" w:rsidRPr="00E9345F" w:rsidRDefault="00E9345F" w:rsidP="00E9345F">
      <w:pPr>
        <w:pStyle w:val="Heading1"/>
      </w:pPr>
      <w:r w:rsidRPr="00E9345F">
        <w:t>Housing costs</w:t>
      </w:r>
    </w:p>
    <w:p w14:paraId="37A676E4" w14:textId="77777777" w:rsidR="00E9345F" w:rsidRDefault="003F3ED0" w:rsidP="00E9345F">
      <w:pPr>
        <w:pStyle w:val="Heading3"/>
      </w:pPr>
      <w:r>
        <w:t>T</w:t>
      </w:r>
      <w:r w:rsidR="00E9345F" w:rsidRPr="00E9345F">
        <w:t>enure type</w:t>
      </w:r>
    </w:p>
    <w:p w14:paraId="082BD371" w14:textId="77777777" w:rsidR="00E9345F" w:rsidRDefault="0008323B" w:rsidP="00AF3DD3">
      <w:r>
        <w:t>A little over a fifth of dwellings in Wyndham are fully owned by their occupants</w:t>
      </w:r>
      <w:r w:rsidR="003856D9">
        <w:t xml:space="preserve"> (20.5 per cent)</w:t>
      </w:r>
      <w:r>
        <w:t>, and almost half of dwellings are mortgaged</w:t>
      </w:r>
      <w:r w:rsidR="00756369">
        <w:t xml:space="preserve"> </w:t>
      </w:r>
      <w:r w:rsidR="003856D9">
        <w:t xml:space="preserve">(49.5 per cent) as </w:t>
      </w:r>
      <w:r w:rsidR="00756369">
        <w:t>Figure 14</w:t>
      </w:r>
      <w:r w:rsidR="003856D9">
        <w:t xml:space="preserve"> indicates</w:t>
      </w:r>
      <w:r>
        <w:t xml:space="preserve">. A further 28.4 per cent of dwellings are rented from a private owner, similar to Greater Melbourne, and there is proportionally less public housing in Wyndham than in Greater Melbourne (0.9% versus 2.3% respectively). While homeownership across Wyndham and Greater Melbourne are broadly similar (70% and 68.1% respectively), there is a stark difference between the type of ownership. Reflective of Wyndham’s status as a growth area there are </w:t>
      </w:r>
      <w:r w:rsidR="00AF3DD3">
        <w:t>proportionally more houses that are currently mortgaged.</w:t>
      </w:r>
    </w:p>
    <w:p w14:paraId="145B4E1A" w14:textId="77777777" w:rsidR="00AF3DD3" w:rsidRDefault="00AF3DD3" w:rsidP="00AF3DD3">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14</w:t>
      </w:r>
      <w:r w:rsidR="007828E6">
        <w:rPr>
          <w:noProof/>
        </w:rPr>
        <w:fldChar w:fldCharType="end"/>
      </w:r>
      <w:r>
        <w:t>: Tenure type, Wyndham and Greater Melbourne, 2016</w:t>
      </w:r>
    </w:p>
    <w:p w14:paraId="0DCFE9D4" w14:textId="77777777" w:rsidR="00AF3DD3" w:rsidRPr="00E9345F" w:rsidRDefault="00AF3DD3" w:rsidP="00AF3DD3">
      <w:r>
        <w:rPr>
          <w:noProof/>
          <w:lang w:eastAsia="en-AU"/>
        </w:rPr>
        <w:drawing>
          <wp:inline distT="0" distB="0" distL="0" distR="0" wp14:anchorId="6E0C77DE" wp14:editId="6F5F62C7">
            <wp:extent cx="4500000" cy="284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0000" cy="2847600"/>
                    </a:xfrm>
                    <a:prstGeom prst="rect">
                      <a:avLst/>
                    </a:prstGeom>
                    <a:noFill/>
                  </pic:spPr>
                </pic:pic>
              </a:graphicData>
            </a:graphic>
          </wp:inline>
        </w:drawing>
      </w:r>
    </w:p>
    <w:p w14:paraId="7C4A2E32" w14:textId="77777777" w:rsidR="0008323B" w:rsidRDefault="0008323B" w:rsidP="0008323B">
      <w:pPr>
        <w:pStyle w:val="Heading3"/>
      </w:pPr>
      <w:r>
        <w:t>Social housing</w:t>
      </w:r>
    </w:p>
    <w:p w14:paraId="44DB3F9B" w14:textId="77777777" w:rsidR="0008323B" w:rsidRDefault="0008323B" w:rsidP="0008323B">
      <w:pPr>
        <w:pStyle w:val="Body01"/>
        <w:spacing w:after="200" w:line="276" w:lineRule="auto"/>
        <w:rPr>
          <w:sz w:val="22"/>
          <w:lang w:val="en-AU"/>
        </w:rPr>
      </w:pPr>
      <w:r>
        <w:rPr>
          <w:sz w:val="22"/>
          <w:lang w:val="en-AU"/>
        </w:rPr>
        <w:t>Relative to all housing in Wyndham</w:t>
      </w:r>
      <w:r w:rsidR="00E14E75">
        <w:rPr>
          <w:sz w:val="22"/>
          <w:lang w:val="en-AU"/>
        </w:rPr>
        <w:t>,</w:t>
      </w:r>
      <w:r>
        <w:rPr>
          <w:sz w:val="22"/>
          <w:lang w:val="en-AU"/>
        </w:rPr>
        <w:t xml:space="preserve"> there is a low proportion of social housing</w:t>
      </w:r>
      <w:r w:rsidR="00756369">
        <w:rPr>
          <w:sz w:val="22"/>
          <w:lang w:val="en-AU"/>
        </w:rPr>
        <w:t xml:space="preserve"> (Figure 15)</w:t>
      </w:r>
      <w:r>
        <w:rPr>
          <w:sz w:val="22"/>
          <w:lang w:val="en-AU"/>
        </w:rPr>
        <w:t>. A total of 632 residences exist across Wyndham – less than 1 per cent of the housing stock – and more than half of them are located in Werribee. The map below indicates the number of social housing dwellings and their locations.  The number of rented social housing dwellings is lower than the Greater Melbourne median of 1.7 per cent.</w:t>
      </w:r>
    </w:p>
    <w:p w14:paraId="2A23F87F" w14:textId="77777777" w:rsidR="00AF3DD3" w:rsidRDefault="00AF3DD3" w:rsidP="00AF3DD3">
      <w:pPr>
        <w:pStyle w:val="Caption"/>
        <w:keepNext/>
      </w:pPr>
      <w:r>
        <w:t xml:space="preserve">Figure </w:t>
      </w:r>
      <w:r w:rsidR="007828E6">
        <w:fldChar w:fldCharType="begin"/>
      </w:r>
      <w:r w:rsidR="007828E6">
        <w:instrText xml:space="preserve"> SEQ Figure \* ARABIC </w:instrText>
      </w:r>
      <w:r w:rsidR="007828E6">
        <w:fldChar w:fldCharType="separate"/>
      </w:r>
      <w:r w:rsidR="007A778D">
        <w:rPr>
          <w:noProof/>
        </w:rPr>
        <w:t>15</w:t>
      </w:r>
      <w:r w:rsidR="007828E6">
        <w:rPr>
          <w:noProof/>
        </w:rPr>
        <w:fldChar w:fldCharType="end"/>
      </w:r>
      <w:r>
        <w:t>: Distribution of social housing in Wyndham at SA1 level, 2016</w:t>
      </w:r>
    </w:p>
    <w:p w14:paraId="4100FC26" w14:textId="77777777" w:rsidR="0008323B" w:rsidRDefault="0008323B" w:rsidP="0008323B">
      <w:r>
        <w:rPr>
          <w:noProof/>
          <w:lang w:eastAsia="en-AU"/>
        </w:rPr>
        <w:drawing>
          <wp:inline distT="0" distB="0" distL="0" distR="0" wp14:anchorId="395D521F" wp14:editId="4C244368">
            <wp:extent cx="5731200" cy="3222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200" cy="3222000"/>
                    </a:xfrm>
                    <a:prstGeom prst="rect">
                      <a:avLst/>
                    </a:prstGeom>
                    <a:noFill/>
                    <a:ln>
                      <a:noFill/>
                    </a:ln>
                  </pic:spPr>
                </pic:pic>
              </a:graphicData>
            </a:graphic>
          </wp:inline>
        </w:drawing>
      </w:r>
    </w:p>
    <w:p w14:paraId="5DD619BD" w14:textId="77777777" w:rsidR="0008323B" w:rsidRPr="00B62125" w:rsidRDefault="0008323B" w:rsidP="0008323B"/>
    <w:p w14:paraId="79A662FD" w14:textId="77777777" w:rsidR="00E9345F" w:rsidRDefault="00642A67" w:rsidP="00E9345F">
      <w:pPr>
        <w:pStyle w:val="Heading3"/>
      </w:pPr>
      <w:r>
        <w:lastRenderedPageBreak/>
        <w:t>Homeownership and renters</w:t>
      </w:r>
    </w:p>
    <w:p w14:paraId="7F30835C" w14:textId="77777777" w:rsidR="00642A67" w:rsidRPr="00642A67" w:rsidRDefault="00642A67" w:rsidP="00642A67">
      <w:r>
        <w:t>Homeownership in Wyndham has decreased from over 79 per cent in 2006 to 70 per cent in 2016</w:t>
      </w:r>
      <w:r w:rsidR="00756369">
        <w:t xml:space="preserve"> (Figure 16</w:t>
      </w:r>
      <w:r w:rsidR="00A66F3E">
        <w:t>)</w:t>
      </w:r>
      <w:r>
        <w:t>. This drop is greater than the one observed in Greater Melbourne, where homeownership declined from 73 per cent in 2006 to just over 68 per cent in 2016. The proportion of renters has gone up by about the same degree as homeownership has fallen.</w:t>
      </w:r>
      <w:r w:rsidR="003856D9">
        <w:t xml:space="preserve"> While house prices in Wyndham are lower than in Greater Melbourne this does not necessarily mean that they are affordable for all those who choose to move to Wyndham. The decrease in homeownership is in line with affordability trends discussed in a later section.</w:t>
      </w:r>
    </w:p>
    <w:p w14:paraId="032C5F94" w14:textId="77777777" w:rsidR="00A66F3E" w:rsidRDefault="00A66F3E" w:rsidP="00A66F3E">
      <w:pPr>
        <w:pStyle w:val="Caption"/>
        <w:keepNext/>
      </w:pPr>
      <w:r>
        <w:t xml:space="preserve">Figure </w:t>
      </w:r>
      <w:r w:rsidR="007828E6">
        <w:fldChar w:fldCharType="begin"/>
      </w:r>
      <w:r w:rsidR="007828E6">
        <w:instrText xml:space="preserve"> SEQ Figure \* ARABIC </w:instrText>
      </w:r>
      <w:r w:rsidR="007828E6">
        <w:fldChar w:fldCharType="separate"/>
      </w:r>
      <w:r w:rsidR="007A778D">
        <w:rPr>
          <w:noProof/>
        </w:rPr>
        <w:t>16</w:t>
      </w:r>
      <w:r w:rsidR="007828E6">
        <w:rPr>
          <w:noProof/>
        </w:rPr>
        <w:fldChar w:fldCharType="end"/>
      </w:r>
      <w:r>
        <w:t>: Home-owners and renters over time, Wyndham and Greater Melbourne, 2006 to 2016</w:t>
      </w:r>
    </w:p>
    <w:p w14:paraId="585B6DAE" w14:textId="77777777" w:rsidR="00E9345F" w:rsidRDefault="00B62125" w:rsidP="00E9345F">
      <w:r>
        <w:rPr>
          <w:noProof/>
          <w:lang w:eastAsia="en-AU"/>
        </w:rPr>
        <w:drawing>
          <wp:inline distT="0" distB="0" distL="0" distR="0" wp14:anchorId="263AC5F3" wp14:editId="37C8B499">
            <wp:extent cx="4500000" cy="291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000" cy="2916000"/>
                    </a:xfrm>
                    <a:prstGeom prst="rect">
                      <a:avLst/>
                    </a:prstGeom>
                    <a:noFill/>
                  </pic:spPr>
                </pic:pic>
              </a:graphicData>
            </a:graphic>
          </wp:inline>
        </w:drawing>
      </w:r>
    </w:p>
    <w:p w14:paraId="468B9FE7" w14:textId="77777777" w:rsidR="00E9345F" w:rsidRDefault="00642A67" w:rsidP="00E9345F">
      <w:pPr>
        <w:pStyle w:val="Heading3"/>
      </w:pPr>
      <w:r>
        <w:t>Rent</w:t>
      </w:r>
    </w:p>
    <w:p w14:paraId="75823CC7" w14:textId="77777777" w:rsidR="00642A67" w:rsidRPr="00701EC9" w:rsidRDefault="00701EC9" w:rsidP="00B62125">
      <w:pPr>
        <w:pStyle w:val="Body01"/>
        <w:spacing w:after="200" w:line="276" w:lineRule="auto"/>
        <w:rPr>
          <w:sz w:val="22"/>
          <w:lang w:val="en-AU"/>
        </w:rPr>
      </w:pPr>
      <w:r w:rsidRPr="00701EC9">
        <w:rPr>
          <w:sz w:val="22"/>
          <w:lang w:val="en-AU"/>
        </w:rPr>
        <w:t xml:space="preserve">Median rent in Wyndham is $320, lower than the Greater Melbourne median of $354. </w:t>
      </w:r>
      <w:r w:rsidR="00A66F3E">
        <w:rPr>
          <w:sz w:val="22"/>
          <w:lang w:val="en-AU"/>
        </w:rPr>
        <w:t>The rent increase pattern from 2006 is similar between Wyndham Greater Melbourne (accounting for inflation) as Figure</w:t>
      </w:r>
      <w:r w:rsidR="00DE3AA3">
        <w:rPr>
          <w:sz w:val="22"/>
          <w:lang w:val="en-AU"/>
        </w:rPr>
        <w:t xml:space="preserve"> 1</w:t>
      </w:r>
      <w:r w:rsidR="00756369">
        <w:rPr>
          <w:sz w:val="22"/>
          <w:lang w:val="en-AU"/>
        </w:rPr>
        <w:t>7</w:t>
      </w:r>
      <w:r w:rsidR="00DE3AA3">
        <w:rPr>
          <w:sz w:val="22"/>
          <w:lang w:val="en-AU"/>
        </w:rPr>
        <w:t xml:space="preserve"> shows</w:t>
      </w:r>
      <w:r w:rsidR="00A66F3E">
        <w:rPr>
          <w:sz w:val="22"/>
          <w:lang w:val="en-AU"/>
        </w:rPr>
        <w:t xml:space="preserve">. A spike occurred between 2006 and 2011 which saw the Wyndham median rent increase from $228 to $311. In the next five year period median rent increased to $320. According to the Victorian Department of Health and Human Services’ Rental Report 2017 the large increase between 2006 and 2011 is largely due to a rental price growth of five to eight per cent between 2006 and 2008, and almost four per cent in 2010. From 2011 to 2013 however, growth was around zero, followed by a period of consistent three per cent price growth. </w:t>
      </w:r>
    </w:p>
    <w:p w14:paraId="206292A9" w14:textId="77777777" w:rsidR="00A66F3E" w:rsidRDefault="00A66F3E" w:rsidP="00A66F3E">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17</w:t>
      </w:r>
      <w:r w:rsidR="007828E6">
        <w:rPr>
          <w:noProof/>
        </w:rPr>
        <w:fldChar w:fldCharType="end"/>
      </w:r>
      <w:r>
        <w:t>: Real median weekly rent, Wyndham and Greater Melbourne, 2006-2016</w:t>
      </w:r>
    </w:p>
    <w:p w14:paraId="00A11452" w14:textId="77777777" w:rsidR="00B62125" w:rsidRDefault="00A66F3E" w:rsidP="00B62125">
      <w:pPr>
        <w:pStyle w:val="Body01"/>
        <w:spacing w:after="200" w:line="276" w:lineRule="auto"/>
        <w:rPr>
          <w:sz w:val="22"/>
          <w:lang w:val="en-AU"/>
        </w:rPr>
      </w:pPr>
      <w:r>
        <w:rPr>
          <w:noProof/>
          <w:sz w:val="22"/>
          <w:lang w:val="en-AU" w:eastAsia="en-AU"/>
        </w:rPr>
        <w:drawing>
          <wp:inline distT="0" distB="0" distL="0" distR="0" wp14:anchorId="29C529B3" wp14:editId="0BDD82E2">
            <wp:extent cx="4500000" cy="264600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0000" cy="2646000"/>
                    </a:xfrm>
                    <a:prstGeom prst="rect">
                      <a:avLst/>
                    </a:prstGeom>
                    <a:noFill/>
                  </pic:spPr>
                </pic:pic>
              </a:graphicData>
            </a:graphic>
          </wp:inline>
        </w:drawing>
      </w:r>
    </w:p>
    <w:p w14:paraId="3E9546BC" w14:textId="77777777" w:rsidR="00825C80" w:rsidRPr="00E9345F" w:rsidRDefault="00CF6365" w:rsidP="00825C80">
      <w:r>
        <w:t>Rent differs by dwelling structure, although the pattern in Wyndham is opposite to that observed in Greater Melbourne</w:t>
      </w:r>
      <w:r w:rsidR="00825C80">
        <w:t xml:space="preserve"> (Figure 1</w:t>
      </w:r>
      <w:r w:rsidR="00756369">
        <w:t>8</w:t>
      </w:r>
      <w:r w:rsidR="00825C80">
        <w:t>)</w:t>
      </w:r>
      <w:r>
        <w:t xml:space="preserve">. In Wyndham, flats or apartments have lower weekly rent than semi-detached houses, which in turn have lower weekly rent than separate house: $284, $310 and $327 respectively. </w:t>
      </w:r>
      <w:r w:rsidR="00825C80">
        <w:t xml:space="preserve">In Greater Melbourne, flats and apartments have the highest median weekly rent ($359) followed by semi-detached houses ($355) and separate houses ($352). Flats in Greater Melbourne are usually located near urban centres, driving up prices due to proximity to amenities. Similarly, semi-detached housing is </w:t>
      </w:r>
      <w:r w:rsidR="00BC176C">
        <w:t xml:space="preserve">more </w:t>
      </w:r>
      <w:r w:rsidR="00825C80">
        <w:t>often found in established suburbs around Melbourne’s CBD which are</w:t>
      </w:r>
      <w:r w:rsidR="00BC176C">
        <w:t xml:space="preserve"> also</w:t>
      </w:r>
      <w:r w:rsidR="00825C80">
        <w:t xml:space="preserve"> close to amenities. Separate houses are mo</w:t>
      </w:r>
      <w:r w:rsidR="003856D9">
        <w:t>re often found in outer suburbs.</w:t>
      </w:r>
    </w:p>
    <w:p w14:paraId="7FC775EF" w14:textId="77777777" w:rsidR="00825C80" w:rsidRDefault="00825C80" w:rsidP="00825C80">
      <w:pPr>
        <w:pStyle w:val="Caption"/>
        <w:keepNext/>
      </w:pPr>
      <w:r>
        <w:t xml:space="preserve">Figure </w:t>
      </w:r>
      <w:r w:rsidR="007828E6">
        <w:fldChar w:fldCharType="begin"/>
      </w:r>
      <w:r w:rsidR="007828E6">
        <w:instrText xml:space="preserve"> SEQ Figure \* ARABIC </w:instrText>
      </w:r>
      <w:r w:rsidR="007828E6">
        <w:fldChar w:fldCharType="separate"/>
      </w:r>
      <w:r w:rsidR="007A778D">
        <w:rPr>
          <w:noProof/>
        </w:rPr>
        <w:t>18</w:t>
      </w:r>
      <w:r w:rsidR="007828E6">
        <w:rPr>
          <w:noProof/>
        </w:rPr>
        <w:fldChar w:fldCharType="end"/>
      </w:r>
      <w:r>
        <w:t>: median weekly rent by dwelling type, Wyndham and Greater Melbourne, 2016</w:t>
      </w:r>
    </w:p>
    <w:p w14:paraId="22043CC0" w14:textId="77777777" w:rsidR="00B453B2" w:rsidRPr="00B453B2" w:rsidRDefault="00B453B2" w:rsidP="00B453B2">
      <w:r>
        <w:rPr>
          <w:noProof/>
          <w:lang w:eastAsia="en-AU"/>
        </w:rPr>
        <w:drawing>
          <wp:inline distT="0" distB="0" distL="0" distR="0" wp14:anchorId="4BF2DD2F" wp14:editId="3F1C400C">
            <wp:extent cx="4500000" cy="279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0000" cy="2790000"/>
                    </a:xfrm>
                    <a:prstGeom prst="rect">
                      <a:avLst/>
                    </a:prstGeom>
                    <a:noFill/>
                  </pic:spPr>
                </pic:pic>
              </a:graphicData>
            </a:graphic>
          </wp:inline>
        </w:drawing>
      </w:r>
    </w:p>
    <w:p w14:paraId="179B4D05" w14:textId="77777777" w:rsidR="00E9345F" w:rsidRPr="00E9345F" w:rsidRDefault="00E9345F" w:rsidP="00E9345F">
      <w:pPr>
        <w:pStyle w:val="Heading1"/>
      </w:pPr>
      <w:r w:rsidRPr="00E9345F">
        <w:lastRenderedPageBreak/>
        <w:t>Housing affordability</w:t>
      </w:r>
      <w:r w:rsidR="00825C80">
        <w:t>, stress and homelessness</w:t>
      </w:r>
    </w:p>
    <w:p w14:paraId="3BE6864B" w14:textId="77777777" w:rsidR="00E9345F" w:rsidRPr="00E9345F" w:rsidRDefault="00A23EF2" w:rsidP="00E9345F">
      <w:pPr>
        <w:pStyle w:val="Heading2"/>
      </w:pPr>
      <w:r>
        <w:t>Housing affordability</w:t>
      </w:r>
    </w:p>
    <w:p w14:paraId="15BABE0B" w14:textId="77777777" w:rsidR="00144A34" w:rsidRDefault="00A23EF2" w:rsidP="00E9345F">
      <w:r>
        <w:t xml:space="preserve">Housing </w:t>
      </w:r>
      <w:r w:rsidR="00144A34">
        <w:t>affordability</w:t>
      </w:r>
      <w:r w:rsidR="009B668D">
        <w:t xml:space="preserve"> in Australia has declined since the early 1980s, especially in the major cities. Figure 1</w:t>
      </w:r>
      <w:r w:rsidR="00756369">
        <w:t>9</w:t>
      </w:r>
      <w:r w:rsidR="009B668D">
        <w:t xml:space="preserve"> below compares median house price and median household income growth between 2006 and 2011, and 2011 and 2016. If house prices increase more than household income, housing affordability declines. As the figure shows, </w:t>
      </w:r>
      <w:r w:rsidR="002D2B9B">
        <w:t>house price growth is approximately three times higher than median household income growth for both Wyndham and Greater Melbourne.</w:t>
      </w:r>
    </w:p>
    <w:p w14:paraId="38197AD2" w14:textId="77777777" w:rsidR="00144A34" w:rsidRDefault="002D2B9B" w:rsidP="00E9345F">
      <w:r>
        <w:t xml:space="preserve">In Wyndham, house prices grew 2.9 times faster than household income between 2006 and 2011. This increased to 3.5 between 2011 and 2016, indicating that housing affordability has worsened in Wyndham. In Greater Melbourne, </w:t>
      </w:r>
      <w:r w:rsidR="002A5D63">
        <w:t>house prices still grew faster than household income but less so between 2011 and 2016 than between 2006 and 2011. T</w:t>
      </w:r>
      <w:r>
        <w:t xml:space="preserve">he low house prices in Wyndham relative to Greater Melbourne will attract buyers </w:t>
      </w:r>
      <w:r w:rsidR="00C76A6B">
        <w:t xml:space="preserve">making it </w:t>
      </w:r>
      <w:r>
        <w:t>likely that housing affordability in Wyndham will decrease further</w:t>
      </w:r>
      <w:r w:rsidR="00C76A6B">
        <w:t>.</w:t>
      </w:r>
    </w:p>
    <w:p w14:paraId="4489A76D" w14:textId="77777777" w:rsidR="000E2AC3" w:rsidRDefault="000E2AC3" w:rsidP="000E2AC3">
      <w:pPr>
        <w:pStyle w:val="Caption"/>
        <w:keepNext/>
      </w:pPr>
      <w:r>
        <w:t xml:space="preserve">Figure </w:t>
      </w:r>
      <w:r w:rsidR="007828E6">
        <w:fldChar w:fldCharType="begin"/>
      </w:r>
      <w:r w:rsidR="007828E6">
        <w:instrText xml:space="preserve"> SEQ Figur</w:instrText>
      </w:r>
      <w:r w:rsidR="007828E6">
        <w:instrText xml:space="preserve">e \* ARABIC </w:instrText>
      </w:r>
      <w:r w:rsidR="007828E6">
        <w:fldChar w:fldCharType="separate"/>
      </w:r>
      <w:r w:rsidR="007A778D">
        <w:rPr>
          <w:noProof/>
        </w:rPr>
        <w:t>19</w:t>
      </w:r>
      <w:r w:rsidR="007828E6">
        <w:rPr>
          <w:noProof/>
        </w:rPr>
        <w:fldChar w:fldCharType="end"/>
      </w:r>
      <w:r w:rsidR="009B668D">
        <w:t>: Real median house price growth and real median household income growth, Wyndham and Greater Melbourne, 2006-2016</w:t>
      </w:r>
    </w:p>
    <w:p w14:paraId="6FE8D1F8" w14:textId="77777777" w:rsidR="005C3B2C" w:rsidRPr="00E9345F" w:rsidRDefault="00144A34" w:rsidP="00E9345F">
      <w:r>
        <w:rPr>
          <w:noProof/>
          <w:lang w:eastAsia="en-AU"/>
        </w:rPr>
        <w:drawing>
          <wp:inline distT="0" distB="0" distL="0" distR="0" wp14:anchorId="39D1DC62" wp14:editId="43007524">
            <wp:extent cx="4500000" cy="28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000" cy="2808000"/>
                    </a:xfrm>
                    <a:prstGeom prst="rect">
                      <a:avLst/>
                    </a:prstGeom>
                    <a:noFill/>
                  </pic:spPr>
                </pic:pic>
              </a:graphicData>
            </a:graphic>
          </wp:inline>
        </w:drawing>
      </w:r>
    </w:p>
    <w:p w14:paraId="51CBFAF9" w14:textId="77777777" w:rsidR="00E9345F" w:rsidRDefault="0005059B" w:rsidP="00E9345F">
      <w:pPr>
        <w:pStyle w:val="Heading2"/>
      </w:pPr>
      <w:r>
        <w:t>Housing s</w:t>
      </w:r>
      <w:r w:rsidR="00E9345F" w:rsidRPr="00E9345F">
        <w:t>tress</w:t>
      </w:r>
      <w:r w:rsidR="00F02E35">
        <w:rPr>
          <w:rStyle w:val="FootnoteReference"/>
        </w:rPr>
        <w:footnoteReference w:id="4"/>
      </w:r>
    </w:p>
    <w:p w14:paraId="1968013E" w14:textId="77777777" w:rsidR="006F0BCA" w:rsidRDefault="008E3B32" w:rsidP="006F0BCA">
      <w:r>
        <w:t>Housing s</w:t>
      </w:r>
      <w:r w:rsidR="00F02E35" w:rsidRPr="00F02E35">
        <w:t>tress is defined as per the NATSEM (National Centre for Social and Economic Modelling) model as households in the lowest 40% of incomes who are paying more than 30% of their usual gross weekly income on housing costs.</w:t>
      </w:r>
    </w:p>
    <w:p w14:paraId="460478BF" w14:textId="77777777" w:rsidR="008E3B32" w:rsidRDefault="00445707" w:rsidP="008E3B32">
      <w:r>
        <w:t>The d</w:t>
      </w:r>
      <w:r w:rsidR="008E3B32">
        <w:t>istribution of housing stress across Wyndham</w:t>
      </w:r>
      <w:r>
        <w:t xml:space="preserve"> is mapped in Figure 2</w:t>
      </w:r>
      <w:r w:rsidR="003856D9">
        <w:t>0</w:t>
      </w:r>
      <w:r>
        <w:t xml:space="preserve">. Truganina appears to have the largest proportion of households in housing stress, with large pockets </w:t>
      </w:r>
      <w:r w:rsidR="00F235E7">
        <w:t xml:space="preserve">also </w:t>
      </w:r>
      <w:r>
        <w:t>existing in Tarneit, Hoppers Crossing and Werribee, and</w:t>
      </w:r>
      <w:r w:rsidR="00667490">
        <w:t>,</w:t>
      </w:r>
      <w:r>
        <w:t xml:space="preserve"> to a lesser extent</w:t>
      </w:r>
      <w:r w:rsidR="00F235E7">
        <w:t>, Wyndham Vale</w:t>
      </w:r>
      <w:r>
        <w:t>.</w:t>
      </w:r>
    </w:p>
    <w:p w14:paraId="34990D55" w14:textId="77777777" w:rsidR="00445707" w:rsidRDefault="00445707" w:rsidP="008E3B32">
      <w:r>
        <w:t>Across all of Wyndha</w:t>
      </w:r>
      <w:r w:rsidR="00F83582">
        <w:t>m</w:t>
      </w:r>
      <w:r>
        <w:t>, some 13.5 per cent of households are experiencing housing stress</w:t>
      </w:r>
      <w:r w:rsidR="002238CA">
        <w:t>,</w:t>
      </w:r>
      <w:r>
        <w:t xml:space="preserve"> up from 12.9 per cent in 2011. </w:t>
      </w:r>
      <w:r w:rsidR="002238CA">
        <w:t>I</w:t>
      </w:r>
      <w:r>
        <w:t>n</w:t>
      </w:r>
      <w:r w:rsidR="002238CA">
        <w:t xml:space="preserve"> contrast, around 11.7 per  cent of households in</w:t>
      </w:r>
      <w:r>
        <w:t xml:space="preserve"> Greater Melbourne are </w:t>
      </w:r>
      <w:r>
        <w:lastRenderedPageBreak/>
        <w:t>experiencing housing stress – up from 10.7 per cent in 2011. Note, though, that the proportion of households experiencing housing stress in Wyndham did not increase as quickly as in Greater Melbourne</w:t>
      </w:r>
      <w:r w:rsidR="002238CA">
        <w:t>. Between 2011 and 2016,</w:t>
      </w:r>
      <w:r>
        <w:t xml:space="preserve"> the proportion of households in housing stress increased by 4.7 per cent in Wyndham and 9.3 per cent in Greater Melbourne</w:t>
      </w:r>
      <w:r w:rsidR="002238CA">
        <w:t>.</w:t>
      </w:r>
    </w:p>
    <w:p w14:paraId="6EA13677" w14:textId="77777777" w:rsidR="00F02E35" w:rsidRDefault="00F02E35" w:rsidP="00F02E35">
      <w:pPr>
        <w:pStyle w:val="Caption"/>
        <w:keepNext/>
      </w:pPr>
      <w:r>
        <w:t xml:space="preserve">Figure </w:t>
      </w:r>
      <w:r w:rsidR="007828E6">
        <w:fldChar w:fldCharType="begin"/>
      </w:r>
      <w:r w:rsidR="007828E6">
        <w:instrText xml:space="preserve"> SEQ Figure \* ARABIC </w:instrText>
      </w:r>
      <w:r w:rsidR="007828E6">
        <w:fldChar w:fldCharType="separate"/>
      </w:r>
      <w:r w:rsidR="007A778D">
        <w:rPr>
          <w:noProof/>
        </w:rPr>
        <w:t>20</w:t>
      </w:r>
      <w:r w:rsidR="007828E6">
        <w:rPr>
          <w:noProof/>
        </w:rPr>
        <w:fldChar w:fldCharType="end"/>
      </w:r>
      <w:r>
        <w:t>: Housing stress map by SA1, Wyndham, 2016</w:t>
      </w:r>
    </w:p>
    <w:p w14:paraId="39B36319" w14:textId="77777777" w:rsidR="00B62125" w:rsidRDefault="00233990" w:rsidP="00B62125">
      <w:pPr>
        <w:pStyle w:val="Body01"/>
        <w:spacing w:after="200" w:line="276" w:lineRule="auto"/>
        <w:rPr>
          <w:noProof/>
          <w:lang w:val="en-AU" w:eastAsia="en-AU"/>
        </w:rPr>
      </w:pPr>
      <w:r>
        <w:rPr>
          <w:noProof/>
          <w:lang w:val="en-AU" w:eastAsia="en-AU"/>
        </w:rPr>
        <w:drawing>
          <wp:inline distT="0" distB="0" distL="0" distR="0" wp14:anchorId="039AC23E" wp14:editId="631A8808">
            <wp:extent cx="5732780" cy="318833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780" cy="3188335"/>
                    </a:xfrm>
                    <a:prstGeom prst="rect">
                      <a:avLst/>
                    </a:prstGeom>
                    <a:noFill/>
                    <a:ln>
                      <a:noFill/>
                    </a:ln>
                  </pic:spPr>
                </pic:pic>
              </a:graphicData>
            </a:graphic>
          </wp:inline>
        </w:drawing>
      </w:r>
    </w:p>
    <w:p w14:paraId="31ED9744" w14:textId="77777777" w:rsidR="00F83582" w:rsidRDefault="004748B3" w:rsidP="00F83582">
      <w:r>
        <w:t xml:space="preserve">Almost half of Wyndham households have a mortgage. </w:t>
      </w:r>
      <w:r w:rsidR="00F83582">
        <w:t xml:space="preserve">The distribution of </w:t>
      </w:r>
      <w:r>
        <w:t xml:space="preserve">mortgage </w:t>
      </w:r>
      <w:r w:rsidR="00F83582">
        <w:t>stress across Wyndham is mapped in Figure 2</w:t>
      </w:r>
      <w:r w:rsidR="003856D9">
        <w:t>1</w:t>
      </w:r>
      <w:r w:rsidR="00F83582">
        <w:t xml:space="preserve">. </w:t>
      </w:r>
      <w:r>
        <w:t>Mortgage stress is almost uniformly spread throughout Wyndham with the exception of Williams Landing and Point Cook. Tarneit and Truganina have the highest mortgage stress rates.</w:t>
      </w:r>
    </w:p>
    <w:p w14:paraId="02D0D5BD" w14:textId="77777777" w:rsidR="007451E6" w:rsidRDefault="00F83582" w:rsidP="005D2489">
      <w:r>
        <w:t>Across all of Wyndham, some 13.</w:t>
      </w:r>
      <w:r w:rsidR="004748B3">
        <w:t>3</w:t>
      </w:r>
      <w:r>
        <w:t xml:space="preserve"> per cent of households are experiencing </w:t>
      </w:r>
      <w:r w:rsidR="004748B3">
        <w:t xml:space="preserve">mortgage </w:t>
      </w:r>
      <w:r>
        <w:t>stress. This</w:t>
      </w:r>
      <w:r w:rsidR="004748B3">
        <w:t xml:space="preserve"> has not increased much since 2011, when it was 13.1 per cent. Mortgage </w:t>
      </w:r>
      <w:r>
        <w:t xml:space="preserve">stress in Wyndham is larger than </w:t>
      </w:r>
      <w:r w:rsidR="004748B3">
        <w:t>in Greater Melbourne, where 11.2</w:t>
      </w:r>
      <w:r>
        <w:t xml:space="preserve"> per cent of households are experiencing </w:t>
      </w:r>
      <w:r w:rsidR="004748B3">
        <w:t xml:space="preserve">mortgage </w:t>
      </w:r>
      <w:r>
        <w:t xml:space="preserve">stress – </w:t>
      </w:r>
      <w:r w:rsidR="004748B3">
        <w:t>down</w:t>
      </w:r>
      <w:r>
        <w:t xml:space="preserve"> from 1</w:t>
      </w:r>
      <w:r w:rsidR="004748B3">
        <w:t>1</w:t>
      </w:r>
      <w:r>
        <w:t xml:space="preserve">.7 per cent in 2011. </w:t>
      </w:r>
      <w:r w:rsidR="005D2489">
        <w:t>The decrease in Greater Melbourne is in part due to the relatively small increase in the number of new houses with a mortgage compared with Wyndham. When assessing housing stress in Greater Melbourne, mortgage stress should be viewed in conjunction with rental stress due to house price and rental tenancy trends in recent years that have not favoured first home buyers.</w:t>
      </w:r>
    </w:p>
    <w:p w14:paraId="20A45275" w14:textId="77777777" w:rsidR="00F02E35" w:rsidRDefault="00F02E35" w:rsidP="00F02E35">
      <w:pPr>
        <w:pStyle w:val="Caption"/>
        <w:keepNext/>
      </w:pPr>
      <w:r>
        <w:lastRenderedPageBreak/>
        <w:t xml:space="preserve">Figure </w:t>
      </w:r>
      <w:r w:rsidR="007828E6">
        <w:fldChar w:fldCharType="begin"/>
      </w:r>
      <w:r w:rsidR="007828E6">
        <w:instrText xml:space="preserve"> SEQ Figure \* A</w:instrText>
      </w:r>
      <w:r w:rsidR="007828E6">
        <w:instrText xml:space="preserve">RABIC </w:instrText>
      </w:r>
      <w:r w:rsidR="007828E6">
        <w:fldChar w:fldCharType="separate"/>
      </w:r>
      <w:r w:rsidR="007A778D">
        <w:rPr>
          <w:noProof/>
        </w:rPr>
        <w:t>21</w:t>
      </w:r>
      <w:r w:rsidR="007828E6">
        <w:rPr>
          <w:noProof/>
        </w:rPr>
        <w:fldChar w:fldCharType="end"/>
      </w:r>
      <w:r>
        <w:t>: Mortgage</w:t>
      </w:r>
      <w:r w:rsidRPr="00CE7EBF">
        <w:t xml:space="preserve"> stress map by SA1, Wyndham, 2016</w:t>
      </w:r>
    </w:p>
    <w:p w14:paraId="5AFC1F15" w14:textId="77777777" w:rsidR="00B62125" w:rsidRDefault="006F0BCA" w:rsidP="00B62125">
      <w:pPr>
        <w:pStyle w:val="Body01"/>
        <w:spacing w:after="200" w:line="276" w:lineRule="auto"/>
        <w:rPr>
          <w:sz w:val="22"/>
          <w:lang w:val="en-AU"/>
        </w:rPr>
      </w:pPr>
      <w:r>
        <w:rPr>
          <w:noProof/>
          <w:sz w:val="22"/>
          <w:lang w:val="en-AU" w:eastAsia="en-AU"/>
        </w:rPr>
        <w:drawing>
          <wp:inline distT="0" distB="0" distL="0" distR="0" wp14:anchorId="0BE18E00" wp14:editId="67114979">
            <wp:extent cx="5731200" cy="32400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200" cy="3240000"/>
                    </a:xfrm>
                    <a:prstGeom prst="rect">
                      <a:avLst/>
                    </a:prstGeom>
                    <a:noFill/>
                    <a:ln>
                      <a:noFill/>
                    </a:ln>
                  </pic:spPr>
                </pic:pic>
              </a:graphicData>
            </a:graphic>
          </wp:inline>
        </w:drawing>
      </w:r>
    </w:p>
    <w:p w14:paraId="15414B8A" w14:textId="77777777" w:rsidR="005D2489" w:rsidRPr="005D2489" w:rsidRDefault="005D2489" w:rsidP="005D2489">
      <w:r>
        <w:t>The last element of housing stress is re</w:t>
      </w:r>
      <w:r w:rsidR="00756369">
        <w:t>ntal stress, mapped in Figure 2</w:t>
      </w:r>
      <w:r w:rsidR="003856D9">
        <w:t>2</w:t>
      </w:r>
      <w:r>
        <w:t xml:space="preserve">. No clear pattern emerges, except perhaps the small patches of high rental stress in the established areas. </w:t>
      </w:r>
    </w:p>
    <w:p w14:paraId="04FB979F" w14:textId="77777777" w:rsidR="005D2489" w:rsidRDefault="005D2489" w:rsidP="00445707">
      <w:r>
        <w:t>Overall, 26.9 per cent of households that rent are experiencing rental stress, up</w:t>
      </w:r>
      <w:r w:rsidR="006E53D6">
        <w:t xml:space="preserve"> slightly</w:t>
      </w:r>
      <w:r>
        <w:t xml:space="preserve"> from 26.7 per cent in 2011. Rental stress is proportionally lower in Wyndham than in Greater Melbourne, where 27.4 per cent of renting households were experiencing rental stress in 2016. The proportion of households</w:t>
      </w:r>
      <w:r w:rsidR="006E53D6">
        <w:t xml:space="preserve"> </w:t>
      </w:r>
      <w:r>
        <w:t>in rental stress increased from 24.9 per cent in 2011 – an increase of around 10 per cent. In Wyndham, the proportion of households in rental stress increased by less than a per cent.</w:t>
      </w:r>
    </w:p>
    <w:p w14:paraId="42F461DD" w14:textId="77777777" w:rsidR="005D2489" w:rsidRDefault="005D2489" w:rsidP="00445707">
      <w:r>
        <w:t xml:space="preserve">The rental and mortgage stress dynamics in Greater Melbourne </w:t>
      </w:r>
      <w:r w:rsidR="00412942">
        <w:t>are such that due to low and decreasing affordability of houses</w:t>
      </w:r>
      <w:r w:rsidR="006E53D6">
        <w:t>,</w:t>
      </w:r>
      <w:r w:rsidR="00412942">
        <w:t xml:space="preserve"> families are forced to rent for longer. At the same time, the increasing median house price pushes up weekly rent for those families. In Wyndham this problem is almost absent due to the relative affordability of houses.</w:t>
      </w:r>
    </w:p>
    <w:p w14:paraId="345B307B" w14:textId="77777777" w:rsidR="00F02E35" w:rsidRDefault="00F02E35" w:rsidP="00F02E35">
      <w:pPr>
        <w:pStyle w:val="Caption"/>
        <w:keepNext/>
      </w:pPr>
      <w:r>
        <w:lastRenderedPageBreak/>
        <w:t xml:space="preserve">Figure </w:t>
      </w:r>
      <w:r w:rsidR="007828E6">
        <w:fldChar w:fldCharType="begin"/>
      </w:r>
      <w:r w:rsidR="007828E6">
        <w:instrText xml:space="preserve"> SEQ Figure \* ARABIC </w:instrText>
      </w:r>
      <w:r w:rsidR="007828E6">
        <w:fldChar w:fldCharType="separate"/>
      </w:r>
      <w:r w:rsidR="007A778D">
        <w:rPr>
          <w:noProof/>
        </w:rPr>
        <w:t>22</w:t>
      </w:r>
      <w:r w:rsidR="007828E6">
        <w:rPr>
          <w:noProof/>
        </w:rPr>
        <w:fldChar w:fldCharType="end"/>
      </w:r>
      <w:r>
        <w:t xml:space="preserve">: Rental </w:t>
      </w:r>
      <w:r w:rsidRPr="005505DF">
        <w:t>stress map by SA1, Wyndham, 2016</w:t>
      </w:r>
    </w:p>
    <w:p w14:paraId="295FA651" w14:textId="77777777" w:rsidR="00B62125" w:rsidRDefault="006F0BCA" w:rsidP="00B62125">
      <w:pPr>
        <w:pStyle w:val="Body01"/>
        <w:spacing w:after="200" w:line="276" w:lineRule="auto"/>
        <w:rPr>
          <w:sz w:val="22"/>
          <w:lang w:val="en-AU"/>
        </w:rPr>
      </w:pPr>
      <w:r>
        <w:rPr>
          <w:noProof/>
          <w:sz w:val="22"/>
          <w:lang w:val="en-AU" w:eastAsia="en-AU"/>
        </w:rPr>
        <w:drawing>
          <wp:inline distT="0" distB="0" distL="0" distR="0" wp14:anchorId="1D3C9EFF" wp14:editId="39AC4FAA">
            <wp:extent cx="5731200" cy="32652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200" cy="3265200"/>
                    </a:xfrm>
                    <a:prstGeom prst="rect">
                      <a:avLst/>
                    </a:prstGeom>
                    <a:noFill/>
                    <a:ln>
                      <a:noFill/>
                    </a:ln>
                  </pic:spPr>
                </pic:pic>
              </a:graphicData>
            </a:graphic>
          </wp:inline>
        </w:drawing>
      </w:r>
    </w:p>
    <w:p w14:paraId="557C3DC7" w14:textId="77777777" w:rsidR="00E9345F" w:rsidRPr="00E9345F" w:rsidRDefault="00E9345F" w:rsidP="00E9345F">
      <w:pPr>
        <w:pStyle w:val="Heading2"/>
      </w:pPr>
      <w:r w:rsidRPr="00E9345F">
        <w:t>Homelessness</w:t>
      </w:r>
      <w:r w:rsidR="00412942">
        <w:rPr>
          <w:rStyle w:val="FootnoteReference"/>
        </w:rPr>
        <w:footnoteReference w:id="5"/>
      </w:r>
    </w:p>
    <w:p w14:paraId="1A5AD8A8" w14:textId="77777777" w:rsidR="00E9345F" w:rsidRPr="00E9345F" w:rsidRDefault="00E9345F" w:rsidP="00E9345F">
      <w:bookmarkStart w:id="2" w:name="_Hlk513444696"/>
      <w:r w:rsidRPr="00E9345F">
        <w:t>According to the Australian Bureau of Statistics (ABS) a person is homeless if they do not have suitable accommodation alternatives and their current living arrangement:</w:t>
      </w:r>
    </w:p>
    <w:p w14:paraId="2A3664F2" w14:textId="77777777" w:rsidR="00E9345F" w:rsidRPr="00E9345F" w:rsidRDefault="00E9345F" w:rsidP="00E9345F">
      <w:pPr>
        <w:pStyle w:val="ListParagraph"/>
        <w:numPr>
          <w:ilvl w:val="0"/>
          <w:numId w:val="2"/>
        </w:numPr>
      </w:pPr>
      <w:r w:rsidRPr="00E9345F">
        <w:t>is in a dwelling that is inadequate, or</w:t>
      </w:r>
    </w:p>
    <w:p w14:paraId="03CB6F6F" w14:textId="77777777" w:rsidR="00E9345F" w:rsidRPr="00E9345F" w:rsidRDefault="00E9345F" w:rsidP="00E9345F">
      <w:pPr>
        <w:pStyle w:val="ListParagraph"/>
        <w:numPr>
          <w:ilvl w:val="0"/>
          <w:numId w:val="2"/>
        </w:numPr>
      </w:pPr>
      <w:r w:rsidRPr="00E9345F">
        <w:t>has no tenure, or if their initial tenure is short and not extendable, or</w:t>
      </w:r>
    </w:p>
    <w:p w14:paraId="2E7EAECC" w14:textId="77777777" w:rsidR="00E9345F" w:rsidRPr="00E9345F" w:rsidRDefault="00E9345F" w:rsidP="00E9345F">
      <w:pPr>
        <w:pStyle w:val="ListParagraph"/>
        <w:numPr>
          <w:ilvl w:val="0"/>
          <w:numId w:val="2"/>
        </w:numPr>
      </w:pPr>
      <w:r w:rsidRPr="00E9345F">
        <w:t>does not allow them to have control of, and access to space for social relations (refers to overcrowding).</w:t>
      </w:r>
    </w:p>
    <w:p w14:paraId="4D0487CC" w14:textId="77777777" w:rsidR="00E9345F" w:rsidRDefault="00E9345F" w:rsidP="00E9345F">
      <w:r w:rsidRPr="00E9345F">
        <w:t>Factors associated with homelessness include low income/unemployment, housing affordability and access to public transport, domestic violence/relationship breakdown, mental illness, and drug and alcohol abuse.</w:t>
      </w:r>
    </w:p>
    <w:p w14:paraId="41DA8616" w14:textId="77777777" w:rsidR="007A778D" w:rsidRPr="007A778D" w:rsidRDefault="007A778D" w:rsidP="007A778D">
      <w:r w:rsidRPr="007A778D">
        <w:t>The ABS derives the homeless estimates from the Census using a collection of analytical techniques and a targeted data collection strategy on Census night. </w:t>
      </w:r>
    </w:p>
    <w:p w14:paraId="7756BFD3" w14:textId="77777777" w:rsidR="007A778D" w:rsidRPr="007A778D" w:rsidRDefault="00E9345F" w:rsidP="007A778D">
      <w:r w:rsidRPr="00E9345F">
        <w:t>At the 201</w:t>
      </w:r>
      <w:r w:rsidR="007A778D">
        <w:t>6</w:t>
      </w:r>
      <w:r w:rsidRPr="00E9345F">
        <w:t xml:space="preserve"> Census, </w:t>
      </w:r>
      <w:r w:rsidR="007A778D" w:rsidRPr="007A778D">
        <w:t xml:space="preserve">there were 730 homeless people in Wyndham. </w:t>
      </w:r>
      <w:r w:rsidR="007A778D">
        <w:t xml:space="preserve">This is an increase of 76.3% from 2011, when there were 414 homeless people in Wyndham. </w:t>
      </w:r>
      <w:r w:rsidR="007A778D" w:rsidRPr="007A778D">
        <w:t>Only in the City of Melbourne has home</w:t>
      </w:r>
      <w:r w:rsidR="007A778D">
        <w:t xml:space="preserve">lessness increased more quickly between 2011 and 2016. </w:t>
      </w:r>
      <w:r w:rsidR="007A778D" w:rsidRPr="007A778D">
        <w:t>The increase of 316 homeless people is the fifth largest increase in Greater Melbourne, behind the Cities of Melbourne, Greater Dandenong, Casey and Brimbank.</w:t>
      </w:r>
    </w:p>
    <w:p w14:paraId="5609E694" w14:textId="77777777" w:rsidR="007A778D" w:rsidRPr="007A778D" w:rsidRDefault="007A778D" w:rsidP="0023247D">
      <w:r>
        <w:t>I</w:t>
      </w:r>
      <w:r w:rsidRPr="007A778D">
        <w:t>n 2016 more than half of Wyndham’s homeless population (60%) lived in Werribee (199), Tarneit (132) and Hoppers Crossing (109).</w:t>
      </w:r>
      <w:r>
        <w:t xml:space="preserve"> As </w:t>
      </w:r>
      <w:r w:rsidR="0023247D">
        <w:t xml:space="preserve">Figure 23 shows the </w:t>
      </w:r>
      <w:r w:rsidRPr="007A778D">
        <w:t xml:space="preserve">homelessness population in Hoppers Crossing has decreased from 159 to 109 between 2011 and 2016. In Point Cook the homelessness </w:t>
      </w:r>
      <w:r w:rsidRPr="007A778D">
        <w:lastRenderedPageBreak/>
        <w:t>population has decreased from 33 to 28.</w:t>
      </w:r>
      <w:r w:rsidR="0023247D">
        <w:t xml:space="preserve"> </w:t>
      </w:r>
      <w:r w:rsidRPr="007A778D">
        <w:t>In all other Wyndham suburbs, the number o</w:t>
      </w:r>
      <w:r w:rsidR="0023247D">
        <w:t>f homeless people has increased:</w:t>
      </w:r>
    </w:p>
    <w:p w14:paraId="54DFAF61" w14:textId="77777777" w:rsidR="007A778D" w:rsidRPr="007A778D" w:rsidRDefault="007A778D" w:rsidP="0023247D">
      <w:pPr>
        <w:numPr>
          <w:ilvl w:val="0"/>
          <w:numId w:val="4"/>
        </w:numPr>
      </w:pPr>
      <w:r w:rsidRPr="007A778D">
        <w:t>Werribee’s homeless population grew from 109 to 199.</w:t>
      </w:r>
    </w:p>
    <w:p w14:paraId="2458007F" w14:textId="77777777" w:rsidR="007A778D" w:rsidRPr="007A778D" w:rsidRDefault="007A778D" w:rsidP="0023247D">
      <w:pPr>
        <w:numPr>
          <w:ilvl w:val="0"/>
          <w:numId w:val="4"/>
        </w:numPr>
      </w:pPr>
      <w:r w:rsidRPr="007A778D">
        <w:t>Tarneit’s homeless population grew from 37 to 132 people.</w:t>
      </w:r>
    </w:p>
    <w:p w14:paraId="5F17BCF6" w14:textId="77777777" w:rsidR="007A778D" w:rsidRPr="007A778D" w:rsidRDefault="007A778D" w:rsidP="0023247D">
      <w:pPr>
        <w:numPr>
          <w:ilvl w:val="0"/>
          <w:numId w:val="4"/>
        </w:numPr>
      </w:pPr>
      <w:r w:rsidRPr="007A778D">
        <w:t>The homeless population in Truganina grew from 33 to 97 people.</w:t>
      </w:r>
    </w:p>
    <w:p w14:paraId="2CB90561" w14:textId="77777777" w:rsidR="007A778D" w:rsidRPr="007A778D" w:rsidRDefault="007A778D" w:rsidP="0023247D">
      <w:pPr>
        <w:numPr>
          <w:ilvl w:val="0"/>
          <w:numId w:val="4"/>
        </w:numPr>
      </w:pPr>
      <w:r w:rsidRPr="007A778D">
        <w:t>The Wyndham Vale homeless population grew from 36 to 92 people.</w:t>
      </w:r>
    </w:p>
    <w:p w14:paraId="5110362D" w14:textId="77777777" w:rsidR="007A778D" w:rsidRPr="007A778D" w:rsidRDefault="007A778D" w:rsidP="0023247D">
      <w:pPr>
        <w:numPr>
          <w:ilvl w:val="0"/>
          <w:numId w:val="4"/>
        </w:numPr>
      </w:pPr>
      <w:r w:rsidRPr="007A778D">
        <w:t>In Werribee South the homeless population grew from 11 to 51 people.</w:t>
      </w:r>
    </w:p>
    <w:p w14:paraId="75FB3150" w14:textId="77777777" w:rsidR="007A778D" w:rsidRPr="007A778D" w:rsidRDefault="007A778D" w:rsidP="0023247D">
      <w:pPr>
        <w:numPr>
          <w:ilvl w:val="0"/>
          <w:numId w:val="4"/>
        </w:numPr>
      </w:pPr>
      <w:r w:rsidRPr="007A778D">
        <w:t>The Laverton homeless population grew from 3 to 22 people.</w:t>
      </w:r>
    </w:p>
    <w:p w14:paraId="409FC984" w14:textId="77777777" w:rsidR="007A778D" w:rsidRDefault="007A778D" w:rsidP="007A778D">
      <w:pPr>
        <w:pStyle w:val="Caption"/>
        <w:keepNext/>
      </w:pPr>
      <w:r>
        <w:t xml:space="preserve">Figure </w:t>
      </w:r>
      <w:r w:rsidR="007828E6">
        <w:fldChar w:fldCharType="begin"/>
      </w:r>
      <w:r w:rsidR="007828E6">
        <w:instrText xml:space="preserve"> SEQ Figure \* ARABIC </w:instrText>
      </w:r>
      <w:r w:rsidR="007828E6">
        <w:fldChar w:fldCharType="separate"/>
      </w:r>
      <w:r>
        <w:rPr>
          <w:noProof/>
        </w:rPr>
        <w:t>23</w:t>
      </w:r>
      <w:r w:rsidR="007828E6">
        <w:rPr>
          <w:noProof/>
        </w:rPr>
        <w:fldChar w:fldCharType="end"/>
      </w:r>
      <w:r>
        <w:t>: Homelessness population by Wy</w:t>
      </w:r>
      <w:r w:rsidRPr="00285B30">
        <w:t>ndham surburb, 2011 and 2016</w:t>
      </w:r>
    </w:p>
    <w:bookmarkEnd w:id="2"/>
    <w:p w14:paraId="4D02A5BE" w14:textId="77777777" w:rsidR="007A778D" w:rsidRDefault="007A778D" w:rsidP="007A778D">
      <w:pPr>
        <w:keepNext/>
      </w:pPr>
      <w:r>
        <w:rPr>
          <w:noProof/>
        </w:rPr>
        <w:drawing>
          <wp:inline distT="0" distB="0" distL="0" distR="0" wp14:anchorId="2278FAFC" wp14:editId="1641614D">
            <wp:extent cx="5719019" cy="435317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1468" cy="4355036"/>
                    </a:xfrm>
                    <a:prstGeom prst="rect">
                      <a:avLst/>
                    </a:prstGeom>
                    <a:noFill/>
                  </pic:spPr>
                </pic:pic>
              </a:graphicData>
            </a:graphic>
          </wp:inline>
        </w:drawing>
      </w:r>
    </w:p>
    <w:sectPr w:rsidR="007A778D" w:rsidSect="009E4461">
      <w:headerReference w:type="even" r:id="rId32"/>
      <w:footerReference w:type="even" r:id="rId33"/>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DA552" w14:textId="77777777" w:rsidR="00457D09" w:rsidRDefault="00457D09" w:rsidP="009E4461">
      <w:pPr>
        <w:spacing w:after="0" w:line="240" w:lineRule="auto"/>
      </w:pPr>
      <w:r>
        <w:separator/>
      </w:r>
    </w:p>
  </w:endnote>
  <w:endnote w:type="continuationSeparator" w:id="0">
    <w:p w14:paraId="39F149E0" w14:textId="77777777" w:rsidR="00457D09" w:rsidRDefault="00457D09"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DaxOT-Regular">
    <w:panose1 w:val="020105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axOT-Medium">
    <w:panose1 w:val="02010604060101020104"/>
    <w:charset w:val="00"/>
    <w:family w:val="modern"/>
    <w:notTrueType/>
    <w:pitch w:val="variable"/>
    <w:sig w:usb0="800000AF" w:usb1="4000247B" w:usb2="00000000" w:usb3="00000000" w:csb0="00000001" w:csb1="00000000"/>
  </w:font>
  <w:font w:name="DaxOT-Light">
    <w:panose1 w:val="0201050405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4FE1D" w14:textId="77777777" w:rsidR="00457D09" w:rsidRPr="002D26EB" w:rsidRDefault="00457D09" w:rsidP="002D26EB">
    <w:pPr>
      <w:pStyle w:val="Footer"/>
      <w:pBdr>
        <w:top w:val="single" w:sz="12" w:space="1" w:color="002060"/>
      </w:pBdr>
      <w:jc w:val="right"/>
      <w:rPr>
        <w:rFonts w:ascii="DaxOT-Light" w:hAnsi="DaxOT-Light"/>
        <w:color w:val="002060"/>
        <w:sz w:val="20"/>
      </w:rPr>
    </w:pPr>
    <w:r w:rsidRPr="002D26EB">
      <w:rPr>
        <w:rFonts w:ascii="DaxOT-Light" w:hAnsi="DaxOT-Light"/>
        <w:color w:val="002060"/>
        <w:sz w:val="20"/>
      </w:rPr>
      <w:t>Wyndham City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52002"/>
      <w:docPartObj>
        <w:docPartGallery w:val="Page Numbers (Bottom of Page)"/>
        <w:docPartUnique/>
      </w:docPartObj>
    </w:sdtPr>
    <w:sdtEndPr>
      <w:rPr>
        <w:noProof/>
      </w:rPr>
    </w:sdtEndPr>
    <w:sdtContent>
      <w:p w14:paraId="228F7EE8" w14:textId="77697724" w:rsidR="00457D09" w:rsidRDefault="00457D09">
        <w:pPr>
          <w:pStyle w:val="Footer"/>
          <w:jc w:val="right"/>
        </w:pPr>
        <w:r>
          <w:fldChar w:fldCharType="begin"/>
        </w:r>
        <w:r>
          <w:instrText xml:space="preserve"> PAGE   \* MERGEFORMAT </w:instrText>
        </w:r>
        <w:r>
          <w:fldChar w:fldCharType="separate"/>
        </w:r>
        <w:r w:rsidR="007828E6">
          <w:rPr>
            <w:noProof/>
          </w:rPr>
          <w:t>1</w:t>
        </w:r>
        <w:r>
          <w:rPr>
            <w:noProof/>
          </w:rPr>
          <w:fldChar w:fldCharType="end"/>
        </w:r>
      </w:p>
    </w:sdtContent>
  </w:sdt>
  <w:p w14:paraId="76044030" w14:textId="77777777" w:rsidR="00457D09" w:rsidRPr="002D26EB" w:rsidRDefault="00457D09" w:rsidP="002D26EB">
    <w:pPr>
      <w:pStyle w:val="Footer"/>
      <w:pBdr>
        <w:top w:val="single" w:sz="12" w:space="1" w:color="002060"/>
      </w:pBdr>
      <w:tabs>
        <w:tab w:val="clear" w:pos="4513"/>
        <w:tab w:val="clear" w:pos="9026"/>
        <w:tab w:val="left" w:pos="2210"/>
      </w:tabs>
      <w:rPr>
        <w:rFonts w:ascii="DaxOT-Light" w:hAnsi="DaxOT-Light"/>
        <w:color w:val="00206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E92F3" w14:textId="77777777" w:rsidR="00457D09" w:rsidRDefault="00457D09" w:rsidP="009E4461">
      <w:pPr>
        <w:spacing w:after="0" w:line="240" w:lineRule="auto"/>
      </w:pPr>
      <w:r>
        <w:separator/>
      </w:r>
    </w:p>
  </w:footnote>
  <w:footnote w:type="continuationSeparator" w:id="0">
    <w:p w14:paraId="6B07DA69" w14:textId="77777777" w:rsidR="00457D09" w:rsidRDefault="00457D09" w:rsidP="009E4461">
      <w:pPr>
        <w:spacing w:after="0" w:line="240" w:lineRule="auto"/>
      </w:pPr>
      <w:r>
        <w:continuationSeparator/>
      </w:r>
    </w:p>
  </w:footnote>
  <w:footnote w:id="1">
    <w:p w14:paraId="6E73501C" w14:textId="77777777" w:rsidR="00457D09" w:rsidRDefault="00457D09">
      <w:pPr>
        <w:pStyle w:val="FootnoteText"/>
      </w:pPr>
      <w:r>
        <w:rPr>
          <w:rStyle w:val="FootnoteReference"/>
        </w:rPr>
        <w:footnoteRef/>
      </w:r>
      <w:r>
        <w:t xml:space="preserve"> All data is from the 2016 ABS Census of Population and Housing unless otherwise indicated.</w:t>
      </w:r>
    </w:p>
  </w:footnote>
  <w:footnote w:id="2">
    <w:p w14:paraId="58D52C32" w14:textId="77777777" w:rsidR="00457D09" w:rsidRDefault="00457D09">
      <w:pPr>
        <w:pStyle w:val="FootnoteText"/>
      </w:pPr>
      <w:r>
        <w:rPr>
          <w:rStyle w:val="FootnoteReference"/>
        </w:rPr>
        <w:footnoteRef/>
      </w:r>
      <w:r>
        <w:t xml:space="preserve"> </w:t>
      </w:r>
      <w:r w:rsidRPr="007570DC">
        <w:t>Note that the definition of homelessness extends beyond those living in improvised homes and tents and that the actual population of homeless people is larger. The profile addresses this total population later on.</w:t>
      </w:r>
    </w:p>
  </w:footnote>
  <w:footnote w:id="3">
    <w:p w14:paraId="050D54E8" w14:textId="77777777" w:rsidR="00457D09" w:rsidRDefault="00457D09">
      <w:pPr>
        <w:pStyle w:val="FootnoteText"/>
      </w:pPr>
      <w:r>
        <w:rPr>
          <w:rStyle w:val="FootnoteReference"/>
        </w:rPr>
        <w:footnoteRef/>
      </w:r>
      <w:r>
        <w:t xml:space="preserve"> S</w:t>
      </w:r>
      <w:r w:rsidRPr="00D13373">
        <w:t>ource: DELWP’s Victorian Property Sales Report, September 2017 release</w:t>
      </w:r>
    </w:p>
  </w:footnote>
  <w:footnote w:id="4">
    <w:p w14:paraId="6B7EFA7B" w14:textId="77777777" w:rsidR="00457D09" w:rsidRDefault="00457D09">
      <w:pPr>
        <w:pStyle w:val="FootnoteText"/>
      </w:pPr>
      <w:r>
        <w:rPr>
          <w:rStyle w:val="FootnoteReference"/>
        </w:rPr>
        <w:footnoteRef/>
      </w:r>
      <w:r>
        <w:t xml:space="preserve"> The maps and data in this section are from .id’s social atlas resource, consulted in October 2017.</w:t>
      </w:r>
    </w:p>
  </w:footnote>
  <w:footnote w:id="5">
    <w:p w14:paraId="015C355A" w14:textId="77777777" w:rsidR="00457D09" w:rsidRDefault="00457D09">
      <w:pPr>
        <w:pStyle w:val="FootnoteText"/>
      </w:pPr>
      <w:r>
        <w:rPr>
          <w:rStyle w:val="FootnoteReference"/>
        </w:rPr>
        <w:footnoteRef/>
      </w:r>
      <w:r>
        <w:t xml:space="preserve"> The ABS produces statistics on homeless based on the Census in publication 2049.0 – Census of Population and Housing: Estimating homelessness.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2E01" w14:textId="77777777" w:rsidR="00457D09" w:rsidRDefault="00457D09">
    <w:pPr>
      <w:pStyle w:val="Header"/>
    </w:pPr>
    <w:r>
      <w:rPr>
        <w:noProof/>
        <w:lang w:eastAsia="en-AU"/>
      </w:rPr>
      <w:drawing>
        <wp:anchor distT="0" distB="0" distL="114300" distR="114300" simplePos="0" relativeHeight="251661312" behindDoc="1" locked="0" layoutInCell="1" allowOverlap="1" wp14:anchorId="1E9C7ECA" wp14:editId="74B8BE8E">
          <wp:simplePos x="0" y="0"/>
          <wp:positionH relativeFrom="column">
            <wp:posOffset>659130</wp:posOffset>
          </wp:positionH>
          <wp:positionV relativeFrom="paragraph">
            <wp:posOffset>-1096453</wp:posOffset>
          </wp:positionV>
          <wp:extent cx="6475730" cy="19862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dSandGraphic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5730" cy="198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A48FF"/>
    <w:multiLevelType w:val="hybridMultilevel"/>
    <w:tmpl w:val="24262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ED2E43"/>
    <w:multiLevelType w:val="hybridMultilevel"/>
    <w:tmpl w:val="7D222988"/>
    <w:lvl w:ilvl="0" w:tplc="960EFD2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8D133B"/>
    <w:multiLevelType w:val="hybridMultilevel"/>
    <w:tmpl w:val="E73A4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BF2AC4"/>
    <w:multiLevelType w:val="hybridMultilevel"/>
    <w:tmpl w:val="A00C6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45F"/>
    <w:rsid w:val="0002519F"/>
    <w:rsid w:val="0003030A"/>
    <w:rsid w:val="0005059B"/>
    <w:rsid w:val="00080026"/>
    <w:rsid w:val="0008323B"/>
    <w:rsid w:val="000B0864"/>
    <w:rsid w:val="000E2AC3"/>
    <w:rsid w:val="000F149A"/>
    <w:rsid w:val="00135CBF"/>
    <w:rsid w:val="00144A34"/>
    <w:rsid w:val="00193F23"/>
    <w:rsid w:val="001B09F1"/>
    <w:rsid w:val="001C608D"/>
    <w:rsid w:val="001F1CFC"/>
    <w:rsid w:val="002238CA"/>
    <w:rsid w:val="00226FB4"/>
    <w:rsid w:val="0023247D"/>
    <w:rsid w:val="00233990"/>
    <w:rsid w:val="00240B17"/>
    <w:rsid w:val="00263533"/>
    <w:rsid w:val="00267D2C"/>
    <w:rsid w:val="00294548"/>
    <w:rsid w:val="002A5D63"/>
    <w:rsid w:val="002D26EB"/>
    <w:rsid w:val="002D2B9B"/>
    <w:rsid w:val="002D7DF4"/>
    <w:rsid w:val="002E0208"/>
    <w:rsid w:val="002F2B54"/>
    <w:rsid w:val="00301BBD"/>
    <w:rsid w:val="00310CAE"/>
    <w:rsid w:val="003171BE"/>
    <w:rsid w:val="00342DAC"/>
    <w:rsid w:val="00356614"/>
    <w:rsid w:val="00381274"/>
    <w:rsid w:val="003856D9"/>
    <w:rsid w:val="003E13E5"/>
    <w:rsid w:val="003F3178"/>
    <w:rsid w:val="003F3ED0"/>
    <w:rsid w:val="003F4F42"/>
    <w:rsid w:val="00401091"/>
    <w:rsid w:val="00405465"/>
    <w:rsid w:val="00412942"/>
    <w:rsid w:val="004407C3"/>
    <w:rsid w:val="00445707"/>
    <w:rsid w:val="00457D09"/>
    <w:rsid w:val="00460BB0"/>
    <w:rsid w:val="00466DB4"/>
    <w:rsid w:val="00467E76"/>
    <w:rsid w:val="004748B3"/>
    <w:rsid w:val="00494FE7"/>
    <w:rsid w:val="004D0AC1"/>
    <w:rsid w:val="004D1CF2"/>
    <w:rsid w:val="004F3075"/>
    <w:rsid w:val="00503968"/>
    <w:rsid w:val="00503C83"/>
    <w:rsid w:val="00527462"/>
    <w:rsid w:val="0055663C"/>
    <w:rsid w:val="00566B0A"/>
    <w:rsid w:val="005944D2"/>
    <w:rsid w:val="00594ED0"/>
    <w:rsid w:val="005C3B2C"/>
    <w:rsid w:val="005D2489"/>
    <w:rsid w:val="006135B4"/>
    <w:rsid w:val="00642A67"/>
    <w:rsid w:val="0065467B"/>
    <w:rsid w:val="00667490"/>
    <w:rsid w:val="006700D9"/>
    <w:rsid w:val="006754FA"/>
    <w:rsid w:val="006946A1"/>
    <w:rsid w:val="006A5A30"/>
    <w:rsid w:val="006B3B74"/>
    <w:rsid w:val="006D75CF"/>
    <w:rsid w:val="006E3528"/>
    <w:rsid w:val="006E53D6"/>
    <w:rsid w:val="006F0BCA"/>
    <w:rsid w:val="00700C66"/>
    <w:rsid w:val="00701EC9"/>
    <w:rsid w:val="00730417"/>
    <w:rsid w:val="007451E6"/>
    <w:rsid w:val="00756369"/>
    <w:rsid w:val="007570DC"/>
    <w:rsid w:val="00766FB1"/>
    <w:rsid w:val="00773741"/>
    <w:rsid w:val="007828E6"/>
    <w:rsid w:val="007A2E43"/>
    <w:rsid w:val="007A778D"/>
    <w:rsid w:val="00821C6B"/>
    <w:rsid w:val="00824BD5"/>
    <w:rsid w:val="00825C80"/>
    <w:rsid w:val="00826819"/>
    <w:rsid w:val="00847F75"/>
    <w:rsid w:val="00865657"/>
    <w:rsid w:val="008949D1"/>
    <w:rsid w:val="008A0059"/>
    <w:rsid w:val="008C5B19"/>
    <w:rsid w:val="008C6880"/>
    <w:rsid w:val="008D35EE"/>
    <w:rsid w:val="008E3B32"/>
    <w:rsid w:val="00931AB6"/>
    <w:rsid w:val="00932123"/>
    <w:rsid w:val="0094123E"/>
    <w:rsid w:val="00943888"/>
    <w:rsid w:val="009662F1"/>
    <w:rsid w:val="00973EB1"/>
    <w:rsid w:val="009912CA"/>
    <w:rsid w:val="009B37B6"/>
    <w:rsid w:val="009B668D"/>
    <w:rsid w:val="009C3E03"/>
    <w:rsid w:val="009C7361"/>
    <w:rsid w:val="009E4461"/>
    <w:rsid w:val="009F498E"/>
    <w:rsid w:val="00A23EF2"/>
    <w:rsid w:val="00A37D11"/>
    <w:rsid w:val="00A47DD9"/>
    <w:rsid w:val="00A655EA"/>
    <w:rsid w:val="00A66F3E"/>
    <w:rsid w:val="00AD1385"/>
    <w:rsid w:val="00AF3DD3"/>
    <w:rsid w:val="00B30674"/>
    <w:rsid w:val="00B31350"/>
    <w:rsid w:val="00B453B2"/>
    <w:rsid w:val="00B62125"/>
    <w:rsid w:val="00B642FC"/>
    <w:rsid w:val="00B72448"/>
    <w:rsid w:val="00B84F9A"/>
    <w:rsid w:val="00B920D1"/>
    <w:rsid w:val="00B93A2D"/>
    <w:rsid w:val="00BB0264"/>
    <w:rsid w:val="00BB64A7"/>
    <w:rsid w:val="00BC176C"/>
    <w:rsid w:val="00BD3A66"/>
    <w:rsid w:val="00C22E6A"/>
    <w:rsid w:val="00C41CCE"/>
    <w:rsid w:val="00C502A0"/>
    <w:rsid w:val="00C57F58"/>
    <w:rsid w:val="00C6163D"/>
    <w:rsid w:val="00C65E11"/>
    <w:rsid w:val="00C76A6B"/>
    <w:rsid w:val="00C826F5"/>
    <w:rsid w:val="00CB2FB0"/>
    <w:rsid w:val="00CC37ED"/>
    <w:rsid w:val="00CD6BA3"/>
    <w:rsid w:val="00CF6365"/>
    <w:rsid w:val="00CF64D0"/>
    <w:rsid w:val="00D13373"/>
    <w:rsid w:val="00D17489"/>
    <w:rsid w:val="00D25173"/>
    <w:rsid w:val="00D53DF8"/>
    <w:rsid w:val="00D80A0F"/>
    <w:rsid w:val="00D85BDA"/>
    <w:rsid w:val="00D9106B"/>
    <w:rsid w:val="00DE3AA3"/>
    <w:rsid w:val="00DF1CF5"/>
    <w:rsid w:val="00E14E75"/>
    <w:rsid w:val="00E734A7"/>
    <w:rsid w:val="00E9345F"/>
    <w:rsid w:val="00EA04EC"/>
    <w:rsid w:val="00EA6E36"/>
    <w:rsid w:val="00ED3FF8"/>
    <w:rsid w:val="00ED7AF8"/>
    <w:rsid w:val="00F02E35"/>
    <w:rsid w:val="00F235E7"/>
    <w:rsid w:val="00F240CC"/>
    <w:rsid w:val="00F33E70"/>
    <w:rsid w:val="00F353C5"/>
    <w:rsid w:val="00F47D12"/>
    <w:rsid w:val="00F539A2"/>
    <w:rsid w:val="00F6117E"/>
    <w:rsid w:val="00F83582"/>
    <w:rsid w:val="00F84AE9"/>
    <w:rsid w:val="00FD3CB5"/>
    <w:rsid w:val="00FF6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E953A5"/>
  <w15:docId w15:val="{0C1BFC7C-E8AB-470F-8589-0346CEE76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4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4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4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E934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4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345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9345F"/>
    <w:pPr>
      <w:ind w:left="720"/>
      <w:contextualSpacing/>
    </w:pPr>
  </w:style>
  <w:style w:type="paragraph" w:customStyle="1" w:styleId="Body01">
    <w:name w:val="_Body01"/>
    <w:qFormat/>
    <w:rsid w:val="00B62125"/>
    <w:pPr>
      <w:spacing w:after="113" w:line="240" w:lineRule="auto"/>
    </w:pPr>
    <w:rPr>
      <w:rFonts w:ascii="Calibri" w:eastAsia="MS Mincho" w:hAnsi="Calibri" w:cs="Times New Roman"/>
      <w:sz w:val="20"/>
      <w:szCs w:val="20"/>
      <w:lang w:val="en-US"/>
    </w:rPr>
  </w:style>
  <w:style w:type="table" w:styleId="TableGrid">
    <w:name w:val="Table Grid"/>
    <w:basedOn w:val="TableNormal"/>
    <w:uiPriority w:val="59"/>
    <w:rsid w:val="00B62125"/>
    <w:pPr>
      <w:spacing w:after="0" w:line="240" w:lineRule="auto"/>
    </w:pPr>
    <w:rPr>
      <w:rFonts w:ascii="Helvetica" w:eastAsia="MS Mincho" w:hAnsi="Helvetic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62F1"/>
    <w:rPr>
      <w:color w:val="0000FF" w:themeColor="hyperlink"/>
      <w:u w:val="single"/>
    </w:rPr>
  </w:style>
  <w:style w:type="paragraph" w:styleId="FootnoteText">
    <w:name w:val="footnote text"/>
    <w:basedOn w:val="Normal"/>
    <w:link w:val="FootnoteTextChar"/>
    <w:uiPriority w:val="99"/>
    <w:semiHidden/>
    <w:unhideWhenUsed/>
    <w:rsid w:val="007570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0DC"/>
    <w:rPr>
      <w:sz w:val="20"/>
      <w:szCs w:val="20"/>
    </w:rPr>
  </w:style>
  <w:style w:type="character" w:styleId="FootnoteReference">
    <w:name w:val="footnote reference"/>
    <w:basedOn w:val="DefaultParagraphFont"/>
    <w:uiPriority w:val="99"/>
    <w:semiHidden/>
    <w:unhideWhenUsed/>
    <w:rsid w:val="007570DC"/>
    <w:rPr>
      <w:vertAlign w:val="superscript"/>
    </w:rPr>
  </w:style>
  <w:style w:type="paragraph" w:styleId="Caption">
    <w:name w:val="caption"/>
    <w:basedOn w:val="Normal"/>
    <w:next w:val="Normal"/>
    <w:uiPriority w:val="35"/>
    <w:unhideWhenUsed/>
    <w:qFormat/>
    <w:rsid w:val="00B7244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503968"/>
    <w:rPr>
      <w:color w:val="800080" w:themeColor="followedHyperlink"/>
      <w:u w:val="single"/>
    </w:rPr>
  </w:style>
  <w:style w:type="character" w:styleId="CommentReference">
    <w:name w:val="annotation reference"/>
    <w:basedOn w:val="DefaultParagraphFont"/>
    <w:uiPriority w:val="99"/>
    <w:semiHidden/>
    <w:unhideWhenUsed/>
    <w:rsid w:val="0065467B"/>
    <w:rPr>
      <w:sz w:val="16"/>
      <w:szCs w:val="16"/>
    </w:rPr>
  </w:style>
  <w:style w:type="paragraph" w:styleId="CommentText">
    <w:name w:val="annotation text"/>
    <w:basedOn w:val="Normal"/>
    <w:link w:val="CommentTextChar"/>
    <w:uiPriority w:val="99"/>
    <w:semiHidden/>
    <w:unhideWhenUsed/>
    <w:rsid w:val="0065467B"/>
    <w:pPr>
      <w:spacing w:line="240" w:lineRule="auto"/>
    </w:pPr>
    <w:rPr>
      <w:sz w:val="20"/>
      <w:szCs w:val="20"/>
    </w:rPr>
  </w:style>
  <w:style w:type="character" w:customStyle="1" w:styleId="CommentTextChar">
    <w:name w:val="Comment Text Char"/>
    <w:basedOn w:val="DefaultParagraphFont"/>
    <w:link w:val="CommentText"/>
    <w:uiPriority w:val="99"/>
    <w:semiHidden/>
    <w:rsid w:val="0065467B"/>
    <w:rPr>
      <w:sz w:val="20"/>
      <w:szCs w:val="20"/>
    </w:rPr>
  </w:style>
  <w:style w:type="paragraph" w:styleId="CommentSubject">
    <w:name w:val="annotation subject"/>
    <w:basedOn w:val="CommentText"/>
    <w:next w:val="CommentText"/>
    <w:link w:val="CommentSubjectChar"/>
    <w:uiPriority w:val="99"/>
    <w:semiHidden/>
    <w:unhideWhenUsed/>
    <w:rsid w:val="0065467B"/>
    <w:rPr>
      <w:b/>
      <w:bCs/>
    </w:rPr>
  </w:style>
  <w:style w:type="character" w:customStyle="1" w:styleId="CommentSubjectChar">
    <w:name w:val="Comment Subject Char"/>
    <w:basedOn w:val="CommentTextChar"/>
    <w:link w:val="CommentSubject"/>
    <w:uiPriority w:val="99"/>
    <w:semiHidden/>
    <w:rsid w:val="006546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3350">
      <w:bodyDiv w:val="1"/>
      <w:marLeft w:val="0"/>
      <w:marRight w:val="0"/>
      <w:marTop w:val="0"/>
      <w:marBottom w:val="0"/>
      <w:divBdr>
        <w:top w:val="none" w:sz="0" w:space="0" w:color="auto"/>
        <w:left w:val="none" w:sz="0" w:space="0" w:color="auto"/>
        <w:bottom w:val="none" w:sz="0" w:space="0" w:color="auto"/>
        <w:right w:val="none" w:sz="0" w:space="0" w:color="auto"/>
      </w:divBdr>
    </w:div>
    <w:div w:id="476532472">
      <w:bodyDiv w:val="1"/>
      <w:marLeft w:val="0"/>
      <w:marRight w:val="0"/>
      <w:marTop w:val="0"/>
      <w:marBottom w:val="0"/>
      <w:divBdr>
        <w:top w:val="none" w:sz="0" w:space="0" w:color="auto"/>
        <w:left w:val="none" w:sz="0" w:space="0" w:color="auto"/>
        <w:bottom w:val="none" w:sz="0" w:space="0" w:color="auto"/>
        <w:right w:val="none" w:sz="0" w:space="0" w:color="auto"/>
      </w:divBdr>
    </w:div>
    <w:div w:id="550311023">
      <w:bodyDiv w:val="1"/>
      <w:marLeft w:val="0"/>
      <w:marRight w:val="0"/>
      <w:marTop w:val="0"/>
      <w:marBottom w:val="0"/>
      <w:divBdr>
        <w:top w:val="none" w:sz="0" w:space="0" w:color="auto"/>
        <w:left w:val="none" w:sz="0" w:space="0" w:color="auto"/>
        <w:bottom w:val="none" w:sz="0" w:space="0" w:color="auto"/>
        <w:right w:val="none" w:sz="0" w:space="0" w:color="auto"/>
      </w:divBdr>
    </w:div>
    <w:div w:id="915473613">
      <w:bodyDiv w:val="1"/>
      <w:marLeft w:val="0"/>
      <w:marRight w:val="0"/>
      <w:marTop w:val="0"/>
      <w:marBottom w:val="0"/>
      <w:divBdr>
        <w:top w:val="none" w:sz="0" w:space="0" w:color="auto"/>
        <w:left w:val="none" w:sz="0" w:space="0" w:color="auto"/>
        <w:bottom w:val="none" w:sz="0" w:space="0" w:color="auto"/>
        <w:right w:val="none" w:sz="0" w:space="0" w:color="auto"/>
      </w:divBdr>
    </w:div>
    <w:div w:id="992294087">
      <w:bodyDiv w:val="1"/>
      <w:marLeft w:val="0"/>
      <w:marRight w:val="0"/>
      <w:marTop w:val="0"/>
      <w:marBottom w:val="0"/>
      <w:divBdr>
        <w:top w:val="none" w:sz="0" w:space="0" w:color="auto"/>
        <w:left w:val="none" w:sz="0" w:space="0" w:color="auto"/>
        <w:bottom w:val="none" w:sz="0" w:space="0" w:color="auto"/>
        <w:right w:val="none" w:sz="0" w:space="0" w:color="auto"/>
      </w:divBdr>
    </w:div>
    <w:div w:id="996152816">
      <w:bodyDiv w:val="1"/>
      <w:marLeft w:val="0"/>
      <w:marRight w:val="0"/>
      <w:marTop w:val="0"/>
      <w:marBottom w:val="0"/>
      <w:divBdr>
        <w:top w:val="none" w:sz="0" w:space="0" w:color="auto"/>
        <w:left w:val="none" w:sz="0" w:space="0" w:color="auto"/>
        <w:bottom w:val="none" w:sz="0" w:space="0" w:color="auto"/>
        <w:right w:val="none" w:sz="0" w:space="0" w:color="auto"/>
      </w:divBdr>
    </w:div>
    <w:div w:id="1011685087">
      <w:bodyDiv w:val="1"/>
      <w:marLeft w:val="0"/>
      <w:marRight w:val="0"/>
      <w:marTop w:val="0"/>
      <w:marBottom w:val="0"/>
      <w:divBdr>
        <w:top w:val="none" w:sz="0" w:space="0" w:color="auto"/>
        <w:left w:val="none" w:sz="0" w:space="0" w:color="auto"/>
        <w:bottom w:val="none" w:sz="0" w:space="0" w:color="auto"/>
        <w:right w:val="none" w:sz="0" w:space="0" w:color="auto"/>
      </w:divBdr>
    </w:div>
    <w:div w:id="1107196464">
      <w:bodyDiv w:val="1"/>
      <w:marLeft w:val="0"/>
      <w:marRight w:val="0"/>
      <w:marTop w:val="0"/>
      <w:marBottom w:val="0"/>
      <w:divBdr>
        <w:top w:val="none" w:sz="0" w:space="0" w:color="auto"/>
        <w:left w:val="none" w:sz="0" w:space="0" w:color="auto"/>
        <w:bottom w:val="none" w:sz="0" w:space="0" w:color="auto"/>
        <w:right w:val="none" w:sz="0" w:space="0" w:color="auto"/>
      </w:divBdr>
    </w:div>
    <w:div w:id="1254321420">
      <w:bodyDiv w:val="1"/>
      <w:marLeft w:val="0"/>
      <w:marRight w:val="0"/>
      <w:marTop w:val="0"/>
      <w:marBottom w:val="0"/>
      <w:divBdr>
        <w:top w:val="none" w:sz="0" w:space="0" w:color="auto"/>
        <w:left w:val="none" w:sz="0" w:space="0" w:color="auto"/>
        <w:bottom w:val="none" w:sz="0" w:space="0" w:color="auto"/>
        <w:right w:val="none" w:sz="0" w:space="0" w:color="auto"/>
      </w:divBdr>
    </w:div>
    <w:div w:id="1333602010">
      <w:bodyDiv w:val="1"/>
      <w:marLeft w:val="0"/>
      <w:marRight w:val="0"/>
      <w:marTop w:val="0"/>
      <w:marBottom w:val="0"/>
      <w:divBdr>
        <w:top w:val="none" w:sz="0" w:space="0" w:color="auto"/>
        <w:left w:val="none" w:sz="0" w:space="0" w:color="auto"/>
        <w:bottom w:val="none" w:sz="0" w:space="0" w:color="auto"/>
        <w:right w:val="none" w:sz="0" w:space="0" w:color="auto"/>
      </w:divBdr>
    </w:div>
    <w:div w:id="1398817914">
      <w:bodyDiv w:val="1"/>
      <w:marLeft w:val="0"/>
      <w:marRight w:val="0"/>
      <w:marTop w:val="0"/>
      <w:marBottom w:val="0"/>
      <w:divBdr>
        <w:top w:val="none" w:sz="0" w:space="0" w:color="auto"/>
        <w:left w:val="none" w:sz="0" w:space="0" w:color="auto"/>
        <w:bottom w:val="none" w:sz="0" w:space="0" w:color="auto"/>
        <w:right w:val="none" w:sz="0" w:space="0" w:color="auto"/>
      </w:divBdr>
    </w:div>
    <w:div w:id="1410998041">
      <w:bodyDiv w:val="1"/>
      <w:marLeft w:val="0"/>
      <w:marRight w:val="0"/>
      <w:marTop w:val="0"/>
      <w:marBottom w:val="0"/>
      <w:divBdr>
        <w:top w:val="none" w:sz="0" w:space="0" w:color="auto"/>
        <w:left w:val="none" w:sz="0" w:space="0" w:color="auto"/>
        <w:bottom w:val="none" w:sz="0" w:space="0" w:color="auto"/>
        <w:right w:val="none" w:sz="0" w:space="0" w:color="auto"/>
      </w:divBdr>
    </w:div>
    <w:div w:id="1644120474">
      <w:bodyDiv w:val="1"/>
      <w:marLeft w:val="0"/>
      <w:marRight w:val="0"/>
      <w:marTop w:val="0"/>
      <w:marBottom w:val="0"/>
      <w:divBdr>
        <w:top w:val="none" w:sz="0" w:space="0" w:color="auto"/>
        <w:left w:val="none" w:sz="0" w:space="0" w:color="auto"/>
        <w:bottom w:val="none" w:sz="0" w:space="0" w:color="auto"/>
        <w:right w:val="none" w:sz="0" w:space="0" w:color="auto"/>
      </w:divBdr>
    </w:div>
    <w:div w:id="1778789903">
      <w:bodyDiv w:val="1"/>
      <w:marLeft w:val="0"/>
      <w:marRight w:val="0"/>
      <w:marTop w:val="0"/>
      <w:marBottom w:val="0"/>
      <w:divBdr>
        <w:top w:val="none" w:sz="0" w:space="0" w:color="auto"/>
        <w:left w:val="none" w:sz="0" w:space="0" w:color="auto"/>
        <w:bottom w:val="none" w:sz="0" w:space="0" w:color="auto"/>
        <w:right w:val="none" w:sz="0" w:space="0" w:color="auto"/>
      </w:divBdr>
    </w:div>
    <w:div w:id="17844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Cover%20and%20Follow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9DE5C-F41B-4102-8712-A2B32550C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Template>
  <TotalTime>73</TotalTime>
  <Pages>22</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Visser</dc:creator>
  <cp:lastModifiedBy>Robin Visser</cp:lastModifiedBy>
  <cp:revision>4</cp:revision>
  <dcterms:created xsi:type="dcterms:W3CDTF">2018-08-02T04:08:00Z</dcterms:created>
  <dcterms:modified xsi:type="dcterms:W3CDTF">2018-08-02T05:23:00Z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A1749236</vt:lpwstr>
  </property>
  <property fmtid="{D5CDD505-2E9C-101B-9397-08002B2CF9AE}" pid="4" name="Objective-Title">
    <vt:lpwstr>Social Profiles - Housing - May 2018</vt:lpwstr>
  </property>
  <property fmtid="{D5CDD505-2E9C-101B-9397-08002B2CF9AE}" pid="5" name="Objective-Comment">
    <vt:lpwstr/>
  </property>
  <property fmtid="{D5CDD505-2E9C-101B-9397-08002B2CF9AE}" pid="6" name="Objective-CreationStamp">
    <vt:filetime>2017-07-20T06:26:10Z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2018-05-11T05:28:04Z</vt:filetime>
  </property>
  <property fmtid="{D5CDD505-2E9C-101B-9397-08002B2CF9AE}" pid="10" name="Objective-ModificationStamp">
    <vt:filetime>2018-05-11T05:28:04Z</vt:filetime>
  </property>
  <property fmtid="{D5CDD505-2E9C-101B-9397-08002B2CF9AE}" pid="11" name="Objective-Owner">
    <vt:lpwstr>Robin Visser</vt:lpwstr>
  </property>
  <property fmtid="{D5CDD505-2E9C-101B-9397-08002B2CF9AE}" pid="12" name="Objective-Path">
    <vt:lpwstr>Objective Global Folder:Corporate Management:Department - Strategy &amp; Stakeholder Engagement - Strategy &amp; Stakeholder Engagement:Research &amp; Materials:Publications:</vt:lpwstr>
  </property>
  <property fmtid="{D5CDD505-2E9C-101B-9397-08002B2CF9AE}" pid="13" name="Objective-Parent">
    <vt:lpwstr>Publications</vt:lpwstr>
  </property>
  <property fmtid="{D5CDD505-2E9C-101B-9397-08002B2CF9AE}" pid="14" name="Objective-State">
    <vt:lpwstr>Published</vt:lpwstr>
  </property>
  <property fmtid="{D5CDD505-2E9C-101B-9397-08002B2CF9AE}" pid="15" name="Objective-Version">
    <vt:lpwstr>15.0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qA276698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