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C36E2B" w14:textId="7B129429" w:rsidR="00C934C1" w:rsidRPr="00046510" w:rsidRDefault="00C625D5" w:rsidP="00C934C1">
      <w:pPr>
        <w:pStyle w:val="HeadA"/>
      </w:pPr>
      <w:bookmarkStart w:id="0" w:name="_GoBack"/>
      <w:bookmarkEnd w:id="0"/>
      <w:r>
        <w:rPr>
          <w:noProof/>
        </w:rPr>
        <mc:AlternateContent>
          <mc:Choice Requires="wps">
            <w:drawing>
              <wp:anchor distT="0" distB="0" distL="114300" distR="114300" simplePos="0" relativeHeight="251655168" behindDoc="0" locked="0" layoutInCell="1" allowOverlap="1" wp14:anchorId="13A6879E" wp14:editId="61A7BD35">
                <wp:simplePos x="0" y="0"/>
                <wp:positionH relativeFrom="column">
                  <wp:posOffset>-48895</wp:posOffset>
                </wp:positionH>
                <wp:positionV relativeFrom="paragraph">
                  <wp:posOffset>130810</wp:posOffset>
                </wp:positionV>
                <wp:extent cx="749935" cy="474345"/>
                <wp:effectExtent l="0" t="0" r="0" b="0"/>
                <wp:wrapNone/>
                <wp:docPr id="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474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A129A" w14:textId="2918C312" w:rsidR="00C934C1" w:rsidRPr="0078181E" w:rsidRDefault="00C02829" w:rsidP="00C934C1">
                            <w:pPr>
                              <w:pStyle w:val="BodyText1"/>
                            </w:pPr>
                            <w:r>
                              <w:t>--/--/--</w:t>
                            </w:r>
                            <w:r w:rsidR="00C934C1">
                              <w:t>--</w:t>
                            </w:r>
                          </w:p>
                          <w:p w14:paraId="5285EF75" w14:textId="5D2B5A2B" w:rsidR="00C934C1" w:rsidRPr="00F733A1" w:rsidRDefault="00046510" w:rsidP="00C02829">
                            <w:pPr>
                              <w:pStyle w:val="BodyText1"/>
                            </w:pPr>
                            <w:r>
                              <w:t>Proposed</w:t>
                            </w:r>
                            <w:r w:rsidR="00C02829">
                              <w:t xml:space="preserve"> C219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A6879E" id="_x0000_t202" coordsize="21600,21600" o:spt="202" path="m,l,21600r21600,l21600,xe">
                <v:stroke joinstyle="miter"/>
                <v:path gradientshapeok="t" o:connecttype="rect"/>
              </v:shapetype>
              <v:shape id="Text Box 146" o:spid="_x0000_s1026" type="#_x0000_t202" style="position:absolute;left:0;text-align:left;margin-left:-3.85pt;margin-top:10.3pt;width:59.05pt;height:37.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" stroked="f">
                <v:textbox>
                  <w:txbxContent>
                    <w:p w14:paraId="185A129A" w14:textId="2918C312" w:rsidR="00C934C1" w:rsidRPr="0078181E" w:rsidRDefault="00C02829" w:rsidP="00C934C1">
                      <w:pPr>
                        <w:pStyle w:val="BodyText1"/>
                      </w:pPr>
                      <w:r>
                        <w:t>--/--/--</w:t>
                      </w:r>
                      <w:r w:rsidR="00C934C1">
                        <w:t>--</w:t>
                      </w:r>
                    </w:p>
                    <w:p w14:paraId="5285EF75" w14:textId="5D2B5A2B" w:rsidR="00C934C1" w:rsidRPr="00F733A1" w:rsidRDefault="00046510" w:rsidP="00C02829">
                      <w:pPr>
                        <w:pStyle w:val="BodyText1"/>
                      </w:pPr>
                      <w:r>
                        <w:t>Proposed</w:t>
                      </w:r>
                      <w:r w:rsidR="00C02829">
                        <w:t xml:space="preserve"> C219</w:t>
                      </w:r>
                    </w:p>
                  </w:txbxContent>
                </v:textbox>
              </v:shape>
            </w:pict>
          </mc:Fallback>
        </mc:AlternateContent>
      </w:r>
      <w:r w:rsidR="00C934C1" w:rsidRPr="00046510">
        <w:tab/>
        <w:t xml:space="preserve">SCHEDULE </w:t>
      </w:r>
      <w:r w:rsidR="00BF0960" w:rsidRPr="00046510">
        <w:rPr>
          <w:bCs/>
        </w:rPr>
        <w:t xml:space="preserve">5 </w:t>
      </w:r>
      <w:r w:rsidR="00C934C1" w:rsidRPr="00046510">
        <w:t>TO CLAUSE 43.03 INCORPORATED PLAN OVERLAY</w:t>
      </w:r>
    </w:p>
    <w:p w14:paraId="73663E3C" w14:textId="77777777" w:rsidR="00C934C1" w:rsidRPr="00046510" w:rsidRDefault="00C934C1" w:rsidP="00C934C1">
      <w:pPr>
        <w:pStyle w:val="BodyText2"/>
        <w:rPr>
          <w:rStyle w:val="Mapcode"/>
        </w:rPr>
      </w:pPr>
      <w:r w:rsidRPr="00046510">
        <w:t>Shown on the planning scheme map as</w:t>
      </w:r>
      <w:r w:rsidRPr="00046510">
        <w:rPr>
          <w:rStyle w:val="Mapcode"/>
        </w:rPr>
        <w:t xml:space="preserve"> IPO</w:t>
      </w:r>
      <w:r w:rsidR="00BF0960" w:rsidRPr="00046510">
        <w:rPr>
          <w:rStyle w:val="Mapcode"/>
        </w:rPr>
        <w:t>5</w:t>
      </w:r>
      <w:r w:rsidRPr="00046510">
        <w:rPr>
          <w:rStyle w:val="Mapcode"/>
        </w:rPr>
        <w:t>.</w:t>
      </w:r>
    </w:p>
    <w:p w14:paraId="346E831A" w14:textId="4E0AA827" w:rsidR="00C934C1" w:rsidRPr="00046510" w:rsidRDefault="00C934C1" w:rsidP="00C934C1">
      <w:pPr>
        <w:pStyle w:val="HeadB"/>
      </w:pPr>
      <w:r w:rsidRPr="00046510">
        <w:tab/>
      </w:r>
      <w:r w:rsidR="004F1E85">
        <w:t xml:space="preserve">QUANDONG PRECINCT STRUCTURE PLAN, </w:t>
      </w:r>
      <w:r w:rsidR="007F0FAB">
        <w:t>MARCH 2018</w:t>
      </w:r>
    </w:p>
    <w:p w14:paraId="0EA8474D" w14:textId="042BC198" w:rsidR="00C934C1" w:rsidRPr="00046510" w:rsidRDefault="00C625D5" w:rsidP="00C934C1">
      <w:pPr>
        <w:pStyle w:val="HeadC"/>
      </w:pPr>
      <w:r>
        <mc:AlternateContent>
          <mc:Choice Requires="wps">
            <w:drawing>
              <wp:anchor distT="0" distB="0" distL="114300" distR="114300" simplePos="0" relativeHeight="251656192" behindDoc="0" locked="0" layoutInCell="1" allowOverlap="1" wp14:anchorId="76AD63B5" wp14:editId="65518A19">
                <wp:simplePos x="0" y="0"/>
                <wp:positionH relativeFrom="column">
                  <wp:posOffset>-77470</wp:posOffset>
                </wp:positionH>
                <wp:positionV relativeFrom="paragraph">
                  <wp:posOffset>298450</wp:posOffset>
                </wp:positionV>
                <wp:extent cx="786765" cy="283845"/>
                <wp:effectExtent l="0" t="0" r="0" b="0"/>
                <wp:wrapNone/>
                <wp:docPr id="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37046" w14:textId="373235BE" w:rsidR="00C934C1" w:rsidRPr="0078181E" w:rsidRDefault="00C934C1" w:rsidP="00C934C1">
                            <w:pPr>
                              <w:pStyle w:val="BodyText1"/>
                            </w:pPr>
                            <w:r>
                              <w:t>-</w:t>
                            </w:r>
                            <w:r w:rsidR="00C02829">
                              <w:t>-/--/--</w:t>
                            </w:r>
                            <w:r>
                              <w:t>--</w:t>
                            </w:r>
                          </w:p>
                          <w:p w14:paraId="0E572372" w14:textId="77777777" w:rsidR="00046510" w:rsidRPr="0078181E" w:rsidRDefault="00046510" w:rsidP="00046510">
                            <w:pPr>
                              <w:pStyle w:val="BodyText1"/>
                            </w:pPr>
                            <w:r>
                              <w:t>Proposed C219</w:t>
                            </w:r>
                          </w:p>
                          <w:p w14:paraId="3FF78330" w14:textId="77777777" w:rsidR="00C934C1" w:rsidRPr="00F733A1" w:rsidRDefault="00C934C1" w:rsidP="00C934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D63B5" id="Text Box 145" o:spid="_x0000_s1027" type="#_x0000_t202" style="position:absolute;left:0;text-align:left;margin-left:-6.1pt;margin-top:23.5pt;width:61.95pt;height:22.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" stroked="f">
                <v:textbox>
                  <w:txbxContent>
                    <w:p w14:paraId="76E37046" w14:textId="373235BE" w:rsidR="00C934C1" w:rsidRPr="0078181E" w:rsidRDefault="00C934C1" w:rsidP="00C934C1">
                      <w:pPr>
                        <w:pStyle w:val="BodyText1"/>
                      </w:pPr>
                      <w:r>
                        <w:t>-</w:t>
                      </w:r>
                      <w:r w:rsidR="00C02829">
                        <w:t>-/--/--</w:t>
                      </w:r>
                      <w:r>
                        <w:t>--</w:t>
                      </w:r>
                    </w:p>
                    <w:p w14:paraId="0E572372" w14:textId="77777777" w:rsidR="00046510" w:rsidRPr="0078181E" w:rsidRDefault="00046510" w:rsidP="00046510">
                      <w:pPr>
                        <w:pStyle w:val="BodyText1"/>
                      </w:pPr>
                      <w:r>
                        <w:t>Proposed C219</w:t>
                      </w:r>
                    </w:p>
                    <w:p w14:paraId="3FF78330" w14:textId="77777777" w:rsidR="00C934C1" w:rsidRPr="00F733A1" w:rsidRDefault="00C934C1" w:rsidP="00C934C1"/>
                  </w:txbxContent>
                </v:textbox>
              </v:shape>
            </w:pict>
          </mc:Fallback>
        </mc:AlternateContent>
      </w:r>
      <w:r w:rsidR="00C934C1" w:rsidRPr="00046510">
        <w:t>1.0</w:t>
      </w:r>
      <w:r w:rsidR="00C934C1" w:rsidRPr="00046510">
        <w:tab/>
        <w:t>Requirement before a permit is granted</w:t>
      </w:r>
    </w:p>
    <w:p w14:paraId="68C41A0E" w14:textId="77777777" w:rsidR="00C934C1" w:rsidRPr="00046510" w:rsidRDefault="00BF0960" w:rsidP="00C934C1">
      <w:pPr>
        <w:pStyle w:val="BodytextBlue0"/>
        <w:rPr>
          <w:color w:val="auto"/>
        </w:rPr>
      </w:pPr>
      <w:r w:rsidRPr="00046510">
        <w:rPr>
          <w:color w:val="auto"/>
        </w:rPr>
        <w:t>None specified.</w:t>
      </w:r>
    </w:p>
    <w:p w14:paraId="4628770F" w14:textId="096EFB79" w:rsidR="00C934C1" w:rsidRPr="00046510" w:rsidRDefault="00C625D5" w:rsidP="00C934C1">
      <w:pPr>
        <w:pStyle w:val="HeadC"/>
      </w:pPr>
      <w:r>
        <mc:AlternateContent>
          <mc:Choice Requires="wps">
            <w:drawing>
              <wp:anchor distT="0" distB="0" distL="114300" distR="114300" simplePos="0" relativeHeight="251657216" behindDoc="0" locked="0" layoutInCell="1" allowOverlap="1" wp14:anchorId="74D70725" wp14:editId="66D80CC6">
                <wp:simplePos x="0" y="0"/>
                <wp:positionH relativeFrom="column">
                  <wp:posOffset>-94615</wp:posOffset>
                </wp:positionH>
                <wp:positionV relativeFrom="paragraph">
                  <wp:posOffset>306070</wp:posOffset>
                </wp:positionV>
                <wp:extent cx="795655" cy="340995"/>
                <wp:effectExtent l="0" t="0" r="0" b="0"/>
                <wp:wrapNone/>
                <wp:docPr id="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34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C97E15" w14:textId="4E4ED50D" w:rsidR="00C934C1" w:rsidRPr="0078181E" w:rsidRDefault="00C934C1" w:rsidP="00C934C1">
                            <w:pPr>
                              <w:pStyle w:val="BodyText1"/>
                            </w:pPr>
                            <w:r>
                              <w:t>-</w:t>
                            </w:r>
                            <w:r w:rsidR="00C02829">
                              <w:t>-/--/--</w:t>
                            </w:r>
                            <w:r>
                              <w:t>--</w:t>
                            </w:r>
                          </w:p>
                          <w:p w14:paraId="1BF6A3FA" w14:textId="77777777" w:rsidR="00046510" w:rsidRPr="0078181E" w:rsidRDefault="00046510" w:rsidP="00046510">
                            <w:pPr>
                              <w:pStyle w:val="BodyText1"/>
                            </w:pPr>
                            <w:r>
                              <w:t>Proposed C219</w:t>
                            </w:r>
                          </w:p>
                          <w:p w14:paraId="5FFD7813" w14:textId="77777777" w:rsidR="00C934C1" w:rsidRPr="00F733A1" w:rsidRDefault="00C934C1" w:rsidP="00C934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70725" id="Text Box 144" o:spid="_x0000_s1028" type="#_x0000_t202" style="position:absolute;left:0;text-align:left;margin-left:-7.45pt;margin-top:24.1pt;width:62.65pt;height:26.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JyhgIAABc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" stroked="f">
                <v:textbox>
                  <w:txbxContent>
                    <w:p w14:paraId="1BC97E15" w14:textId="4E4ED50D" w:rsidR="00C934C1" w:rsidRPr="0078181E" w:rsidRDefault="00C934C1" w:rsidP="00C934C1">
                      <w:pPr>
                        <w:pStyle w:val="BodyText1"/>
                      </w:pPr>
                      <w:r>
                        <w:t>-</w:t>
                      </w:r>
                      <w:r w:rsidR="00C02829">
                        <w:t>-/--/--</w:t>
                      </w:r>
                      <w:r>
                        <w:t>--</w:t>
                      </w:r>
                    </w:p>
                    <w:p w14:paraId="1BF6A3FA" w14:textId="77777777" w:rsidR="00046510" w:rsidRPr="0078181E" w:rsidRDefault="00046510" w:rsidP="00046510">
                      <w:pPr>
                        <w:pStyle w:val="BodyText1"/>
                      </w:pPr>
                      <w:r>
                        <w:t>Proposed C219</w:t>
                      </w:r>
                    </w:p>
                    <w:p w14:paraId="5FFD7813" w14:textId="77777777" w:rsidR="00C934C1" w:rsidRPr="00F733A1" w:rsidRDefault="00C934C1" w:rsidP="00C934C1"/>
                  </w:txbxContent>
                </v:textbox>
              </v:shape>
            </w:pict>
          </mc:Fallback>
        </mc:AlternateContent>
      </w:r>
      <w:r w:rsidR="00C934C1" w:rsidRPr="00046510">
        <w:t>2.0</w:t>
      </w:r>
      <w:r w:rsidR="00C934C1" w:rsidRPr="00046510">
        <w:tab/>
        <w:t>Permits not generally in accordance with incorporated plan</w:t>
      </w:r>
    </w:p>
    <w:p w14:paraId="196C4A7A" w14:textId="77777777" w:rsidR="00BF0960" w:rsidRPr="00046510" w:rsidRDefault="00BF0960" w:rsidP="00BF0960">
      <w:pPr>
        <w:pStyle w:val="BodyText2"/>
      </w:pPr>
      <w:r w:rsidRPr="00046510">
        <w:t>A permit granted must be generally in accordance with the incorporated plans as they apply to the land unless otherwise agreed in writing by the Secretary to the Department of Environment, Land Water and Planning.</w:t>
      </w:r>
    </w:p>
    <w:p w14:paraId="6A71DD7E" w14:textId="400E60DC" w:rsidR="00C934C1" w:rsidRPr="00046510" w:rsidRDefault="00C625D5" w:rsidP="00C934C1">
      <w:pPr>
        <w:pStyle w:val="HeadC"/>
      </w:pPr>
      <w:r>
        <mc:AlternateContent>
          <mc:Choice Requires="wps">
            <w:drawing>
              <wp:anchor distT="0" distB="0" distL="114300" distR="114300" simplePos="0" relativeHeight="251658240" behindDoc="0" locked="0" layoutInCell="1" allowOverlap="1" wp14:anchorId="783A01F6" wp14:editId="04B21CFA">
                <wp:simplePos x="0" y="0"/>
                <wp:positionH relativeFrom="column">
                  <wp:posOffset>-94615</wp:posOffset>
                </wp:positionH>
                <wp:positionV relativeFrom="paragraph">
                  <wp:posOffset>294640</wp:posOffset>
                </wp:positionV>
                <wp:extent cx="763905" cy="417195"/>
                <wp:effectExtent l="0" t="0" r="0" b="0"/>
                <wp:wrapNone/>
                <wp:docPr id="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41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CCC4F" w14:textId="2D91EB47" w:rsidR="00C934C1" w:rsidRPr="0078181E" w:rsidRDefault="00C934C1" w:rsidP="00C934C1">
                            <w:pPr>
                              <w:pStyle w:val="BodyText1"/>
                            </w:pPr>
                            <w:r>
                              <w:t>-</w:t>
                            </w:r>
                            <w:r w:rsidR="00C02829">
                              <w:t>-/--/--</w:t>
                            </w:r>
                            <w:r>
                              <w:t>--</w:t>
                            </w:r>
                          </w:p>
                          <w:p w14:paraId="5666BFB9" w14:textId="77777777" w:rsidR="00046510" w:rsidRPr="0078181E" w:rsidRDefault="00046510" w:rsidP="00046510">
                            <w:pPr>
                              <w:pStyle w:val="BodyText1"/>
                            </w:pPr>
                            <w:r>
                              <w:t>Proposed C219</w:t>
                            </w:r>
                          </w:p>
                          <w:p w14:paraId="3ED611EB" w14:textId="77777777" w:rsidR="00C934C1" w:rsidRPr="00F733A1" w:rsidRDefault="00C934C1" w:rsidP="00C934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A01F6" id="Text Box 143" o:spid="_x0000_s1029" type="#_x0000_t202" style="position:absolute;left:0;text-align:left;margin-left:-7.45pt;margin-top:23.2pt;width:60.15pt;height:3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" stroked="f">
                <v:textbox>
                  <w:txbxContent>
                    <w:p w14:paraId="4BECCC4F" w14:textId="2D91EB47" w:rsidR="00C934C1" w:rsidRPr="0078181E" w:rsidRDefault="00C934C1" w:rsidP="00C934C1">
                      <w:pPr>
                        <w:pStyle w:val="BodyText1"/>
                      </w:pPr>
                      <w:r>
                        <w:t>-</w:t>
                      </w:r>
                      <w:r w:rsidR="00C02829">
                        <w:t>-/--/--</w:t>
                      </w:r>
                      <w:r>
                        <w:t>--</w:t>
                      </w:r>
                    </w:p>
                    <w:p w14:paraId="5666BFB9" w14:textId="77777777" w:rsidR="00046510" w:rsidRPr="0078181E" w:rsidRDefault="00046510" w:rsidP="00046510">
                      <w:pPr>
                        <w:pStyle w:val="BodyText1"/>
                      </w:pPr>
                      <w:r>
                        <w:t>Proposed C219</w:t>
                      </w:r>
                    </w:p>
                    <w:p w14:paraId="3ED611EB" w14:textId="77777777" w:rsidR="00C934C1" w:rsidRPr="00F733A1" w:rsidRDefault="00C934C1" w:rsidP="00C934C1"/>
                  </w:txbxContent>
                </v:textbox>
              </v:shape>
            </w:pict>
          </mc:Fallback>
        </mc:AlternateContent>
      </w:r>
      <w:r w:rsidR="00C934C1" w:rsidRPr="00046510">
        <w:t>3.0</w:t>
      </w:r>
      <w:r w:rsidR="00C934C1" w:rsidRPr="00046510">
        <w:tab/>
        <w:t>Conditions and requirements for permits</w:t>
      </w:r>
    </w:p>
    <w:p w14:paraId="2D4B2D4D" w14:textId="2C5B58B5" w:rsidR="00BF0960" w:rsidRPr="00046510" w:rsidRDefault="00BF0960" w:rsidP="007F0FAB">
      <w:pPr>
        <w:pStyle w:val="BodyText2"/>
        <w:jc w:val="left"/>
      </w:pPr>
      <w:r w:rsidRPr="00046510">
        <w:t xml:space="preserve">The requirements of the incorporated </w:t>
      </w:r>
      <w:r w:rsidR="004F1E85">
        <w:rPr>
          <w:i/>
        </w:rPr>
        <w:t xml:space="preserve">Quandong Precinct Structure Plan, </w:t>
      </w:r>
      <w:r w:rsidR="007F0FAB">
        <w:rPr>
          <w:i/>
        </w:rPr>
        <w:t xml:space="preserve">March 2018 </w:t>
      </w:r>
      <w:r w:rsidRPr="00046510">
        <w:t>must be included in a permit.</w:t>
      </w:r>
    </w:p>
    <w:p w14:paraId="3815A67C" w14:textId="77777777" w:rsidR="00BF0960" w:rsidRPr="00C02829" w:rsidRDefault="00BF0960" w:rsidP="00BF0960">
      <w:pPr>
        <w:pStyle w:val="HeadD"/>
      </w:pPr>
      <w:r w:rsidRPr="00C02829">
        <w:t>Condition – Environmental Management Plan</w:t>
      </w:r>
    </w:p>
    <w:p w14:paraId="31A0AFC6" w14:textId="6360337D" w:rsidR="00BF0960" w:rsidRPr="00C02829" w:rsidRDefault="00BF0960" w:rsidP="00BF0960">
      <w:pPr>
        <w:pStyle w:val="BodyText2"/>
      </w:pPr>
      <w:r w:rsidRPr="00C02829">
        <w:t xml:space="preserve">A permit for subdivision, buildings or works on land shown as a conservation area in the </w:t>
      </w:r>
      <w:r w:rsidRPr="00C02829">
        <w:rPr>
          <w:i/>
        </w:rPr>
        <w:t>Quandong Structure Plan</w:t>
      </w:r>
      <w:r w:rsidR="007F0FAB">
        <w:rPr>
          <w:i/>
        </w:rPr>
        <w:t>, March 2018</w:t>
      </w:r>
      <w:r w:rsidRPr="00C02829">
        <w:t xml:space="preserve"> must include the following condition:</w:t>
      </w:r>
    </w:p>
    <w:p w14:paraId="7C8418C4" w14:textId="77777777" w:rsidR="00BF0960" w:rsidRPr="00C02829" w:rsidRDefault="00BF0960" w:rsidP="00BF0960">
      <w:pPr>
        <w:pStyle w:val="Bodytext0"/>
        <w:tabs>
          <w:tab w:val="clear" w:pos="360"/>
          <w:tab w:val="num" w:pos="1985"/>
        </w:tabs>
      </w:pPr>
      <w:r w:rsidRPr="00C02829">
        <w:t>The subdivision, buildings or works must not commence until an Environmental Management Plan for the relevant works has been approved to the satisfaction of the Secretary to the Department of Environment, Land, Water and Planning, unless otherwise agreed by the Department of Environment, Land, Water and Planning.</w:t>
      </w:r>
    </w:p>
    <w:p w14:paraId="759F798C" w14:textId="77777777" w:rsidR="00BF0960" w:rsidRPr="00C02829" w:rsidRDefault="00BF0960" w:rsidP="00BF0960">
      <w:pPr>
        <w:pStyle w:val="HeadD"/>
      </w:pPr>
      <w:r w:rsidRPr="00C02829">
        <w:t>Condition – Salvage and Translocation</w:t>
      </w:r>
    </w:p>
    <w:p w14:paraId="0206EC52" w14:textId="7D8A1ED1" w:rsidR="00BF0960" w:rsidRPr="00C02829" w:rsidRDefault="00BF0960" w:rsidP="00BF0960">
      <w:pPr>
        <w:pStyle w:val="BodyText2"/>
        <w:rPr>
          <w:noProof/>
        </w:rPr>
      </w:pPr>
      <w:r w:rsidRPr="00C02829">
        <w:rPr>
          <w:noProof/>
        </w:rPr>
        <w:t xml:space="preserve">A planning permit for </w:t>
      </w:r>
      <w:r w:rsidR="00F32CA4" w:rsidRPr="00C02829">
        <w:rPr>
          <w:noProof/>
        </w:rPr>
        <w:t xml:space="preserve">use, buildings </w:t>
      </w:r>
      <w:r w:rsidRPr="00C02829">
        <w:rPr>
          <w:noProof/>
        </w:rPr>
        <w:t>or works</w:t>
      </w:r>
      <w:r w:rsidR="00F32CA4" w:rsidRPr="00C02829">
        <w:rPr>
          <w:noProof/>
        </w:rPr>
        <w:t>, and/or subdivision</w:t>
      </w:r>
      <w:r w:rsidRPr="00C02829">
        <w:rPr>
          <w:noProof/>
        </w:rPr>
        <w:t xml:space="preserve"> must include the following condition:</w:t>
      </w:r>
    </w:p>
    <w:p w14:paraId="5EA4AE06" w14:textId="3B162816" w:rsidR="00BF0960" w:rsidRPr="00C02829" w:rsidRDefault="00BF0960" w:rsidP="00BF0960">
      <w:pPr>
        <w:pStyle w:val="Bodytext0"/>
        <w:tabs>
          <w:tab w:val="clear" w:pos="360"/>
          <w:tab w:val="num" w:pos="1985"/>
        </w:tabs>
      </w:pPr>
      <w:r w:rsidRPr="00C02829">
        <w:t xml:space="preserve">Salvage and translocation of threatened flora and fauna species and ecological communities must be undertaken </w:t>
      </w:r>
      <w:r w:rsidR="00F32CA4" w:rsidRPr="00C02829">
        <w:t>prior to the commencement of any use, buildings or works, and/or subdivision (as allowed by this permit)</w:t>
      </w:r>
      <w:r w:rsidRPr="00C02829">
        <w:t xml:space="preserve"> to the satisfaction of the Secretary to the Department of Environment, Land, Water and Planning.</w:t>
      </w:r>
    </w:p>
    <w:p w14:paraId="6EB50AC6" w14:textId="77777777" w:rsidR="00BF0960" w:rsidRPr="00C02829" w:rsidRDefault="00BF0960" w:rsidP="00BF0960">
      <w:pPr>
        <w:pStyle w:val="HeadD"/>
      </w:pPr>
      <w:r w:rsidRPr="00C02829">
        <w:t xml:space="preserve">Conditions – Protection of conservation areas and native vegetation during construction </w:t>
      </w:r>
    </w:p>
    <w:p w14:paraId="326B42AB" w14:textId="2F33EE15" w:rsidR="00BF0960" w:rsidRPr="00C02829" w:rsidRDefault="00BF0960" w:rsidP="00BF0960">
      <w:pPr>
        <w:pStyle w:val="BodyText20"/>
      </w:pPr>
      <w:r w:rsidRPr="00C02829">
        <w:t xml:space="preserve">A permit to subdivide land where construction or works are required to carry out the subdivision, or a permit to construct a building or carry out works on land including or abutting a conservation area or patch of native vegetation or scattered tree identified for retention in the </w:t>
      </w:r>
      <w:r w:rsidR="004F1E85">
        <w:rPr>
          <w:i/>
        </w:rPr>
        <w:t xml:space="preserve">Quandong Precinct Structure Plan, </w:t>
      </w:r>
      <w:r w:rsidR="007F0FAB">
        <w:rPr>
          <w:i/>
        </w:rPr>
        <w:t>March 2018</w:t>
      </w:r>
      <w:r w:rsidRPr="00C02829">
        <w:t xml:space="preserve"> must ensure that:</w:t>
      </w:r>
    </w:p>
    <w:p w14:paraId="57E973F5" w14:textId="507F4F81" w:rsidR="00BF0960" w:rsidRPr="00C02829" w:rsidRDefault="00BF0960" w:rsidP="00BF0960">
      <w:pPr>
        <w:pStyle w:val="Bodytext0"/>
        <w:tabs>
          <w:tab w:val="clear" w:pos="360"/>
          <w:tab w:val="num" w:pos="1985"/>
        </w:tabs>
        <w:jc w:val="both"/>
      </w:pPr>
      <w:r w:rsidRPr="00C02829">
        <w:t xml:space="preserve">Before the commencement of construction or carrying out of works in or around a conservation area, scattered tree or patch of native vegetation identified for retention in the </w:t>
      </w:r>
      <w:r w:rsidR="004F1E85">
        <w:rPr>
          <w:i/>
        </w:rPr>
        <w:t xml:space="preserve">Quandong Precinct Structure Plan, </w:t>
      </w:r>
      <w:r w:rsidR="007F0FAB">
        <w:rPr>
          <w:i/>
        </w:rPr>
        <w:t>March 2018</w:t>
      </w:r>
      <w:r w:rsidRPr="00C02829">
        <w:t xml:space="preserve"> the developer of the land must erect a conservation area/vegetation protection fence that is:</w:t>
      </w:r>
    </w:p>
    <w:p w14:paraId="3212760A" w14:textId="77777777" w:rsidR="00BF0960" w:rsidRPr="00C02829" w:rsidRDefault="00BF0960" w:rsidP="00BF0960">
      <w:pPr>
        <w:pStyle w:val="Bodytext"/>
        <w:jc w:val="both"/>
      </w:pPr>
      <w:r w:rsidRPr="00C02829">
        <w:t>highly visible</w:t>
      </w:r>
    </w:p>
    <w:p w14:paraId="09473707" w14:textId="77777777" w:rsidR="00BF0960" w:rsidRPr="00C02829" w:rsidRDefault="00BF0960" w:rsidP="00BF0960">
      <w:pPr>
        <w:pStyle w:val="Bodytext"/>
        <w:jc w:val="both"/>
      </w:pPr>
      <w:r w:rsidRPr="00C02829">
        <w:t>at least 2 metres in height</w:t>
      </w:r>
    </w:p>
    <w:p w14:paraId="0C16AF69" w14:textId="77777777" w:rsidR="00BF0960" w:rsidRPr="00C02829" w:rsidRDefault="00BF0960" w:rsidP="00BF0960">
      <w:pPr>
        <w:pStyle w:val="Bodytext"/>
        <w:jc w:val="both"/>
      </w:pPr>
      <w:r w:rsidRPr="00C02829">
        <w:t>sturdy and strong enough to withstand knocks from construction vehicles</w:t>
      </w:r>
    </w:p>
    <w:p w14:paraId="5D53F488" w14:textId="77777777" w:rsidR="00BF0960" w:rsidRPr="00C02829" w:rsidRDefault="00BF0960" w:rsidP="00BF0960">
      <w:pPr>
        <w:pStyle w:val="Bodytext"/>
        <w:jc w:val="both"/>
      </w:pPr>
      <w:r w:rsidRPr="00C02829">
        <w:lastRenderedPageBreak/>
        <w:t>in place for the whole period of construction</w:t>
      </w:r>
    </w:p>
    <w:p w14:paraId="78D8F7BE" w14:textId="77777777" w:rsidR="00BF0960" w:rsidRPr="00C02829" w:rsidRDefault="00BF0960" w:rsidP="00BF0960">
      <w:pPr>
        <w:pStyle w:val="Bodytext"/>
        <w:jc w:val="both"/>
      </w:pPr>
      <w:r w:rsidRPr="00C02829">
        <w:t>located the following minimum distance from the element to be protected:</w:t>
      </w:r>
    </w:p>
    <w:tbl>
      <w:tblPr>
        <w:tblW w:w="6520" w:type="dxa"/>
        <w:tblInd w:w="2093" w:type="dxa"/>
        <w:tblBorders>
          <w:top w:val="single" w:sz="4" w:space="0" w:color="auto"/>
          <w:bottom w:val="single" w:sz="12" w:space="0" w:color="auto"/>
          <w:insideH w:val="single" w:sz="4" w:space="0" w:color="auto"/>
        </w:tblBorders>
        <w:tblLook w:val="04A0" w:firstRow="1" w:lastRow="0" w:firstColumn="1" w:lastColumn="0" w:noHBand="0" w:noVBand="1"/>
      </w:tblPr>
      <w:tblGrid>
        <w:gridCol w:w="2835"/>
        <w:gridCol w:w="3685"/>
      </w:tblGrid>
      <w:tr w:rsidR="00046510" w:rsidRPr="00C02829" w14:paraId="4C3D2201" w14:textId="77777777" w:rsidTr="004250D2">
        <w:tc>
          <w:tcPr>
            <w:tcW w:w="2835" w:type="dxa"/>
            <w:tcBorders>
              <w:left w:val="single" w:sz="4" w:space="0" w:color="auto"/>
              <w:bottom w:val="single" w:sz="4" w:space="0" w:color="auto"/>
              <w:right w:val="single" w:sz="4" w:space="0" w:color="auto"/>
            </w:tcBorders>
            <w:shd w:val="clear" w:color="auto" w:fill="000000"/>
          </w:tcPr>
          <w:p w14:paraId="36A53B45" w14:textId="77777777" w:rsidR="00BF0960" w:rsidRPr="00C02829" w:rsidRDefault="00BF0960" w:rsidP="004250D2">
            <w:pPr>
              <w:pStyle w:val="Tablelabel"/>
              <w:jc w:val="both"/>
              <w:rPr>
                <w:color w:val="auto"/>
              </w:rPr>
            </w:pPr>
            <w:r w:rsidRPr="00C02829">
              <w:rPr>
                <w:color w:val="auto"/>
              </w:rPr>
              <w:t>Element</w:t>
            </w:r>
          </w:p>
        </w:tc>
        <w:tc>
          <w:tcPr>
            <w:tcW w:w="3685" w:type="dxa"/>
            <w:tcBorders>
              <w:left w:val="single" w:sz="4" w:space="0" w:color="auto"/>
              <w:bottom w:val="single" w:sz="4" w:space="0" w:color="auto"/>
              <w:right w:val="single" w:sz="4" w:space="0" w:color="auto"/>
            </w:tcBorders>
            <w:shd w:val="clear" w:color="auto" w:fill="000000"/>
          </w:tcPr>
          <w:p w14:paraId="7BDF9AA8" w14:textId="77777777" w:rsidR="00BF0960" w:rsidRPr="00C02829" w:rsidRDefault="00BF0960" w:rsidP="004250D2">
            <w:pPr>
              <w:pStyle w:val="Tablelabel"/>
              <w:jc w:val="both"/>
              <w:rPr>
                <w:color w:val="auto"/>
              </w:rPr>
            </w:pPr>
            <w:r w:rsidRPr="00C02829">
              <w:rPr>
                <w:color w:val="auto"/>
              </w:rPr>
              <w:t>Minimum distance from element</w:t>
            </w:r>
          </w:p>
        </w:tc>
      </w:tr>
      <w:tr w:rsidR="00046510" w:rsidRPr="00C02829" w14:paraId="1C414F47" w14:textId="77777777" w:rsidTr="004250D2">
        <w:tc>
          <w:tcPr>
            <w:tcW w:w="2835" w:type="dxa"/>
            <w:tcBorders>
              <w:top w:val="single" w:sz="4" w:space="0" w:color="auto"/>
            </w:tcBorders>
            <w:shd w:val="clear" w:color="auto" w:fill="auto"/>
          </w:tcPr>
          <w:p w14:paraId="604E6DAF" w14:textId="77777777" w:rsidR="00BF0960" w:rsidRPr="00C02829" w:rsidRDefault="00BF0960" w:rsidP="004250D2">
            <w:pPr>
              <w:pStyle w:val="Tabletext1"/>
              <w:jc w:val="both"/>
            </w:pPr>
            <w:r w:rsidRPr="00C02829">
              <w:t>Conservation area</w:t>
            </w:r>
          </w:p>
        </w:tc>
        <w:tc>
          <w:tcPr>
            <w:tcW w:w="3685" w:type="dxa"/>
            <w:tcBorders>
              <w:top w:val="single" w:sz="4" w:space="0" w:color="auto"/>
            </w:tcBorders>
            <w:shd w:val="clear" w:color="auto" w:fill="auto"/>
          </w:tcPr>
          <w:p w14:paraId="3BD2ACF0" w14:textId="77777777" w:rsidR="00BF0960" w:rsidRPr="00C02829" w:rsidRDefault="00BF0960" w:rsidP="004250D2">
            <w:pPr>
              <w:pStyle w:val="Tabletext1"/>
              <w:jc w:val="both"/>
            </w:pPr>
            <w:r w:rsidRPr="00C02829">
              <w:t>2 metres</w:t>
            </w:r>
          </w:p>
        </w:tc>
      </w:tr>
      <w:tr w:rsidR="00046510" w:rsidRPr="00C02829" w14:paraId="1B579AD3" w14:textId="77777777" w:rsidTr="004250D2">
        <w:tc>
          <w:tcPr>
            <w:tcW w:w="2835" w:type="dxa"/>
            <w:shd w:val="clear" w:color="auto" w:fill="auto"/>
          </w:tcPr>
          <w:p w14:paraId="108B1357" w14:textId="77777777" w:rsidR="00BF0960" w:rsidRPr="00C02829" w:rsidRDefault="00BF0960" w:rsidP="004250D2">
            <w:pPr>
              <w:pStyle w:val="Tabletext1"/>
              <w:jc w:val="both"/>
            </w:pPr>
            <w:r w:rsidRPr="00C02829">
              <w:t>Scattered tree</w:t>
            </w:r>
          </w:p>
        </w:tc>
        <w:tc>
          <w:tcPr>
            <w:tcW w:w="3685" w:type="dxa"/>
            <w:shd w:val="clear" w:color="auto" w:fill="auto"/>
          </w:tcPr>
          <w:p w14:paraId="42719B17" w14:textId="77777777" w:rsidR="00BF0960" w:rsidRPr="00C02829" w:rsidRDefault="00BF0960" w:rsidP="004250D2">
            <w:pPr>
              <w:pStyle w:val="Tabletext1"/>
              <w:jc w:val="both"/>
            </w:pPr>
            <w:r w:rsidRPr="00C02829">
              <w:t>Twice the distance between the tree trunk and the edge of the tree canopy</w:t>
            </w:r>
          </w:p>
        </w:tc>
      </w:tr>
      <w:tr w:rsidR="00046510" w:rsidRPr="00C02829" w14:paraId="01DAC291" w14:textId="77777777" w:rsidTr="004250D2">
        <w:tc>
          <w:tcPr>
            <w:tcW w:w="2835" w:type="dxa"/>
            <w:shd w:val="clear" w:color="auto" w:fill="auto"/>
          </w:tcPr>
          <w:p w14:paraId="0ADB3F7C" w14:textId="77777777" w:rsidR="00BF0960" w:rsidRPr="00C02829" w:rsidRDefault="00BF0960" w:rsidP="004250D2">
            <w:pPr>
              <w:pStyle w:val="Tabletext1"/>
              <w:jc w:val="both"/>
            </w:pPr>
            <w:r w:rsidRPr="00C02829">
              <w:t>Patch of native vegetation</w:t>
            </w:r>
          </w:p>
        </w:tc>
        <w:tc>
          <w:tcPr>
            <w:tcW w:w="3685" w:type="dxa"/>
            <w:shd w:val="clear" w:color="auto" w:fill="auto"/>
          </w:tcPr>
          <w:p w14:paraId="181F3FAE" w14:textId="77777777" w:rsidR="00BF0960" w:rsidRPr="00C02829" w:rsidRDefault="00BF0960" w:rsidP="004250D2">
            <w:pPr>
              <w:pStyle w:val="Tabletext1"/>
              <w:jc w:val="both"/>
            </w:pPr>
            <w:r w:rsidRPr="00C02829">
              <w:t>2 metres</w:t>
            </w:r>
          </w:p>
        </w:tc>
      </w:tr>
    </w:tbl>
    <w:p w14:paraId="4066EBAC" w14:textId="77777777" w:rsidR="00BF0960" w:rsidRPr="00C02829" w:rsidRDefault="00BF0960" w:rsidP="00BF0960">
      <w:pPr>
        <w:pStyle w:val="Bodytext0"/>
        <w:tabs>
          <w:tab w:val="clear" w:pos="360"/>
          <w:tab w:val="num" w:pos="1985"/>
        </w:tabs>
        <w:jc w:val="both"/>
      </w:pPr>
      <w:r w:rsidRPr="00C02829">
        <w:t>Construction stockpiles, fill, machinery, excavation and works or other activities associated with the buildings or works must:</w:t>
      </w:r>
    </w:p>
    <w:p w14:paraId="476C0BC4" w14:textId="77777777" w:rsidR="00BF0960" w:rsidRPr="00C02829" w:rsidRDefault="00BF0960" w:rsidP="00BF0960">
      <w:pPr>
        <w:pStyle w:val="Bodytext"/>
        <w:jc w:val="both"/>
      </w:pPr>
      <w:r w:rsidRPr="00C02829">
        <w:t>be located not less than 15 metres from a waterway;</w:t>
      </w:r>
    </w:p>
    <w:p w14:paraId="170C265D" w14:textId="77777777" w:rsidR="00BF0960" w:rsidRPr="00C02829" w:rsidRDefault="00BF0960" w:rsidP="00BF0960">
      <w:pPr>
        <w:pStyle w:val="Bodytext"/>
        <w:jc w:val="both"/>
      </w:pPr>
      <w:r w:rsidRPr="00C02829">
        <w:t>be located outside the vegetation protection fence;</w:t>
      </w:r>
    </w:p>
    <w:p w14:paraId="48286E30" w14:textId="44E76771" w:rsidR="00BF0960" w:rsidRPr="00C02829" w:rsidRDefault="00BF0960" w:rsidP="00BF0960">
      <w:pPr>
        <w:pStyle w:val="Bodytext"/>
        <w:jc w:val="both"/>
      </w:pPr>
      <w:r w:rsidRPr="00C02829">
        <w:t xml:space="preserve">be constructed and designed to ensure that the conservation area, scattered tree or patches of native vegetation identified for retention in the </w:t>
      </w:r>
      <w:r w:rsidR="004F1E85">
        <w:rPr>
          <w:i/>
        </w:rPr>
        <w:t xml:space="preserve">Quandong Precinct Structure Plan, </w:t>
      </w:r>
      <w:r w:rsidR="007F0FAB">
        <w:rPr>
          <w:i/>
        </w:rPr>
        <w:t>March 2018</w:t>
      </w:r>
      <w:r w:rsidR="004F1E85">
        <w:t xml:space="preserve"> </w:t>
      </w:r>
      <w:r w:rsidRPr="00C02829">
        <w:t>are protected from adverse impacts during construction;</w:t>
      </w:r>
    </w:p>
    <w:p w14:paraId="52180E50" w14:textId="77777777" w:rsidR="00BF0960" w:rsidRPr="00C02829" w:rsidRDefault="00BF0960" w:rsidP="00BF0960">
      <w:pPr>
        <w:pStyle w:val="Bodytext"/>
        <w:jc w:val="both"/>
      </w:pPr>
      <w:r w:rsidRPr="00C02829">
        <w:t>not be undertaken if it presents a risk to any vegetation within a conservation area; and</w:t>
      </w:r>
    </w:p>
    <w:p w14:paraId="7FE9FBF5" w14:textId="77777777" w:rsidR="00BF0960" w:rsidRPr="00C02829" w:rsidRDefault="00BF0960" w:rsidP="00BF0960">
      <w:pPr>
        <w:pStyle w:val="Bodytext"/>
        <w:jc w:val="both"/>
      </w:pPr>
      <w:r w:rsidRPr="00C02829">
        <w:t>be carried out under the supervision of a suitably qualified ecologist or arborist.</w:t>
      </w:r>
    </w:p>
    <w:p w14:paraId="4E73F198" w14:textId="77777777" w:rsidR="00BF0960" w:rsidRPr="00C02829" w:rsidRDefault="00BF0960" w:rsidP="00BF0960">
      <w:pPr>
        <w:pStyle w:val="HeadD"/>
      </w:pPr>
      <w:r w:rsidRPr="00C02829">
        <w:t xml:space="preserve">Conditions – Land Management Co-operative Agreement </w:t>
      </w:r>
    </w:p>
    <w:p w14:paraId="51083D58" w14:textId="1BCA0B76" w:rsidR="00BF0960" w:rsidRPr="00C02829" w:rsidRDefault="00BF0960" w:rsidP="00BF0960">
      <w:pPr>
        <w:pStyle w:val="BodyText2"/>
      </w:pPr>
      <w:r w:rsidRPr="00C02829">
        <w:t xml:space="preserve">A permit to subdivide land shown in the </w:t>
      </w:r>
      <w:r w:rsidR="004F1E85">
        <w:rPr>
          <w:i/>
        </w:rPr>
        <w:t xml:space="preserve">Quandong Precinct Structure Plan, </w:t>
      </w:r>
      <w:r w:rsidR="007F0FAB">
        <w:rPr>
          <w:i/>
        </w:rPr>
        <w:t>March 2018</w:t>
      </w:r>
      <w:r w:rsidRPr="00C02829">
        <w:t xml:space="preserve"> as including a conservation area must ensure that, prior to the commencement of works, the owner of the land:</w:t>
      </w:r>
    </w:p>
    <w:p w14:paraId="44262CBD" w14:textId="77777777" w:rsidR="00BF0960" w:rsidRPr="00C02829" w:rsidRDefault="00BF0960" w:rsidP="00BF0960">
      <w:pPr>
        <w:pStyle w:val="Bodytext0"/>
        <w:tabs>
          <w:tab w:val="clear" w:pos="360"/>
          <w:tab w:val="num" w:pos="1985"/>
        </w:tabs>
        <w:jc w:val="both"/>
      </w:pPr>
      <w:r w:rsidRPr="00C02829">
        <w:t xml:space="preserve">Enters into an agreement with the Secretary to the Department of Environment, Land, Water and Planning under section 69 of the </w:t>
      </w:r>
      <w:r w:rsidRPr="00C02829">
        <w:rPr>
          <w:i/>
        </w:rPr>
        <w:t>Conservation Forests and Lands Act 1987</w:t>
      </w:r>
      <w:r w:rsidRPr="00C02829">
        <w:t>, which:</w:t>
      </w:r>
    </w:p>
    <w:p w14:paraId="078F2B5A" w14:textId="0831338F" w:rsidR="00BF0960" w:rsidRPr="00C02829" w:rsidRDefault="00BF0960" w:rsidP="00BF0960">
      <w:pPr>
        <w:pStyle w:val="Bodytext"/>
        <w:jc w:val="both"/>
      </w:pPr>
      <w:r w:rsidRPr="00C02829">
        <w:t xml:space="preserve">Must provide for the conservation and management of that part of the land shown as a conservation area in the </w:t>
      </w:r>
      <w:r w:rsidR="004F1E85">
        <w:rPr>
          <w:i/>
        </w:rPr>
        <w:t xml:space="preserve">Quandong Precinct Structure Plan, </w:t>
      </w:r>
      <w:r w:rsidR="007F0FAB">
        <w:rPr>
          <w:i/>
        </w:rPr>
        <w:t>March 2018</w:t>
      </w:r>
      <w:r w:rsidRPr="00C02829">
        <w:t>; and</w:t>
      </w:r>
    </w:p>
    <w:p w14:paraId="1A7EC343" w14:textId="77777777" w:rsidR="00BF0960" w:rsidRPr="00C02829" w:rsidRDefault="00BF0960" w:rsidP="00BF0960">
      <w:pPr>
        <w:pStyle w:val="Bodytext"/>
        <w:jc w:val="both"/>
      </w:pPr>
      <w:r w:rsidRPr="00C02829">
        <w:t xml:space="preserve">May include any matter that such an agreement may contain under the </w:t>
      </w:r>
      <w:r w:rsidRPr="00C02829">
        <w:rPr>
          <w:i/>
        </w:rPr>
        <w:t>Conservation Forests and Lands Act 1987</w:t>
      </w:r>
      <w:r w:rsidRPr="00C02829">
        <w:t>.</w:t>
      </w:r>
    </w:p>
    <w:p w14:paraId="0C159139" w14:textId="77777777" w:rsidR="00BF0960" w:rsidRPr="00C02829" w:rsidRDefault="00BF0960" w:rsidP="00BF0960">
      <w:pPr>
        <w:pStyle w:val="Bodytext0"/>
        <w:tabs>
          <w:tab w:val="clear" w:pos="360"/>
          <w:tab w:val="num" w:pos="1985"/>
        </w:tabs>
        <w:jc w:val="both"/>
      </w:pPr>
      <w:r w:rsidRPr="00C02829">
        <w:t>Makes application to the Registrar of Titles to register the agreement on the title to the land.</w:t>
      </w:r>
    </w:p>
    <w:p w14:paraId="3270EDCE" w14:textId="77777777" w:rsidR="00BF0960" w:rsidRPr="00C02829" w:rsidRDefault="00BF0960" w:rsidP="00BF0960">
      <w:pPr>
        <w:pStyle w:val="Bodytext0"/>
        <w:tabs>
          <w:tab w:val="clear" w:pos="360"/>
          <w:tab w:val="num" w:pos="1985"/>
        </w:tabs>
        <w:jc w:val="both"/>
      </w:pPr>
      <w:r w:rsidRPr="00C02829">
        <w:t>Pays the reasonable costs of the Secretary to the Department of Environment, Land, Water and Planning in the preparation, execution and registration of the agreement.</w:t>
      </w:r>
    </w:p>
    <w:p w14:paraId="315FD739" w14:textId="7101F5FB" w:rsidR="00BF0960" w:rsidRPr="00C02829" w:rsidRDefault="00BF0960" w:rsidP="00BF0960">
      <w:pPr>
        <w:pStyle w:val="BodyText2"/>
      </w:pPr>
      <w:r w:rsidRPr="00C02829">
        <w:t xml:space="preserve">The requirement for a Land Management Co-operative Agreement in this condition does not apply to land or any lot or part of a lot within a conservation area identified in the </w:t>
      </w:r>
      <w:r w:rsidR="004F1E85">
        <w:rPr>
          <w:i/>
        </w:rPr>
        <w:t xml:space="preserve">Quandong Precinct Structure Plan, </w:t>
      </w:r>
      <w:r w:rsidR="007F0FAB">
        <w:rPr>
          <w:i/>
        </w:rPr>
        <w:t>March 2018</w:t>
      </w:r>
      <w:r w:rsidRPr="00C02829">
        <w:t xml:space="preserve"> that is:</w:t>
      </w:r>
    </w:p>
    <w:p w14:paraId="44D061F3" w14:textId="44E2A1A7" w:rsidR="00BF0960" w:rsidRPr="00C02829" w:rsidRDefault="00BF0960" w:rsidP="00BF0960">
      <w:pPr>
        <w:pStyle w:val="Bodytext0"/>
        <w:tabs>
          <w:tab w:val="clear" w:pos="360"/>
          <w:tab w:val="num" w:pos="1985"/>
        </w:tabs>
        <w:jc w:val="both"/>
      </w:pPr>
      <w:r w:rsidRPr="00C02829">
        <w:t xml:space="preserve">identified the </w:t>
      </w:r>
      <w:r w:rsidR="004F1E85">
        <w:rPr>
          <w:i/>
        </w:rPr>
        <w:t xml:space="preserve">Quandong Precinct Structure Plan, </w:t>
      </w:r>
      <w:r w:rsidR="007F0FAB">
        <w:rPr>
          <w:i/>
        </w:rPr>
        <w:t>March 2018</w:t>
      </w:r>
      <w:r w:rsidR="004F1E85">
        <w:rPr>
          <w:i/>
        </w:rPr>
        <w:t xml:space="preserve"> </w:t>
      </w:r>
      <w:r w:rsidRPr="00C02829">
        <w:t>as public open space and is vested, or will be vested, in the council as a reserve for the purposes of public open space; or</w:t>
      </w:r>
    </w:p>
    <w:p w14:paraId="094A829E" w14:textId="68B04AD7" w:rsidR="00BF0960" w:rsidRPr="00C02829" w:rsidRDefault="00BF0960" w:rsidP="00BF0960">
      <w:pPr>
        <w:pStyle w:val="Bodytext0"/>
        <w:tabs>
          <w:tab w:val="clear" w:pos="360"/>
          <w:tab w:val="num" w:pos="1985"/>
        </w:tabs>
        <w:jc w:val="both"/>
      </w:pPr>
      <w:r w:rsidRPr="00C02829">
        <w:t xml:space="preserve">identified in the </w:t>
      </w:r>
      <w:r w:rsidR="004F1E85">
        <w:rPr>
          <w:i/>
        </w:rPr>
        <w:t xml:space="preserve">Quandong Precinct Structure Plan, </w:t>
      </w:r>
      <w:r w:rsidR="007F0FAB">
        <w:rPr>
          <w:i/>
        </w:rPr>
        <w:t>March 2018</w:t>
      </w:r>
      <w:r w:rsidRPr="00C02829">
        <w:t xml:space="preserve"> as a drainage reserve and is vested, or will be vested, in Melbourne Water Corporation or the council as a drainage reserve; or</w:t>
      </w:r>
    </w:p>
    <w:p w14:paraId="0A81AAFD" w14:textId="77777777" w:rsidR="00BF0960" w:rsidRPr="00C02829" w:rsidRDefault="00BF0960" w:rsidP="00BF0960">
      <w:pPr>
        <w:pStyle w:val="Bodytext0"/>
        <w:tabs>
          <w:tab w:val="clear" w:pos="360"/>
          <w:tab w:val="num" w:pos="1985"/>
        </w:tabs>
        <w:jc w:val="both"/>
      </w:pPr>
      <w:r w:rsidRPr="00C02829">
        <w:t>the subject of an agreement with the Secretary to the Department of Environment, Land, Water and Planning to transfer or gift that land to:</w:t>
      </w:r>
    </w:p>
    <w:p w14:paraId="2B89593E" w14:textId="77777777" w:rsidR="00BF0960" w:rsidRPr="00C02829" w:rsidRDefault="00BF0960" w:rsidP="00BF0960">
      <w:pPr>
        <w:pStyle w:val="Bodytext"/>
        <w:jc w:val="both"/>
      </w:pPr>
      <w:r w:rsidRPr="00C02829">
        <w:lastRenderedPageBreak/>
        <w:t>the Secretary to the Department of Environment, Land, Water and Planning;</w:t>
      </w:r>
    </w:p>
    <w:p w14:paraId="4F31753E" w14:textId="77777777" w:rsidR="00BF0960" w:rsidRPr="00C02829" w:rsidRDefault="00BF0960" w:rsidP="00BF0960">
      <w:pPr>
        <w:pStyle w:val="Bodytext"/>
        <w:jc w:val="both"/>
      </w:pPr>
      <w:r w:rsidRPr="00C02829">
        <w:t>the Minister for Environment and Climate Change; or</w:t>
      </w:r>
    </w:p>
    <w:p w14:paraId="376B9D92" w14:textId="77777777" w:rsidR="00BF0960" w:rsidRPr="00C02829" w:rsidRDefault="00BF0960" w:rsidP="00BF0960">
      <w:pPr>
        <w:pStyle w:val="Bodytext"/>
        <w:jc w:val="both"/>
      </w:pPr>
      <w:r w:rsidRPr="00C02829">
        <w:t>another statutory authority.</w:t>
      </w:r>
    </w:p>
    <w:p w14:paraId="3688BFE8" w14:textId="77777777" w:rsidR="00BF0960" w:rsidRPr="00C02829" w:rsidRDefault="00BF0960" w:rsidP="00BF0960">
      <w:pPr>
        <w:pStyle w:val="BodyText2"/>
      </w:pPr>
      <w:r w:rsidRPr="00C02829">
        <w:t>All to the satisfaction of the Secretary to the Department of Environment, Land, Water and Planning.</w:t>
      </w:r>
    </w:p>
    <w:p w14:paraId="37370744" w14:textId="40AFBE18" w:rsidR="00C934C1" w:rsidRPr="00C02829" w:rsidRDefault="00C625D5" w:rsidP="00C934C1">
      <w:pPr>
        <w:pStyle w:val="HeadC"/>
      </w:pPr>
      <w:r>
        <mc:AlternateContent>
          <mc:Choice Requires="wps">
            <w:drawing>
              <wp:anchor distT="0" distB="0" distL="114300" distR="114300" simplePos="0" relativeHeight="251659264" behindDoc="0" locked="0" layoutInCell="1" allowOverlap="1" wp14:anchorId="646A2D61" wp14:editId="56C78E6D">
                <wp:simplePos x="0" y="0"/>
                <wp:positionH relativeFrom="column">
                  <wp:posOffset>-86360</wp:posOffset>
                </wp:positionH>
                <wp:positionV relativeFrom="paragraph">
                  <wp:posOffset>319405</wp:posOffset>
                </wp:positionV>
                <wp:extent cx="743585" cy="398145"/>
                <wp:effectExtent l="0" t="0" r="0" b="0"/>
                <wp:wrapNone/>
                <wp:docPr id="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39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BF77A0" w14:textId="7E9CB643" w:rsidR="00C934C1" w:rsidRPr="0078181E" w:rsidRDefault="00C934C1" w:rsidP="00C934C1">
                            <w:pPr>
                              <w:pStyle w:val="BodyText1"/>
                            </w:pPr>
                            <w:r>
                              <w:t>-</w:t>
                            </w:r>
                            <w:r w:rsidR="00C02829">
                              <w:t>-/--/--</w:t>
                            </w:r>
                            <w:r>
                              <w:t>--</w:t>
                            </w:r>
                          </w:p>
                          <w:p w14:paraId="5F5CF543" w14:textId="77777777" w:rsidR="00046510" w:rsidRPr="0078181E" w:rsidRDefault="00046510" w:rsidP="00046510">
                            <w:pPr>
                              <w:pStyle w:val="BodyText1"/>
                            </w:pPr>
                            <w:r>
                              <w:t>Proposed C219</w:t>
                            </w:r>
                          </w:p>
                          <w:p w14:paraId="0C39F7C4" w14:textId="77777777" w:rsidR="00C934C1" w:rsidRPr="00F733A1" w:rsidRDefault="00C934C1" w:rsidP="00C934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A2D61" id="Text Box 142" o:spid="_x0000_s1030" type="#_x0000_t202" style="position:absolute;left:0;text-align:left;margin-left:-6.8pt;margin-top:25.15pt;width:58.55pt;height:3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" stroked="f">
                <v:textbox>
                  <w:txbxContent>
                    <w:p w14:paraId="2FBF77A0" w14:textId="7E9CB643" w:rsidR="00C934C1" w:rsidRPr="0078181E" w:rsidRDefault="00C934C1" w:rsidP="00C934C1">
                      <w:pPr>
                        <w:pStyle w:val="BodyText1"/>
                      </w:pPr>
                      <w:r>
                        <w:t>-</w:t>
                      </w:r>
                      <w:r w:rsidR="00C02829">
                        <w:t>-/--/--</w:t>
                      </w:r>
                      <w:r>
                        <w:t>--</w:t>
                      </w:r>
                    </w:p>
                    <w:p w14:paraId="5F5CF543" w14:textId="77777777" w:rsidR="00046510" w:rsidRPr="0078181E" w:rsidRDefault="00046510" w:rsidP="00046510">
                      <w:pPr>
                        <w:pStyle w:val="BodyText1"/>
                      </w:pPr>
                      <w:r>
                        <w:t>Proposed C219</w:t>
                      </w:r>
                    </w:p>
                    <w:p w14:paraId="0C39F7C4" w14:textId="77777777" w:rsidR="00C934C1" w:rsidRPr="00F733A1" w:rsidRDefault="00C934C1" w:rsidP="00C934C1"/>
                  </w:txbxContent>
                </v:textbox>
              </v:shape>
            </w:pict>
          </mc:Fallback>
        </mc:AlternateContent>
      </w:r>
      <w:r w:rsidR="00C934C1" w:rsidRPr="00C02829">
        <w:t>4.0</w:t>
      </w:r>
      <w:r w:rsidR="00C934C1" w:rsidRPr="00C02829">
        <w:tab/>
        <w:t>Decision guidelines</w:t>
      </w:r>
    </w:p>
    <w:p w14:paraId="551E8954" w14:textId="77777777" w:rsidR="00046510" w:rsidRPr="00C02829" w:rsidRDefault="00046510" w:rsidP="00046510">
      <w:pPr>
        <w:pStyle w:val="BodyText2"/>
      </w:pPr>
      <w:r w:rsidRPr="00C02829">
        <w:t>Before deciding on an application to remove, destroy or lop vegetation the responsible authority must consider:</w:t>
      </w:r>
    </w:p>
    <w:p w14:paraId="0F873C40" w14:textId="77777777" w:rsidR="00046510" w:rsidRPr="00C02829" w:rsidRDefault="00046510" w:rsidP="00046510">
      <w:pPr>
        <w:pStyle w:val="Bodytext0"/>
        <w:tabs>
          <w:tab w:val="clear" w:pos="360"/>
          <w:tab w:val="num" w:pos="1985"/>
        </w:tabs>
        <w:jc w:val="both"/>
      </w:pPr>
      <w:r w:rsidRPr="00C02829">
        <w:t>The conservation and enhancement of the area including visual amenity.</w:t>
      </w:r>
    </w:p>
    <w:p w14:paraId="521F29D5" w14:textId="77777777" w:rsidR="00046510" w:rsidRPr="00C02829" w:rsidRDefault="00046510" w:rsidP="00046510">
      <w:pPr>
        <w:pStyle w:val="Bodytext0"/>
        <w:tabs>
          <w:tab w:val="clear" w:pos="360"/>
          <w:tab w:val="num" w:pos="1985"/>
        </w:tabs>
        <w:jc w:val="both"/>
      </w:pPr>
      <w:r w:rsidRPr="00C02829">
        <w:t>Preservation of and impact on the natural environment and the need to prevent erosion.</w:t>
      </w:r>
    </w:p>
    <w:p w14:paraId="1094AE44" w14:textId="77777777" w:rsidR="00046510" w:rsidRPr="00C02829" w:rsidRDefault="00046510" w:rsidP="00046510">
      <w:pPr>
        <w:pStyle w:val="Bodytext0"/>
        <w:tabs>
          <w:tab w:val="clear" w:pos="360"/>
          <w:tab w:val="num" w:pos="1985"/>
        </w:tabs>
        <w:jc w:val="both"/>
      </w:pPr>
      <w:r w:rsidRPr="00C02829">
        <w:t>The preservation and protection of significant vegetation and habitat.</w:t>
      </w:r>
    </w:p>
    <w:p w14:paraId="32EE3108" w14:textId="77777777" w:rsidR="00046510" w:rsidRPr="00C02829" w:rsidRDefault="00046510" w:rsidP="00046510">
      <w:pPr>
        <w:pStyle w:val="Bodytext0"/>
        <w:tabs>
          <w:tab w:val="clear" w:pos="360"/>
          <w:tab w:val="num" w:pos="1985"/>
        </w:tabs>
        <w:jc w:val="both"/>
      </w:pPr>
      <w:r w:rsidRPr="00C02829">
        <w:t>The management of vegetation to minimise fire hazard.</w:t>
      </w:r>
    </w:p>
    <w:p w14:paraId="76DBE0EF" w14:textId="3C131CE6" w:rsidR="00C934C1" w:rsidRPr="00C02829" w:rsidRDefault="00C625D5" w:rsidP="00C934C1">
      <w:pPr>
        <w:pStyle w:val="HeadC"/>
      </w:pPr>
      <w:r>
        <mc:AlternateContent>
          <mc:Choice Requires="wps">
            <w:drawing>
              <wp:anchor distT="0" distB="0" distL="114300" distR="114300" simplePos="0" relativeHeight="251660288" behindDoc="0" locked="0" layoutInCell="1" allowOverlap="1" wp14:anchorId="585BDB8C" wp14:editId="73526C56">
                <wp:simplePos x="0" y="0"/>
                <wp:positionH relativeFrom="column">
                  <wp:posOffset>-103505</wp:posOffset>
                </wp:positionH>
                <wp:positionV relativeFrom="paragraph">
                  <wp:posOffset>327660</wp:posOffset>
                </wp:positionV>
                <wp:extent cx="760730" cy="369570"/>
                <wp:effectExtent l="0" t="0" r="0" b="0"/>
                <wp:wrapNone/>
                <wp:docPr id="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508E0" w14:textId="62AAB729" w:rsidR="00C934C1" w:rsidRPr="0078181E" w:rsidRDefault="00C934C1" w:rsidP="00C934C1">
                            <w:pPr>
                              <w:pStyle w:val="BodyText1"/>
                            </w:pPr>
                            <w:r>
                              <w:t>-</w:t>
                            </w:r>
                            <w:r w:rsidR="00C02829">
                              <w:t>-/--/--</w:t>
                            </w:r>
                            <w:r>
                              <w:t>--</w:t>
                            </w:r>
                          </w:p>
                          <w:p w14:paraId="0D3257CA" w14:textId="77777777" w:rsidR="00046510" w:rsidRPr="0078181E" w:rsidRDefault="00046510" w:rsidP="00046510">
                            <w:pPr>
                              <w:pStyle w:val="BodyText1"/>
                            </w:pPr>
                            <w:r>
                              <w:t>Proposed C219</w:t>
                            </w:r>
                          </w:p>
                          <w:p w14:paraId="5F5E8EC3" w14:textId="77777777" w:rsidR="00C934C1" w:rsidRPr="00F733A1" w:rsidRDefault="00C934C1" w:rsidP="00C934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BDB8C" id="Text Box 141" o:spid="_x0000_s1031" type="#_x0000_t202" style="position:absolute;left:0;text-align:left;margin-left:-8.15pt;margin-top:25.8pt;width:59.9pt;height:2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" stroked="f">
                <v:textbox>
                  <w:txbxContent>
                    <w:p w14:paraId="650508E0" w14:textId="62AAB729" w:rsidR="00C934C1" w:rsidRPr="0078181E" w:rsidRDefault="00C934C1" w:rsidP="00C934C1">
                      <w:pPr>
                        <w:pStyle w:val="BodyText1"/>
                      </w:pPr>
                      <w:r>
                        <w:t>-</w:t>
                      </w:r>
                      <w:r w:rsidR="00C02829">
                        <w:t>-/--/--</w:t>
                      </w:r>
                      <w:r>
                        <w:t>--</w:t>
                      </w:r>
                    </w:p>
                    <w:p w14:paraId="0D3257CA" w14:textId="77777777" w:rsidR="00046510" w:rsidRPr="0078181E" w:rsidRDefault="00046510" w:rsidP="00046510">
                      <w:pPr>
                        <w:pStyle w:val="BodyText1"/>
                      </w:pPr>
                      <w:r>
                        <w:t>Proposed C219</w:t>
                      </w:r>
                    </w:p>
                    <w:p w14:paraId="5F5E8EC3" w14:textId="77777777" w:rsidR="00C934C1" w:rsidRPr="00F733A1" w:rsidRDefault="00C934C1" w:rsidP="00C934C1"/>
                  </w:txbxContent>
                </v:textbox>
              </v:shape>
            </w:pict>
          </mc:Fallback>
        </mc:AlternateContent>
      </w:r>
      <w:r w:rsidR="00C934C1" w:rsidRPr="00C02829">
        <w:t>5.0</w:t>
      </w:r>
      <w:r w:rsidR="00C934C1" w:rsidRPr="00C02829">
        <w:tab/>
        <w:t>Preparation of the incorporated plan</w:t>
      </w:r>
    </w:p>
    <w:p w14:paraId="6C5139A4" w14:textId="77777777" w:rsidR="00C934C1" w:rsidRPr="00046510" w:rsidRDefault="00046510" w:rsidP="00C934C1">
      <w:pPr>
        <w:pStyle w:val="BodytextBlue0"/>
        <w:rPr>
          <w:color w:val="auto"/>
        </w:rPr>
      </w:pPr>
      <w:r w:rsidRPr="00C02829">
        <w:rPr>
          <w:color w:val="auto"/>
        </w:rPr>
        <w:t>None specified.</w:t>
      </w:r>
    </w:p>
    <w:p w14:paraId="031D3C7F" w14:textId="77777777" w:rsidR="00C639C3" w:rsidRDefault="00C639C3"/>
    <w:sectPr w:rsidR="00C639C3"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EEF111" w14:textId="77777777" w:rsidR="006351CA" w:rsidRDefault="006351CA">
      <w:r>
        <w:separator/>
      </w:r>
    </w:p>
    <w:p w14:paraId="0CA31A21" w14:textId="77777777" w:rsidR="006351CA" w:rsidRDefault="006351CA"/>
    <w:p w14:paraId="682E2EB1" w14:textId="77777777" w:rsidR="006351CA" w:rsidRDefault="006351CA"/>
    <w:p w14:paraId="4EC219D0" w14:textId="77777777" w:rsidR="006351CA" w:rsidRDefault="006351CA"/>
  </w:endnote>
  <w:endnote w:type="continuationSeparator" w:id="0">
    <w:p w14:paraId="4AE6C7C8" w14:textId="77777777" w:rsidR="006351CA" w:rsidRDefault="006351CA">
      <w:r>
        <w:continuationSeparator/>
      </w:r>
    </w:p>
    <w:p w14:paraId="128B243E" w14:textId="77777777" w:rsidR="006351CA" w:rsidRDefault="006351CA"/>
    <w:p w14:paraId="7EFA172A" w14:textId="77777777" w:rsidR="006351CA" w:rsidRDefault="006351CA"/>
    <w:p w14:paraId="5B57B2BF" w14:textId="77777777" w:rsidR="006351CA" w:rsidRDefault="006351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5021787C-4490-41B4-91D5-065E190E9E4C}"/>
    <w:embedBold r:id="rId2" w:fontKey="{A79DA367-63B4-4991-B1F6-5DC1D784771C}"/>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6FF49224-D460-4DE8-B928-6C950B1A647E}"/>
  </w:font>
  <w:font w:name="Calibri Light">
    <w:panose1 w:val="020F0302020204030204"/>
    <w:charset w:val="00"/>
    <w:family w:val="swiss"/>
    <w:pitch w:val="variable"/>
    <w:sig w:usb0="E0002AFF" w:usb1="C000247B" w:usb2="00000009" w:usb3="00000000" w:csb0="000001FF" w:csb1="00000000"/>
    <w:embedRegular r:id="rId4" w:fontKey="{21B0708A-AE5A-406C-A158-EFC89CB31175}"/>
  </w:font>
  <w:font w:name="Calibri">
    <w:panose1 w:val="020F0502020204030204"/>
    <w:charset w:val="00"/>
    <w:family w:val="swiss"/>
    <w:pitch w:val="variable"/>
    <w:sig w:usb0="E0002AFF" w:usb1="C000247B" w:usb2="00000009" w:usb3="00000000" w:csb0="000001FF" w:csb1="00000000"/>
    <w:embedRegular r:id="rId5" w:fontKey="{63F798FB-6F80-4BC8-B08A-073D352547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901DA" w14:textId="253939B3" w:rsidR="00E965FE" w:rsidRPr="00FF2CB7" w:rsidRDefault="00FA04B4" w:rsidP="00FF2CB7">
    <w:pPr>
      <w:pStyle w:val="Footer"/>
      <w:tabs>
        <w:tab w:val="clear" w:pos="8640"/>
        <w:tab w:val="right" w:pos="8505"/>
      </w:tabs>
    </w:pPr>
    <w:r>
      <w:t>Overlays – Clause 43.03 – Schedule</w:t>
    </w:r>
    <w:r w:rsidR="00046510">
      <w:t xml:space="preserve"> 5</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C625D5">
      <w:rPr>
        <w:rStyle w:val="PageNumber"/>
        <w:noProof/>
      </w:rPr>
      <w:t>1</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C625D5">
      <w:rPr>
        <w:rStyle w:val="PageNumber"/>
        <w:noProof/>
      </w:rPr>
      <w:t>3</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61540" w14:textId="77777777" w:rsidR="006351CA" w:rsidRDefault="006351CA">
      <w:r>
        <w:separator/>
      </w:r>
    </w:p>
    <w:p w14:paraId="178A2FB0" w14:textId="77777777" w:rsidR="006351CA" w:rsidRDefault="006351CA"/>
    <w:p w14:paraId="2B543B18" w14:textId="77777777" w:rsidR="006351CA" w:rsidRDefault="006351CA"/>
    <w:p w14:paraId="596BDE7C" w14:textId="77777777" w:rsidR="006351CA" w:rsidRDefault="006351CA"/>
  </w:footnote>
  <w:footnote w:type="continuationSeparator" w:id="0">
    <w:p w14:paraId="1C7943A3" w14:textId="77777777" w:rsidR="006351CA" w:rsidRDefault="006351CA">
      <w:r>
        <w:continuationSeparator/>
      </w:r>
    </w:p>
    <w:p w14:paraId="73248314" w14:textId="77777777" w:rsidR="006351CA" w:rsidRDefault="006351CA"/>
    <w:p w14:paraId="5AC57F50" w14:textId="77777777" w:rsidR="006351CA" w:rsidRDefault="006351CA"/>
    <w:p w14:paraId="65B21360" w14:textId="77777777" w:rsidR="006351CA" w:rsidRDefault="006351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2DFC8" w14:textId="77777777" w:rsidR="00E965FE" w:rsidRPr="00875663" w:rsidRDefault="00BF0960" w:rsidP="00FA04B4">
    <w:pPr>
      <w:pStyle w:val="Header"/>
      <w:tabs>
        <w:tab w:val="center" w:pos="4253"/>
        <w:tab w:val="right" w:pos="8505"/>
      </w:tabs>
    </w:pPr>
    <w:r>
      <w:rPr>
        <w:color w:val="000000"/>
      </w:rPr>
      <w:t>Wyndham P</w:t>
    </w:r>
    <w:r w:rsidR="00FA04B4" w:rsidRPr="00875663">
      <w:rPr>
        <w:color w:val="000000"/>
      </w:rPr>
      <w:t>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835117"/>
    <w:multiLevelType w:val="hybridMultilevel"/>
    <w:tmpl w:val="5432892C"/>
    <w:lvl w:ilvl="0" w:tplc="E07A53E0">
      <w:start w:val="1"/>
      <w:numFmt w:val="bullet"/>
      <w:pStyle w:val="BodytextBlue"/>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4"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5"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12"/>
  </w:num>
  <w:num w:numId="3">
    <w:abstractNumId w:val="15"/>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5"/>
  </w:num>
  <w:num w:numId="17">
    <w:abstractNumId w:val="14"/>
  </w:num>
  <w:num w:numId="18">
    <w:abstractNumId w:val="14"/>
  </w:num>
  <w:num w:numId="19">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FractionalCharacterWidth/>
  <w:embedTrueTypeFonts/>
  <w:hideSpellingErrors/>
  <w:hideGrammaticalErrors/>
  <w:attachedTemplate r:id="rId1"/>
  <w:stylePaneFormatFilter w:val="9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1"/>
  <w:trackRevision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960"/>
    <w:rsid w:val="000104C5"/>
    <w:rsid w:val="000252D5"/>
    <w:rsid w:val="00040242"/>
    <w:rsid w:val="00046510"/>
    <w:rsid w:val="00062CB8"/>
    <w:rsid w:val="000A05DE"/>
    <w:rsid w:val="000D2A26"/>
    <w:rsid w:val="00130858"/>
    <w:rsid w:val="00146C62"/>
    <w:rsid w:val="001557DD"/>
    <w:rsid w:val="00155A71"/>
    <w:rsid w:val="00157776"/>
    <w:rsid w:val="00162485"/>
    <w:rsid w:val="001643B4"/>
    <w:rsid w:val="00187C9C"/>
    <w:rsid w:val="001C4BB8"/>
    <w:rsid w:val="001D2606"/>
    <w:rsid w:val="001D5E5A"/>
    <w:rsid w:val="001D71C7"/>
    <w:rsid w:val="001E03B6"/>
    <w:rsid w:val="001E73D9"/>
    <w:rsid w:val="001F3FD6"/>
    <w:rsid w:val="001F7184"/>
    <w:rsid w:val="00224F22"/>
    <w:rsid w:val="002567E4"/>
    <w:rsid w:val="00266E2F"/>
    <w:rsid w:val="002922F5"/>
    <w:rsid w:val="002A20A3"/>
    <w:rsid w:val="002A29A8"/>
    <w:rsid w:val="002A3A34"/>
    <w:rsid w:val="002A5240"/>
    <w:rsid w:val="002B09AA"/>
    <w:rsid w:val="002B1E3A"/>
    <w:rsid w:val="002B2152"/>
    <w:rsid w:val="002B3041"/>
    <w:rsid w:val="002D0F4F"/>
    <w:rsid w:val="002E1674"/>
    <w:rsid w:val="002F4A6F"/>
    <w:rsid w:val="003003E6"/>
    <w:rsid w:val="0033309F"/>
    <w:rsid w:val="00333AD7"/>
    <w:rsid w:val="00351F84"/>
    <w:rsid w:val="00356507"/>
    <w:rsid w:val="0035716C"/>
    <w:rsid w:val="00363BB6"/>
    <w:rsid w:val="003763E9"/>
    <w:rsid w:val="0037761E"/>
    <w:rsid w:val="003924B4"/>
    <w:rsid w:val="003A5955"/>
    <w:rsid w:val="003B4808"/>
    <w:rsid w:val="003B6B60"/>
    <w:rsid w:val="003C3E63"/>
    <w:rsid w:val="003D595D"/>
    <w:rsid w:val="003D6754"/>
    <w:rsid w:val="003D6891"/>
    <w:rsid w:val="003E0D3B"/>
    <w:rsid w:val="003F5A29"/>
    <w:rsid w:val="00417939"/>
    <w:rsid w:val="00423909"/>
    <w:rsid w:val="00443A42"/>
    <w:rsid w:val="004443C1"/>
    <w:rsid w:val="00453791"/>
    <w:rsid w:val="00482240"/>
    <w:rsid w:val="004921FC"/>
    <w:rsid w:val="004954E1"/>
    <w:rsid w:val="00495A18"/>
    <w:rsid w:val="004A3635"/>
    <w:rsid w:val="004A53DC"/>
    <w:rsid w:val="004E3F47"/>
    <w:rsid w:val="004F10C0"/>
    <w:rsid w:val="004F1E85"/>
    <w:rsid w:val="004F6A09"/>
    <w:rsid w:val="005043D6"/>
    <w:rsid w:val="005147AF"/>
    <w:rsid w:val="005165C1"/>
    <w:rsid w:val="00530B12"/>
    <w:rsid w:val="005419EE"/>
    <w:rsid w:val="00546531"/>
    <w:rsid w:val="005578B7"/>
    <w:rsid w:val="0057245A"/>
    <w:rsid w:val="005A2075"/>
    <w:rsid w:val="005B2D86"/>
    <w:rsid w:val="005E20C3"/>
    <w:rsid w:val="005E39A8"/>
    <w:rsid w:val="005E7E93"/>
    <w:rsid w:val="005F02EF"/>
    <w:rsid w:val="006262BB"/>
    <w:rsid w:val="006351CA"/>
    <w:rsid w:val="006942DE"/>
    <w:rsid w:val="006A0152"/>
    <w:rsid w:val="006B2587"/>
    <w:rsid w:val="006B585A"/>
    <w:rsid w:val="006C5087"/>
    <w:rsid w:val="006D5439"/>
    <w:rsid w:val="006D5F59"/>
    <w:rsid w:val="006E62B9"/>
    <w:rsid w:val="006E7207"/>
    <w:rsid w:val="006E77A8"/>
    <w:rsid w:val="006F25E0"/>
    <w:rsid w:val="007071B0"/>
    <w:rsid w:val="00710D9D"/>
    <w:rsid w:val="007145A1"/>
    <w:rsid w:val="007323EF"/>
    <w:rsid w:val="00740A4E"/>
    <w:rsid w:val="00747ED6"/>
    <w:rsid w:val="007656BB"/>
    <w:rsid w:val="007723FF"/>
    <w:rsid w:val="007746A3"/>
    <w:rsid w:val="00782A23"/>
    <w:rsid w:val="00796C03"/>
    <w:rsid w:val="007B6439"/>
    <w:rsid w:val="007D1BE5"/>
    <w:rsid w:val="007D582C"/>
    <w:rsid w:val="007D6D4E"/>
    <w:rsid w:val="007F0FAB"/>
    <w:rsid w:val="007F7045"/>
    <w:rsid w:val="00803810"/>
    <w:rsid w:val="00806BE6"/>
    <w:rsid w:val="0082351D"/>
    <w:rsid w:val="00836BF6"/>
    <w:rsid w:val="008377A2"/>
    <w:rsid w:val="00853BC0"/>
    <w:rsid w:val="0085625C"/>
    <w:rsid w:val="00860CA3"/>
    <w:rsid w:val="008614BA"/>
    <w:rsid w:val="0086238C"/>
    <w:rsid w:val="008665DC"/>
    <w:rsid w:val="00871280"/>
    <w:rsid w:val="008741C7"/>
    <w:rsid w:val="00896B02"/>
    <w:rsid w:val="008A44A4"/>
    <w:rsid w:val="008B1E6C"/>
    <w:rsid w:val="008B369A"/>
    <w:rsid w:val="008C529C"/>
    <w:rsid w:val="008C64BE"/>
    <w:rsid w:val="008D5806"/>
    <w:rsid w:val="008E4D30"/>
    <w:rsid w:val="00906A56"/>
    <w:rsid w:val="00910D3E"/>
    <w:rsid w:val="00911A84"/>
    <w:rsid w:val="00916988"/>
    <w:rsid w:val="00935C82"/>
    <w:rsid w:val="009530DE"/>
    <w:rsid w:val="009612A0"/>
    <w:rsid w:val="0097313F"/>
    <w:rsid w:val="009923E4"/>
    <w:rsid w:val="009932BD"/>
    <w:rsid w:val="009A28F6"/>
    <w:rsid w:val="009C27D4"/>
    <w:rsid w:val="009D3694"/>
    <w:rsid w:val="009D48B1"/>
    <w:rsid w:val="009D5CD7"/>
    <w:rsid w:val="009E7819"/>
    <w:rsid w:val="009F2088"/>
    <w:rsid w:val="009F3C9E"/>
    <w:rsid w:val="00A15ECA"/>
    <w:rsid w:val="00A17F92"/>
    <w:rsid w:val="00A57BD3"/>
    <w:rsid w:val="00A57E91"/>
    <w:rsid w:val="00A75810"/>
    <w:rsid w:val="00A80BD8"/>
    <w:rsid w:val="00A82822"/>
    <w:rsid w:val="00A8300D"/>
    <w:rsid w:val="00A847A9"/>
    <w:rsid w:val="00AA43B8"/>
    <w:rsid w:val="00AB05E7"/>
    <w:rsid w:val="00AB28C4"/>
    <w:rsid w:val="00AB362C"/>
    <w:rsid w:val="00AB45F5"/>
    <w:rsid w:val="00AD4D20"/>
    <w:rsid w:val="00AE5784"/>
    <w:rsid w:val="00B12957"/>
    <w:rsid w:val="00B24A6A"/>
    <w:rsid w:val="00B253FE"/>
    <w:rsid w:val="00B27E18"/>
    <w:rsid w:val="00B34842"/>
    <w:rsid w:val="00B369D2"/>
    <w:rsid w:val="00B43834"/>
    <w:rsid w:val="00B72330"/>
    <w:rsid w:val="00B87436"/>
    <w:rsid w:val="00B93E23"/>
    <w:rsid w:val="00B95F65"/>
    <w:rsid w:val="00BB3A9E"/>
    <w:rsid w:val="00BE762B"/>
    <w:rsid w:val="00BF0960"/>
    <w:rsid w:val="00BF3CC1"/>
    <w:rsid w:val="00BF4421"/>
    <w:rsid w:val="00BF533D"/>
    <w:rsid w:val="00BF5D40"/>
    <w:rsid w:val="00C02829"/>
    <w:rsid w:val="00C14C0E"/>
    <w:rsid w:val="00C157F0"/>
    <w:rsid w:val="00C234B7"/>
    <w:rsid w:val="00C33FF8"/>
    <w:rsid w:val="00C3459D"/>
    <w:rsid w:val="00C4376C"/>
    <w:rsid w:val="00C4476A"/>
    <w:rsid w:val="00C52E26"/>
    <w:rsid w:val="00C60A6E"/>
    <w:rsid w:val="00C625D5"/>
    <w:rsid w:val="00C639C3"/>
    <w:rsid w:val="00C71D4D"/>
    <w:rsid w:val="00C737D4"/>
    <w:rsid w:val="00C76C1A"/>
    <w:rsid w:val="00C84CF9"/>
    <w:rsid w:val="00C934C1"/>
    <w:rsid w:val="00CB77F8"/>
    <w:rsid w:val="00CC623F"/>
    <w:rsid w:val="00CF1AE9"/>
    <w:rsid w:val="00CF1DF8"/>
    <w:rsid w:val="00CF6C95"/>
    <w:rsid w:val="00CF7DED"/>
    <w:rsid w:val="00D00CE4"/>
    <w:rsid w:val="00D0306C"/>
    <w:rsid w:val="00D2572D"/>
    <w:rsid w:val="00D76F13"/>
    <w:rsid w:val="00D821BE"/>
    <w:rsid w:val="00D86263"/>
    <w:rsid w:val="00D922E9"/>
    <w:rsid w:val="00D951E9"/>
    <w:rsid w:val="00DC5DC1"/>
    <w:rsid w:val="00DD1FFA"/>
    <w:rsid w:val="00DD680C"/>
    <w:rsid w:val="00DF555B"/>
    <w:rsid w:val="00DF6768"/>
    <w:rsid w:val="00DF6BAD"/>
    <w:rsid w:val="00E075DE"/>
    <w:rsid w:val="00E11C0A"/>
    <w:rsid w:val="00E12E8B"/>
    <w:rsid w:val="00E25799"/>
    <w:rsid w:val="00E411D1"/>
    <w:rsid w:val="00E47F19"/>
    <w:rsid w:val="00E52A93"/>
    <w:rsid w:val="00E6358F"/>
    <w:rsid w:val="00E717C0"/>
    <w:rsid w:val="00E83950"/>
    <w:rsid w:val="00E965FE"/>
    <w:rsid w:val="00EA6662"/>
    <w:rsid w:val="00EC4533"/>
    <w:rsid w:val="00EF053A"/>
    <w:rsid w:val="00EF726C"/>
    <w:rsid w:val="00F037C6"/>
    <w:rsid w:val="00F05F3D"/>
    <w:rsid w:val="00F1653F"/>
    <w:rsid w:val="00F32CA4"/>
    <w:rsid w:val="00F56982"/>
    <w:rsid w:val="00F56C09"/>
    <w:rsid w:val="00F63A2B"/>
    <w:rsid w:val="00F84355"/>
    <w:rsid w:val="00F90122"/>
    <w:rsid w:val="00F97B83"/>
    <w:rsid w:val="00FA04B4"/>
    <w:rsid w:val="00FA22F0"/>
    <w:rsid w:val="00FB0619"/>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AE63094"/>
  <w15:chartTrackingRefBased/>
  <w15:docId w15:val="{1CA9F948-BAE2-45FD-B39D-F6A42D67F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Body Text"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934C1"/>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qFormat/>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C934C1"/>
    <w:pPr>
      <w:keepNext/>
    </w:pPr>
    <w:rPr>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C934C1"/>
    <w:rPr>
      <w:caps w:val="0"/>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C934C1"/>
    <w:pPr>
      <w:spacing w:before="60" w:after="80"/>
      <w:ind w:left="1134"/>
      <w:jc w:val="both"/>
    </w:pPr>
    <w:rPr>
      <w:rFonts w:ascii="Times New Roman" w:hAnsi="Times New Roman"/>
      <w:sz w:val="20"/>
    </w:rPr>
  </w:style>
  <w:style w:type="paragraph" w:customStyle="1" w:styleId="BodytextBlue0">
    <w:name w:val="Body text + Blue"/>
    <w:basedOn w:val="BodyText2"/>
    <w:rsid w:val="00C934C1"/>
    <w:pPr>
      <w:jc w:val="left"/>
    </w:pPr>
    <w:rPr>
      <w:color w:val="0000FF"/>
    </w:rPr>
  </w:style>
  <w:style w:type="paragraph" w:customStyle="1" w:styleId="BodytextBlue">
    <w:name w:val="Body text • + Blue"/>
    <w:basedOn w:val="Bodytext0"/>
    <w:rsid w:val="00C934C1"/>
    <w:pPr>
      <w:numPr>
        <w:numId w:val="19"/>
      </w:numPr>
      <w:spacing w:line="240" w:lineRule="auto"/>
      <w:ind w:left="1418" w:hanging="284"/>
      <w:jc w:val="both"/>
    </w:pPr>
    <w:rPr>
      <w:color w:val="0000FF"/>
    </w:rPr>
  </w:style>
  <w:style w:type="paragraph" w:customStyle="1" w:styleId="BodyText20">
    <w:name w:val="Body Text2"/>
    <w:basedOn w:val="Normal"/>
    <w:qFormat/>
    <w:rsid w:val="00BF0960"/>
    <w:pPr>
      <w:spacing w:before="60" w:after="80"/>
      <w:ind w:left="1134"/>
      <w:jc w:val="both"/>
    </w:pPr>
    <w:rPr>
      <w:rFonts w:ascii="Times New Roman" w:hAnsi="Times New Roman"/>
      <w:sz w:val="20"/>
    </w:rPr>
  </w:style>
  <w:style w:type="paragraph" w:styleId="Revision">
    <w:name w:val="Revision"/>
    <w:hidden/>
    <w:uiPriority w:val="99"/>
    <w:semiHidden/>
    <w:rsid w:val="00C0282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ishop\Downloads\43_03s%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375A1-C03A-48E6-B7BA-00DECCE0D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43_03s (1)</Template>
  <TotalTime>0</TotalTime>
  <Pages>3</Pages>
  <Words>877</Words>
  <Characters>5001</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subject/>
  <dc:creator>Andrew Bishop</dc:creator>
  <cp:keywords/>
  <cp:lastModifiedBy>Linda Scorsis</cp:lastModifiedBy>
  <cp:revision>2</cp:revision>
  <cp:lastPrinted>2011-09-16T06:11:00Z</cp:lastPrinted>
  <dcterms:created xsi:type="dcterms:W3CDTF">2018-04-10T23:52:00Z</dcterms:created>
  <dcterms:modified xsi:type="dcterms:W3CDTF">2018-04-10T23:52:00Z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A2012612</vt:lpwstr>
  </property>
  <property fmtid="{D5CDD505-2E9C-101B-9397-08002B2CF9AE}" pid="3" name="Objective-Title">
    <vt:lpwstr>Wyndham C219 43_03s05_wynd track changes Exhibition</vt:lpwstr>
  </property>
  <property fmtid="{D5CDD505-2E9C-101B-9397-08002B2CF9AE}" pid="4" name="Objective-Comment">
    <vt:lpwstr/>
  </property>
  <property fmtid="{D5CDD505-2E9C-101B-9397-08002B2CF9AE}" pid="5" name="Objective-CreationStamp">
    <vt:filetime>2018-03-26T03:45:17Z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2018-03-26T03:45:19Z</vt:filetime>
  </property>
  <property fmtid="{D5CDD505-2E9C-101B-9397-08002B2CF9AE}" pid="9" name="Objective-ModificationStamp">
    <vt:filetime>2018-04-10T23:38:50Z</vt:filetime>
  </property>
  <property fmtid="{D5CDD505-2E9C-101B-9397-08002B2CF9AE}" pid="10" name="Objective-Owner">
    <vt:lpwstr>Andrew Bishop</vt:lpwstr>
  </property>
  <property fmtid="{D5CDD505-2E9C-101B-9397-08002B2CF9AE}" pid="11" name="Objective-Path">
    <vt:lpwstr>Objective Global Folder:Land Use Planning:Planning Scheme Amendments:C219 - Quandong Precinct Structure Plan:Exhibition Documents:</vt:lpwstr>
  </property>
  <property fmtid="{D5CDD505-2E9C-101B-9397-08002B2CF9AE}" pid="12" name="Objective-Parent">
    <vt:lpwstr>Exhibition Documents</vt:lpwstr>
  </property>
  <property fmtid="{D5CDD505-2E9C-101B-9397-08002B2CF9AE}" pid="13" name="Objective-State">
    <vt:lpwstr>Published</vt:lpwstr>
  </property>
  <property fmtid="{D5CDD505-2E9C-101B-9397-08002B2CF9AE}" pid="14" name="Objective-Version">
    <vt:lpwstr>1.0</vt:lpwstr>
  </property>
  <property fmtid="{D5CDD505-2E9C-101B-9397-08002B2CF9AE}" pid="15" name="Objective-VersionNumber">
    <vt:r8>1</vt:r8>
  </property>
  <property fmtid="{D5CDD505-2E9C-101B-9397-08002B2CF9AE}" pid="16" name="Objective-VersionComment">
    <vt:lpwstr>First version</vt:lpwstr>
  </property>
  <property fmtid="{D5CDD505-2E9C-101B-9397-08002B2CF9AE}" pid="17" name="Objective-FileNumber">
    <vt:lpwstr>qA273894</vt:lpwstr>
  </property>
  <property fmtid="{D5CDD505-2E9C-101B-9397-08002B2CF9AE}" pid="18" name="Objective-Classification">
    <vt:lpwstr>[Inherited - Unclassified]</vt:lpwstr>
  </property>
  <property fmtid="{D5CDD505-2E9C-101B-9397-08002B2CF9AE}" pid="19" name="Objective-Caveats">
    <vt:lpwstr/>
  </property>
  <property fmtid="{D5CDD505-2E9C-101B-9397-08002B2CF9AE}" pid="20" name="Objective-Action Officer [system]">
    <vt:lpwstr/>
  </property>
  <property fmtid="{D5CDD505-2E9C-101B-9397-08002B2CF9AE}" pid="21" name="Objective-Delivery Mode [system]">
    <vt:lpwstr>Internal</vt:lpwstr>
  </property>
  <property fmtid="{D5CDD505-2E9C-101B-9397-08002B2CF9AE}" pid="22" name="Objective-Auth or Addressee [system]">
    <vt:lpwstr>Staff Wyndham City</vt:lpwstr>
  </property>
  <property fmtid="{D5CDD505-2E9C-101B-9397-08002B2CF9AE}" pid="23" name="Objective-Auth or Addressee NAR No [system]">
    <vt:lpwstr>544420</vt:lpwstr>
  </property>
  <property fmtid="{D5CDD505-2E9C-101B-9397-08002B2CF9AE}" pid="24" name="Objective-Reference [system]">
    <vt:lpwstr/>
  </property>
  <property fmtid="{D5CDD505-2E9C-101B-9397-08002B2CF9AE}" pid="25" name="Objective-P&amp;R Reference Data Type [system]">
    <vt:lpwstr/>
  </property>
  <property fmtid="{D5CDD505-2E9C-101B-9397-08002B2CF9AE}" pid="26" name="Objective-External Reference [system]">
    <vt:lpwstr/>
  </property>
  <property fmtid="{D5CDD505-2E9C-101B-9397-08002B2CF9AE}" pid="27" name="Objective-Date of Document [system]">
    <vt:lpwstr/>
  </property>
  <property fmtid="{D5CDD505-2E9C-101B-9397-08002B2CF9AE}" pid="28" name="Objective-Scanning Operator [system]">
    <vt:lpwstr/>
  </property>
  <property fmtid="{D5CDD505-2E9C-101B-9397-08002B2CF9AE}" pid="29" name="Objective-P&amp;R Document ID [system]">
    <vt:lpwstr/>
  </property>
  <property fmtid="{D5CDD505-2E9C-101B-9397-08002B2CF9AE}" pid="30" name="Objective-Workflow Tracking Number [system]">
    <vt:lpwstr/>
  </property>
  <property fmtid="{D5CDD505-2E9C-101B-9397-08002B2CF9AE}" pid="31" name="Objective-Date Correspondence Received [system]">
    <vt:lpwstr/>
  </property>
  <property fmtid="{D5CDD505-2E9C-101B-9397-08002B2CF9AE}" pid="32" name="Objective-Date Response Due [system]">
    <vt:lpwstr/>
  </property>
  <property fmtid="{D5CDD505-2E9C-101B-9397-08002B2CF9AE}" pid="33" name="Objective-M13 Agent Type [system]">
    <vt:lpwstr>Record Author</vt:lpwstr>
  </property>
  <property fmtid="{D5CDD505-2E9C-101B-9397-08002B2CF9AE}" pid="34" name="Objective-M14 Jurisdiction [system]">
    <vt:lpwstr>Victoria</vt:lpwstr>
  </property>
  <property fmtid="{D5CDD505-2E9C-101B-9397-08002B2CF9AE}" pid="35" name="Objective-M15 Corporate Id [system]">
    <vt:lpwstr>12345</vt:lpwstr>
  </property>
  <property fmtid="{D5CDD505-2E9C-101B-9397-08002B2CF9AE}" pid="36" name="Objective-M16 Corporate Name [system]">
    <vt:lpwstr>Wyndham City Council</vt:lpwstr>
  </property>
  <property fmtid="{D5CDD505-2E9C-101B-9397-08002B2CF9AE}" pid="37" name="Objective-M33 Scheme Type [system]">
    <vt:lpwstr>Functional</vt:lpwstr>
  </property>
  <property fmtid="{D5CDD505-2E9C-101B-9397-08002B2CF9AE}" pid="38" name="Objective-M34 Scheme Name [system]">
    <vt:lpwstr>Agency Functional Thesaurus</vt:lpwstr>
  </property>
  <property fmtid="{D5CDD505-2E9C-101B-9397-08002B2CF9AE}" pid="39" name="Objective-M35 Title Word [system]">
    <vt:lpwstr/>
  </property>
  <property fmtid="{D5CDD505-2E9C-101B-9397-08002B2CF9AE}" pid="40" name="Objective-M56 Date/Time Transmission [system]">
    <vt:lpwstr/>
  </property>
  <property fmtid="{D5CDD505-2E9C-101B-9397-08002B2CF9AE}" pid="41" name="Objective-M125 Document Source [system]">
    <vt:lpwstr/>
  </property>
  <property fmtid="{D5CDD505-2E9C-101B-9397-08002B2CF9AE}" pid="42" name="Objective-M131 Rendering Text [system]">
    <vt:lpwstr>'See the contents of the vers:FileEncoding element'</vt:lpwstr>
  </property>
  <property fmtid="{D5CDD505-2E9C-101B-9397-08002B2CF9AE}" pid="43" name="Objective-Actioning Officer or Group [system]">
    <vt:lpwstr/>
  </property>
  <property fmtid="{D5CDD505-2E9C-101B-9397-08002B2CF9AE}" pid="44" name="Objective-Actioning Business Unit [system]">
    <vt:lpwstr/>
  </property>
  <property fmtid="{D5CDD505-2E9C-101B-9397-08002B2CF9AE}" pid="45" name="Objective-FYI Required [system]">
    <vt:lpwstr>No</vt:lpwstr>
  </property>
  <property fmtid="{D5CDD505-2E9C-101B-9397-08002B2CF9AE}" pid="46" name="Objective-FYI Officers or Groups [system]">
    <vt:lpwstr/>
  </property>
  <property fmtid="{D5CDD505-2E9C-101B-9397-08002B2CF9AE}" pid="47" name="Objective-FYI Comments [system]">
    <vt:lpwstr/>
  </property>
  <property fmtid="{D5CDD505-2E9C-101B-9397-08002B2CF9AE}" pid="48" name="Objective-Connect Creator [system]">
    <vt:lpwstr/>
  </property>
</Properties>
</file>