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CE0" w:rsidRPr="00E77AD3" w:rsidRDefault="00EA4001" w:rsidP="00EA4001">
      <w:pPr>
        <w:pStyle w:val="Default"/>
        <w:spacing w:before="240" w:after="840"/>
        <w:jc w:val="both"/>
        <w:rPr>
          <w:rFonts w:ascii="MarydaleRegular" w:hAnsi="MarydaleRegular" w:cstheme="minorBidi"/>
          <w:color w:val="FFFFFF" w:themeColor="background1"/>
          <w:sz w:val="72"/>
          <w:szCs w:val="72"/>
        </w:rPr>
      </w:pPr>
      <w:bookmarkStart w:id="0" w:name="_GoBack"/>
      <w:bookmarkEnd w:id="0"/>
      <w:r w:rsidRPr="00E77AD3">
        <w:rPr>
          <w:rFonts w:ascii="MarydaleRegular" w:hAnsi="MarydaleRegular" w:cstheme="minorBidi"/>
          <w:color w:val="FFFFFF" w:themeColor="background1"/>
          <w:sz w:val="72"/>
          <w:szCs w:val="72"/>
        </w:rPr>
        <w:t>S</w:t>
      </w:r>
      <w:r w:rsidR="00F44F0F" w:rsidRPr="00E77AD3">
        <w:rPr>
          <w:rFonts w:ascii="MarydaleRegular" w:hAnsi="MarydaleRegular" w:cstheme="minorBidi"/>
          <w:color w:val="FFFFFF" w:themeColor="background1"/>
          <w:sz w:val="72"/>
          <w:szCs w:val="72"/>
        </w:rPr>
        <w:t>ubsidy Fact Sheet</w:t>
      </w:r>
    </w:p>
    <w:p w:rsidR="002D7F98" w:rsidRPr="007101F7" w:rsidRDefault="002D7F98" w:rsidP="00EA4001">
      <w:pPr>
        <w:pStyle w:val="Default"/>
        <w:spacing w:after="120"/>
        <w:rPr>
          <w:rFonts w:asciiTheme="minorHAnsi" w:hAnsiTheme="minorHAnsi" w:cstheme="minorHAnsi"/>
          <w:color w:val="B5101A"/>
          <w:sz w:val="48"/>
          <w:szCs w:val="48"/>
        </w:rPr>
      </w:pPr>
      <w:r w:rsidRPr="007101F7">
        <w:rPr>
          <w:rFonts w:asciiTheme="minorHAnsi" w:hAnsiTheme="minorHAnsi" w:cstheme="minorHAnsi"/>
          <w:color w:val="B5101A"/>
          <w:sz w:val="48"/>
          <w:szCs w:val="48"/>
        </w:rPr>
        <w:t xml:space="preserve">Community Facilities Subsidy </w:t>
      </w:r>
      <w:r w:rsidR="004327BF">
        <w:rPr>
          <w:rFonts w:asciiTheme="minorHAnsi" w:hAnsiTheme="minorHAnsi" w:cstheme="minorHAnsi"/>
          <w:color w:val="B5101A"/>
          <w:sz w:val="48"/>
          <w:szCs w:val="48"/>
        </w:rPr>
        <w:t>–</w:t>
      </w:r>
      <w:r w:rsidR="00D8232E">
        <w:rPr>
          <w:rFonts w:asciiTheme="minorHAnsi" w:hAnsiTheme="minorHAnsi" w:cstheme="minorHAnsi"/>
          <w:color w:val="B5101A"/>
          <w:sz w:val="48"/>
          <w:szCs w:val="48"/>
        </w:rPr>
        <w:t xml:space="preserve"> </w:t>
      </w:r>
      <w:r w:rsidR="00F43460">
        <w:rPr>
          <w:rFonts w:asciiTheme="minorHAnsi" w:hAnsiTheme="minorHAnsi" w:cstheme="minorHAnsi"/>
          <w:color w:val="B5101A"/>
          <w:sz w:val="48"/>
          <w:szCs w:val="48"/>
        </w:rPr>
        <w:t>2017</w:t>
      </w:r>
    </w:p>
    <w:p w:rsidR="007101F7" w:rsidRDefault="007101F7" w:rsidP="007101F7">
      <w:pPr>
        <w:pStyle w:val="Default"/>
      </w:pPr>
      <w:r>
        <w:t xml:space="preserve">Wyndham City Council provides community subsidies to cover hire fees </w:t>
      </w:r>
      <w:r w:rsidRPr="0031104E">
        <w:t xml:space="preserve">for </w:t>
      </w:r>
      <w:r>
        <w:t xml:space="preserve">eligible </w:t>
      </w:r>
      <w:r w:rsidRPr="0031104E">
        <w:t>Wyndham based groups</w:t>
      </w:r>
      <w:r>
        <w:t xml:space="preserve"> accessing Council owned community f</w:t>
      </w:r>
      <w:r w:rsidRPr="0031104E">
        <w:t xml:space="preserve">acilities. </w:t>
      </w:r>
      <w:r>
        <w:t xml:space="preserve"> </w:t>
      </w:r>
    </w:p>
    <w:p w:rsidR="007101F7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</w:p>
    <w:p w:rsidR="007101F7" w:rsidRPr="00DC1FC7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Am I eligible to apply for Community Facilities Subsidy?</w:t>
      </w:r>
    </w:p>
    <w:p w:rsidR="00EA4001" w:rsidRDefault="00EA4001" w:rsidP="00EA4001">
      <w:pPr>
        <w:pStyle w:val="Default"/>
      </w:pPr>
      <w:r>
        <w:t>To be eligible</w:t>
      </w:r>
      <w:r w:rsidRPr="0031104E">
        <w:t xml:space="preserve"> </w:t>
      </w:r>
      <w:r>
        <w:t xml:space="preserve">recipients </w:t>
      </w:r>
      <w:r w:rsidRPr="0031104E">
        <w:t xml:space="preserve">must be </w:t>
      </w:r>
      <w:r w:rsidR="002D0ADA">
        <w:t>a</w:t>
      </w:r>
      <w:r w:rsidRPr="0031104E">
        <w:t xml:space="preserve"> not-for-profit Wyndham based community group providing regular activities specifically catering to seniors (55+) or </w:t>
      </w:r>
      <w:r>
        <w:t>people with a disability. The group must be open to welcoming</w:t>
      </w:r>
      <w:r w:rsidRPr="008817BC">
        <w:t xml:space="preserve"> new members from the community</w:t>
      </w:r>
      <w:r>
        <w:t>.</w:t>
      </w:r>
    </w:p>
    <w:p w:rsidR="00EA4001" w:rsidRDefault="00EA4001" w:rsidP="002D7F98">
      <w:pPr>
        <w:pStyle w:val="Default"/>
      </w:pPr>
    </w:p>
    <w:p w:rsidR="002D7F98" w:rsidRDefault="002D7F98" w:rsidP="002D7F98">
      <w:pPr>
        <w:pStyle w:val="Default"/>
      </w:pPr>
      <w:r w:rsidRPr="0031104E">
        <w:t xml:space="preserve">Eligible community groups </w:t>
      </w:r>
      <w:r>
        <w:t xml:space="preserve">with regular scheduled bookings are entitled to apply for a subsidy at one </w:t>
      </w:r>
      <w:r w:rsidRPr="0031104E">
        <w:t xml:space="preserve">Council owned community facility </w:t>
      </w:r>
      <w:r>
        <w:t xml:space="preserve">within the municipality per calendar year.  </w:t>
      </w:r>
      <w:r w:rsidRPr="00E832FE">
        <w:t>Scheduled bookings can either b</w:t>
      </w:r>
      <w:r>
        <w:t xml:space="preserve">e weekly, fortnightly, monthly, bi-monthly or quarterly. </w:t>
      </w:r>
    </w:p>
    <w:p w:rsidR="007101F7" w:rsidRDefault="007101F7" w:rsidP="002D7F98">
      <w:pPr>
        <w:pStyle w:val="Default"/>
      </w:pPr>
    </w:p>
    <w:p w:rsidR="007101F7" w:rsidRPr="00DC1FC7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What does the Subsidy cover?</w:t>
      </w:r>
    </w:p>
    <w:p w:rsidR="007101F7" w:rsidRDefault="002D7F98" w:rsidP="00EA4001">
      <w:pPr>
        <w:pStyle w:val="Default"/>
      </w:pPr>
      <w:r>
        <w:t>The s</w:t>
      </w:r>
      <w:r w:rsidRPr="0031104E">
        <w:t xml:space="preserve">ubsidy </w:t>
      </w:r>
      <w:r>
        <w:t>covers the</w:t>
      </w:r>
      <w:r w:rsidRPr="0031104E">
        <w:t xml:space="preserve"> maximum </w:t>
      </w:r>
      <w:r>
        <w:t>scheduled booking time of 8 hours duration in total at one facility only.</w:t>
      </w:r>
      <w:r w:rsidR="00EA4001">
        <w:t xml:space="preserve"> </w:t>
      </w:r>
    </w:p>
    <w:p w:rsidR="007101F7" w:rsidRDefault="007101F7" w:rsidP="00EA4001">
      <w:pPr>
        <w:pStyle w:val="Default"/>
      </w:pPr>
    </w:p>
    <w:p w:rsidR="007101F7" w:rsidRPr="007101F7" w:rsidRDefault="007101F7" w:rsidP="00EA4001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 w:rsidRPr="007101F7">
        <w:rPr>
          <w:rFonts w:asciiTheme="minorHAnsi" w:hAnsiTheme="minorHAnsi" w:cstheme="minorHAnsi"/>
          <w:b/>
          <w:bCs/>
          <w:color w:val="009EE0"/>
          <w:sz w:val="28"/>
          <w:szCs w:val="28"/>
        </w:rPr>
        <w:t>What does the Subsidy NOT cover?</w:t>
      </w:r>
    </w:p>
    <w:p w:rsidR="007101F7" w:rsidRDefault="00EA4001" w:rsidP="007101F7">
      <w:pPr>
        <w:pStyle w:val="Default"/>
      </w:pPr>
      <w:r>
        <w:t>The subsidy does not cover additional costs such as public liability insurance, catering or hire of audio visual equipment.</w:t>
      </w:r>
      <w:r w:rsidRPr="00EA4001">
        <w:t xml:space="preserve"> </w:t>
      </w:r>
      <w:r w:rsidR="007101F7">
        <w:t>Applications will not be considered for applicants associated with a political party or receiving an income from gaming machines.</w:t>
      </w:r>
    </w:p>
    <w:p w:rsidR="007101F7" w:rsidRDefault="007101F7" w:rsidP="00EA4001">
      <w:pPr>
        <w:pStyle w:val="Default"/>
      </w:pPr>
    </w:p>
    <w:p w:rsidR="00EA4001" w:rsidRDefault="00EA4001" w:rsidP="00EA4001">
      <w:pPr>
        <w:pStyle w:val="Default"/>
      </w:pPr>
      <w:r>
        <w:t>The applicant is financially responsible for all hire fees not covered by the approved subsidy.  An invoice will be issued to the applicant where this is applicable.</w:t>
      </w:r>
    </w:p>
    <w:p w:rsidR="007101F7" w:rsidRDefault="007101F7" w:rsidP="00EA4001">
      <w:pPr>
        <w:pStyle w:val="Default"/>
      </w:pPr>
    </w:p>
    <w:p w:rsidR="007101F7" w:rsidRPr="007101F7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 w:rsidRPr="007101F7">
        <w:rPr>
          <w:rFonts w:asciiTheme="minorHAnsi" w:hAnsiTheme="minorHAnsi" w:cstheme="minorHAnsi"/>
          <w:b/>
          <w:bCs/>
          <w:color w:val="009EE0"/>
          <w:sz w:val="28"/>
          <w:szCs w:val="28"/>
        </w:rPr>
        <w:t xml:space="preserve">What </w:t>
      </w: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else do I need to submit</w:t>
      </w:r>
      <w:r w:rsidRPr="007101F7">
        <w:rPr>
          <w:rFonts w:asciiTheme="minorHAnsi" w:hAnsiTheme="minorHAnsi" w:cstheme="minorHAnsi"/>
          <w:b/>
          <w:bCs/>
          <w:color w:val="009EE0"/>
          <w:sz w:val="28"/>
          <w:szCs w:val="28"/>
        </w:rPr>
        <w:t>?</w:t>
      </w:r>
    </w:p>
    <w:p w:rsidR="002D7F98" w:rsidRPr="008817BC" w:rsidRDefault="002D7F98" w:rsidP="002D7F98">
      <w:pPr>
        <w:pStyle w:val="Default"/>
      </w:pPr>
      <w:r>
        <w:t>Applicants must submit t</w:t>
      </w:r>
      <w:r w:rsidRPr="0031104E">
        <w:t>he</w:t>
      </w:r>
      <w:r>
        <w:t xml:space="preserve"> Statement of Purpose for their group with the application form. The Statement of Purpose needs to show </w:t>
      </w:r>
      <w:r w:rsidRPr="0031104E">
        <w:t xml:space="preserve">the </w:t>
      </w:r>
      <w:r>
        <w:t>activity is for</w:t>
      </w:r>
      <w:r w:rsidRPr="0031104E">
        <w:t xml:space="preserve"> seniors (55+) </w:t>
      </w:r>
      <w:r>
        <w:t>and/</w:t>
      </w:r>
      <w:r w:rsidRPr="0031104E">
        <w:t>or members of the community with a disability</w:t>
      </w:r>
      <w:r>
        <w:t>.</w:t>
      </w:r>
      <w:r w:rsidR="00EA4001">
        <w:t xml:space="preserve"> </w:t>
      </w:r>
      <w:r>
        <w:t>The approval for the Community Facilities Subsidy for your group needs to be obtained a minimum of two weeks prior to the commencement of hire</w:t>
      </w:r>
      <w:r w:rsidRPr="00C32988">
        <w:t xml:space="preserve">. The subsidy will </w:t>
      </w:r>
      <w:r>
        <w:t xml:space="preserve">be effective from the hire dates on the subsidy application and will </w:t>
      </w:r>
      <w:r w:rsidRPr="00C32988">
        <w:t xml:space="preserve">not be offered </w:t>
      </w:r>
      <w:r>
        <w:t>for any bookings held prior to the submission of the subsidy.</w:t>
      </w:r>
    </w:p>
    <w:p w:rsidR="002D7F98" w:rsidRPr="00A64852" w:rsidRDefault="002D7F98" w:rsidP="002D7F98">
      <w:pPr>
        <w:pStyle w:val="Default"/>
        <w:rPr>
          <w:sz w:val="20"/>
          <w:szCs w:val="20"/>
        </w:rPr>
      </w:pPr>
    </w:p>
    <w:p w:rsidR="002D7F98" w:rsidRDefault="002D7F98" w:rsidP="002D7F98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 w:rsidRPr="00DC1FC7">
        <w:rPr>
          <w:rFonts w:asciiTheme="minorHAnsi" w:hAnsiTheme="minorHAnsi" w:cstheme="minorHAnsi"/>
          <w:b/>
          <w:bCs/>
          <w:color w:val="009EE0"/>
          <w:sz w:val="28"/>
          <w:szCs w:val="28"/>
        </w:rPr>
        <w:t>How to apply for the Community Facilities Subsidy</w:t>
      </w:r>
      <w:r w:rsidR="007101F7">
        <w:rPr>
          <w:rFonts w:asciiTheme="minorHAnsi" w:hAnsiTheme="minorHAnsi" w:cstheme="minorHAnsi"/>
          <w:b/>
          <w:bCs/>
          <w:color w:val="009EE0"/>
          <w:sz w:val="28"/>
          <w:szCs w:val="28"/>
        </w:rPr>
        <w:t>?</w:t>
      </w:r>
    </w:p>
    <w:p w:rsidR="007101F7" w:rsidRDefault="007101F7" w:rsidP="007101F7">
      <w:pPr>
        <w:pStyle w:val="Default"/>
      </w:pPr>
      <w:r>
        <w:t>The approval for the Community Facilities Subsidy for your group needs to be obtained a minimum of two weeks prior to the commencement of hire.</w:t>
      </w:r>
    </w:p>
    <w:p w:rsidR="007101F7" w:rsidRPr="00601BB2" w:rsidRDefault="007101F7" w:rsidP="007101F7">
      <w:pPr>
        <w:pStyle w:val="Default"/>
      </w:pPr>
    </w:p>
    <w:p w:rsidR="002D7F98" w:rsidRDefault="002D7F98" w:rsidP="002D7F98">
      <w:pPr>
        <w:pStyle w:val="Default"/>
        <w:spacing w:after="120"/>
      </w:pPr>
      <w:r w:rsidRPr="0031104E">
        <w:t xml:space="preserve">Complete </w:t>
      </w:r>
      <w:r w:rsidRPr="004C1F89">
        <w:rPr>
          <w:b/>
        </w:rPr>
        <w:t>section A</w:t>
      </w:r>
      <w:r>
        <w:t xml:space="preserve"> of the Community Facilities Subsidy application form. Submit the application with your completed facility hire application form to the facility being hired.</w:t>
      </w:r>
    </w:p>
    <w:p w:rsidR="007101F7" w:rsidRDefault="007101F7" w:rsidP="002D7F98">
      <w:pPr>
        <w:pStyle w:val="Default"/>
      </w:pPr>
    </w:p>
    <w:p w:rsidR="007101F7" w:rsidRDefault="007101F7" w:rsidP="002D7F98">
      <w:pPr>
        <w:pStyle w:val="Default"/>
      </w:pPr>
    </w:p>
    <w:p w:rsidR="002D7F98" w:rsidRDefault="002D7F98" w:rsidP="002D7F98">
      <w:pPr>
        <w:pStyle w:val="Default"/>
      </w:pPr>
      <w:r>
        <w:t xml:space="preserve">For those hiring Kelly Park Centre, Diggers Road Soldiers Memorial Hall, Old Shire Offices or Central Park Community Centre, submit your application to the </w:t>
      </w:r>
      <w:r w:rsidR="00D8232E">
        <w:t>Civic</w:t>
      </w:r>
      <w:r w:rsidR="00B75CAD">
        <w:t xml:space="preserve"> Centre</w:t>
      </w:r>
      <w:r>
        <w:t xml:space="preserve">, </w:t>
      </w:r>
      <w:r w:rsidR="00D8232E">
        <w:t>45 Princes Hwy</w:t>
      </w:r>
      <w:r w:rsidR="00B75CAD">
        <w:t xml:space="preserve"> </w:t>
      </w:r>
      <w:r w:rsidR="00D8232E">
        <w:t xml:space="preserve">Werribee </w:t>
      </w:r>
      <w:r>
        <w:t>30</w:t>
      </w:r>
      <w:r w:rsidR="00D8232E">
        <w:t>30</w:t>
      </w:r>
      <w:r>
        <w:t>.</w:t>
      </w:r>
      <w:r w:rsidRPr="00601BB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601BB2">
        <w:t xml:space="preserve">Reception </w:t>
      </w:r>
      <w:r>
        <w:t xml:space="preserve">is open </w:t>
      </w:r>
      <w:r w:rsidRPr="00601BB2">
        <w:t xml:space="preserve">Monday </w:t>
      </w:r>
      <w:r>
        <w:t xml:space="preserve">to </w:t>
      </w:r>
      <w:r w:rsidRPr="00601BB2">
        <w:t xml:space="preserve">Friday </w:t>
      </w:r>
      <w:r>
        <w:t xml:space="preserve">from </w:t>
      </w:r>
      <w:r w:rsidRPr="00601BB2">
        <w:t xml:space="preserve">8am </w:t>
      </w:r>
      <w:r>
        <w:t xml:space="preserve">to </w:t>
      </w:r>
      <w:r w:rsidRPr="00601BB2">
        <w:t>5pm</w:t>
      </w:r>
      <w:r>
        <w:t xml:space="preserve"> </w:t>
      </w:r>
      <w:r w:rsidRPr="00601BB2">
        <w:t>(excluding public holidays</w:t>
      </w:r>
      <w:r>
        <w:t>).</w:t>
      </w:r>
      <w:r w:rsidR="00D8232E">
        <w:t xml:space="preserve"> </w:t>
      </w:r>
      <w:r w:rsidR="005A4D88">
        <w:t xml:space="preserve">                  </w:t>
      </w:r>
      <w:r w:rsidR="00D8232E">
        <w:t xml:space="preserve">Or email to </w:t>
      </w:r>
      <w:hyperlink r:id="rId9" w:history="1">
        <w:r w:rsidR="00D8232E" w:rsidRPr="000F5495">
          <w:rPr>
            <w:rStyle w:val="Hyperlink"/>
          </w:rPr>
          <w:t>halls@wyndham.vic.gov.au</w:t>
        </w:r>
      </w:hyperlink>
      <w:r w:rsidR="00D8232E">
        <w:t xml:space="preserve"> </w:t>
      </w:r>
    </w:p>
    <w:p w:rsidR="007101F7" w:rsidRDefault="007101F7" w:rsidP="002D7F98">
      <w:pPr>
        <w:pStyle w:val="Default"/>
      </w:pPr>
    </w:p>
    <w:p w:rsidR="002D7F98" w:rsidRPr="00B66715" w:rsidRDefault="002D7F98" w:rsidP="002D7F98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How will I know if my application is successful?</w:t>
      </w:r>
    </w:p>
    <w:p w:rsidR="002D7F98" w:rsidRDefault="002D7F98" w:rsidP="002D7F98">
      <w:pPr>
        <w:pStyle w:val="Default"/>
      </w:pPr>
      <w:r>
        <w:t>All applicants will be advised in writing of the outcome of their application</w:t>
      </w:r>
      <w:r w:rsidR="00EA4001">
        <w:t xml:space="preserve"> within 4 weeks of submission.</w:t>
      </w:r>
    </w:p>
    <w:p w:rsidR="002D7F98" w:rsidRPr="00A64852" w:rsidRDefault="002D7F98" w:rsidP="002D7F98">
      <w:pPr>
        <w:pStyle w:val="Default"/>
        <w:rPr>
          <w:sz w:val="20"/>
          <w:szCs w:val="20"/>
        </w:rPr>
      </w:pPr>
    </w:p>
    <w:p w:rsidR="002D7F98" w:rsidRDefault="002D7F98" w:rsidP="002D7F98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Do you need more</w:t>
      </w:r>
      <w:r w:rsidRPr="009833FB">
        <w:rPr>
          <w:rFonts w:asciiTheme="minorHAnsi" w:hAnsiTheme="minorHAnsi" w:cstheme="minorHAnsi"/>
          <w:b/>
          <w:bCs/>
          <w:color w:val="009EE0"/>
          <w:sz w:val="28"/>
          <w:szCs w:val="28"/>
        </w:rPr>
        <w:t xml:space="preserve"> information</w:t>
      </w: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?</w:t>
      </w:r>
    </w:p>
    <w:p w:rsidR="002D7F98" w:rsidRPr="00601BB2" w:rsidRDefault="002D7F98" w:rsidP="002D7F98">
      <w:pPr>
        <w:pStyle w:val="Default"/>
      </w:pPr>
      <w:r w:rsidRPr="00601BB2">
        <w:t xml:space="preserve">For more information please contact the Community Facilities Officer at Wyndham City Council on </w:t>
      </w:r>
    </w:p>
    <w:p w:rsidR="008B4DB1" w:rsidRDefault="002D7F98" w:rsidP="002D7F98">
      <w:pPr>
        <w:pStyle w:val="Default"/>
      </w:pPr>
      <w:r w:rsidRPr="0031104E">
        <w:t>Tel: (03) 9742 08</w:t>
      </w:r>
      <w:r>
        <w:t>17 or (03) 9742 0867</w:t>
      </w:r>
      <w:r w:rsidRPr="0031104E">
        <w:t xml:space="preserve"> </w:t>
      </w:r>
      <w:r>
        <w:t xml:space="preserve">or </w:t>
      </w:r>
      <w:r w:rsidR="00603B98">
        <w:t>e</w:t>
      </w:r>
      <w:r w:rsidRPr="0031104E">
        <w:t xml:space="preserve">mail: </w:t>
      </w:r>
      <w:hyperlink r:id="rId10" w:history="1">
        <w:r w:rsidR="008B4DB1" w:rsidRPr="00EF0988">
          <w:rPr>
            <w:rStyle w:val="Hyperlink"/>
          </w:rPr>
          <w:t>halls@wyndham.vic.gov.au</w:t>
        </w:r>
      </w:hyperlink>
    </w:p>
    <w:p w:rsidR="002D7F98" w:rsidRDefault="002D7F98" w:rsidP="002D7F98">
      <w:pPr>
        <w:pStyle w:val="Default"/>
        <w:rPr>
          <w:color w:val="221E1F"/>
          <w:sz w:val="40"/>
          <w:szCs w:val="40"/>
        </w:rPr>
      </w:pPr>
      <w:r w:rsidRPr="0031104E">
        <w:t xml:space="preserve"> </w:t>
      </w:r>
    </w:p>
    <w:p w:rsidR="000A439B" w:rsidRDefault="000A439B" w:rsidP="000A439B">
      <w:pPr>
        <w:rPr>
          <w:color w:val="221E1F"/>
          <w:sz w:val="40"/>
          <w:szCs w:val="40"/>
        </w:rPr>
        <w:sectPr w:rsidR="000A439B" w:rsidSect="000A439B">
          <w:footerReference w:type="default" r:id="rId11"/>
          <w:headerReference w:type="first" r:id="rId12"/>
          <w:pgSz w:w="11906" w:h="16838" w:code="9"/>
          <w:pgMar w:top="709" w:right="991" w:bottom="1135" w:left="1134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Spec="center" w:tblpY="1762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7"/>
        <w:gridCol w:w="834"/>
        <w:gridCol w:w="1587"/>
        <w:gridCol w:w="1140"/>
        <w:gridCol w:w="3704"/>
      </w:tblGrid>
      <w:tr w:rsidR="00EA704E" w:rsidRPr="0031104E" w:rsidTr="00A737FE">
        <w:trPr>
          <w:trHeight w:val="103"/>
        </w:trPr>
        <w:tc>
          <w:tcPr>
            <w:tcW w:w="10792" w:type="dxa"/>
            <w:gridSpan w:val="5"/>
            <w:shd w:val="clear" w:color="auto" w:fill="D9D9D9" w:themeFill="background1" w:themeFillShade="D9"/>
          </w:tcPr>
          <w:p w:rsidR="00EA704E" w:rsidRPr="0031104E" w:rsidRDefault="00EA704E" w:rsidP="00EA704E">
            <w:pPr>
              <w:pStyle w:val="Default"/>
            </w:pPr>
            <w:r w:rsidRPr="00F00471">
              <w:rPr>
                <w:b/>
              </w:rPr>
              <w:lastRenderedPageBreak/>
              <w:t>Section A - to be completed by Applicant:</w:t>
            </w:r>
            <w:r>
              <w:rPr>
                <w:b/>
              </w:rPr>
              <w:t xml:space="preserve"> </w:t>
            </w:r>
          </w:p>
        </w:tc>
      </w:tr>
      <w:tr w:rsidR="00EA704E" w:rsidRPr="0031104E" w:rsidTr="00A737FE">
        <w:trPr>
          <w:trHeight w:val="103"/>
        </w:trPr>
        <w:tc>
          <w:tcPr>
            <w:tcW w:w="10792" w:type="dxa"/>
            <w:gridSpan w:val="5"/>
          </w:tcPr>
          <w:p w:rsidR="00EA704E" w:rsidRPr="0031104E" w:rsidRDefault="00EA704E" w:rsidP="00EA704E">
            <w:pPr>
              <w:pStyle w:val="Default"/>
              <w:spacing w:line="360" w:lineRule="auto"/>
            </w:pPr>
            <w:r>
              <w:t>Group Name:</w:t>
            </w:r>
            <w:r w:rsidRPr="0031104E">
              <w:t xml:space="preserve"> </w:t>
            </w:r>
          </w:p>
        </w:tc>
      </w:tr>
      <w:tr w:rsidR="00EA704E" w:rsidRPr="0031104E" w:rsidTr="00A737FE">
        <w:trPr>
          <w:trHeight w:val="103"/>
        </w:trPr>
        <w:tc>
          <w:tcPr>
            <w:tcW w:w="10792" w:type="dxa"/>
            <w:gridSpan w:val="5"/>
          </w:tcPr>
          <w:p w:rsidR="00EA704E" w:rsidRPr="0031104E" w:rsidRDefault="00EA704E" w:rsidP="00EA704E">
            <w:pPr>
              <w:pStyle w:val="Default"/>
              <w:spacing w:line="360" w:lineRule="auto"/>
            </w:pPr>
            <w:r w:rsidRPr="0031104E">
              <w:t xml:space="preserve">Contact Person </w:t>
            </w:r>
            <w:r>
              <w:t xml:space="preserve">Name: </w:t>
            </w:r>
          </w:p>
        </w:tc>
      </w:tr>
      <w:tr w:rsidR="00EA704E" w:rsidRPr="0031104E" w:rsidTr="00A737FE">
        <w:trPr>
          <w:trHeight w:val="103"/>
        </w:trPr>
        <w:tc>
          <w:tcPr>
            <w:tcW w:w="10792" w:type="dxa"/>
            <w:gridSpan w:val="5"/>
          </w:tcPr>
          <w:p w:rsidR="00EA704E" w:rsidRPr="0031104E" w:rsidRDefault="00EA704E" w:rsidP="00EA704E">
            <w:pPr>
              <w:pStyle w:val="Default"/>
              <w:spacing w:line="360" w:lineRule="auto"/>
            </w:pPr>
            <w:r>
              <w:t>Mailing Address:</w:t>
            </w:r>
          </w:p>
        </w:tc>
      </w:tr>
      <w:tr w:rsidR="00EA704E" w:rsidRPr="0031104E" w:rsidTr="00A737FE">
        <w:trPr>
          <w:trHeight w:val="394"/>
        </w:trPr>
        <w:tc>
          <w:tcPr>
            <w:tcW w:w="5948" w:type="dxa"/>
            <w:gridSpan w:val="3"/>
          </w:tcPr>
          <w:p w:rsidR="00EA704E" w:rsidRPr="0031104E" w:rsidRDefault="00EA704E" w:rsidP="00EA704E">
            <w:pPr>
              <w:pStyle w:val="Default"/>
            </w:pPr>
            <w:r w:rsidRPr="0031104E">
              <w:t xml:space="preserve">Contact Telephone </w:t>
            </w:r>
            <w:r>
              <w:t>N</w:t>
            </w:r>
            <w:r w:rsidRPr="0031104E">
              <w:t>umber</w:t>
            </w:r>
            <w:r>
              <w:t>:</w:t>
            </w:r>
          </w:p>
        </w:tc>
        <w:tc>
          <w:tcPr>
            <w:tcW w:w="4844" w:type="dxa"/>
            <w:gridSpan w:val="2"/>
          </w:tcPr>
          <w:p w:rsidR="00EA704E" w:rsidRDefault="00EA704E" w:rsidP="00EA704E">
            <w:pPr>
              <w:pStyle w:val="Default"/>
            </w:pPr>
            <w:r>
              <w:t xml:space="preserve">Email: </w:t>
            </w:r>
          </w:p>
        </w:tc>
      </w:tr>
      <w:tr w:rsidR="00EA704E" w:rsidRPr="0031104E" w:rsidTr="00A737FE">
        <w:trPr>
          <w:trHeight w:val="394"/>
        </w:trPr>
        <w:tc>
          <w:tcPr>
            <w:tcW w:w="10792" w:type="dxa"/>
            <w:gridSpan w:val="5"/>
          </w:tcPr>
          <w:p w:rsidR="00EA704E" w:rsidRDefault="00E66653" w:rsidP="00EA704E">
            <w:pPr>
              <w:pStyle w:val="Default"/>
            </w:pPr>
            <w:r w:rsidRPr="0031104E">
              <w:t>Is your Organisation Not-For-Profit?</w:t>
            </w:r>
            <w:r>
              <w:t xml:space="preserve"> </w:t>
            </w:r>
            <w:r w:rsidRPr="0031104E">
              <w:t xml:space="preserve"> </w:t>
            </w:r>
            <w:r w:rsidR="00B1254F" w:rsidRPr="0062542F">
              <w:rPr>
                <w:sz w:val="32"/>
                <w:szCs w:val="32"/>
              </w:rPr>
              <w:sym w:font="Wingdings" w:char="F071"/>
            </w:r>
            <w:r w:rsidR="00B1254F" w:rsidRPr="0031104E">
              <w:t xml:space="preserve"> NO </w:t>
            </w:r>
            <w:r w:rsidR="00B1254F">
              <w:t xml:space="preserve"> </w:t>
            </w:r>
            <w:r w:rsidR="00EA212A">
              <w:t xml:space="preserve">       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YES </w:t>
            </w:r>
            <w:r>
              <w:t xml:space="preserve">  </w:t>
            </w:r>
            <w:r w:rsidR="00EA704E" w:rsidRPr="003C4C15">
              <w:rPr>
                <w:b/>
                <w:sz w:val="22"/>
                <w:szCs w:val="22"/>
              </w:rPr>
              <w:t>(Please tick the appropriate box)</w:t>
            </w:r>
          </w:p>
          <w:p w:rsidR="00E66653" w:rsidRDefault="00E66653" w:rsidP="00E66653">
            <w:pPr>
              <w:pStyle w:val="Default"/>
              <w:rPr>
                <w:sz w:val="32"/>
                <w:szCs w:val="32"/>
              </w:rPr>
            </w:pP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>Incorporated Association</w:t>
            </w:r>
            <w:r>
              <w:t xml:space="preserve"> </w:t>
            </w:r>
            <w:r w:rsidRPr="00FD5F24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provide a Certificate of Incorporation</w:t>
            </w:r>
            <w:r w:rsidRPr="00FD5F24">
              <w:rPr>
                <w:b/>
                <w:sz w:val="22"/>
                <w:szCs w:val="22"/>
              </w:rPr>
              <w:t>)</w:t>
            </w:r>
          </w:p>
          <w:p w:rsidR="00E66653" w:rsidRPr="00E66653" w:rsidRDefault="00E66653" w:rsidP="00E66653">
            <w:pPr>
              <w:pStyle w:val="Default"/>
            </w:pP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Auspiced </w:t>
            </w:r>
            <w:r>
              <w:t xml:space="preserve">by another Organisation </w:t>
            </w:r>
            <w:r w:rsidRPr="00E66653">
              <w:rPr>
                <w:b/>
                <w:sz w:val="20"/>
                <w:szCs w:val="20"/>
              </w:rPr>
              <w:t>(provide a letter from supporting organisation</w:t>
            </w:r>
            <w:r w:rsidR="00C64063">
              <w:rPr>
                <w:b/>
                <w:sz w:val="20"/>
                <w:szCs w:val="20"/>
              </w:rPr>
              <w:t xml:space="preserve"> on Letterhead</w:t>
            </w:r>
            <w:r w:rsidRPr="00E66653">
              <w:rPr>
                <w:b/>
                <w:sz w:val="20"/>
                <w:szCs w:val="20"/>
              </w:rPr>
              <w:t>)</w:t>
            </w:r>
          </w:p>
          <w:p w:rsidR="00EA704E" w:rsidRPr="0031104E" w:rsidRDefault="00E66653" w:rsidP="00E66653">
            <w:pPr>
              <w:pStyle w:val="Default"/>
            </w:pPr>
            <w:r w:rsidRPr="0062542F">
              <w:rPr>
                <w:sz w:val="32"/>
                <w:szCs w:val="32"/>
              </w:rPr>
              <w:sym w:font="Wingdings" w:char="F071"/>
            </w:r>
            <w:r>
              <w:t>Unincorporated Group</w:t>
            </w:r>
          </w:p>
        </w:tc>
      </w:tr>
      <w:tr w:rsidR="00EA704E" w:rsidRPr="0031104E" w:rsidTr="00A737FE">
        <w:trPr>
          <w:trHeight w:val="249"/>
        </w:trPr>
        <w:tc>
          <w:tcPr>
            <w:tcW w:w="10792" w:type="dxa"/>
            <w:gridSpan w:val="5"/>
          </w:tcPr>
          <w:p w:rsidR="00EA704E" w:rsidRPr="0031104E" w:rsidRDefault="00EA704E" w:rsidP="00EA704E">
            <w:pPr>
              <w:pStyle w:val="Default"/>
            </w:pPr>
            <w:r>
              <w:t>Who i</w:t>
            </w:r>
            <w:r w:rsidRPr="0031104E">
              <w:t>s your Organisation specifically for</w:t>
            </w:r>
            <w:r>
              <w:t>?</w:t>
            </w:r>
            <w:r w:rsidRPr="0031104E">
              <w:t xml:space="preserve"> </w:t>
            </w:r>
            <w:r w:rsidRPr="003C4C15">
              <w:rPr>
                <w:b/>
                <w:sz w:val="22"/>
                <w:szCs w:val="22"/>
              </w:rPr>
              <w:t>(Please tick the appropriate box)</w:t>
            </w:r>
            <w:r w:rsidRPr="0031104E">
              <w:t xml:space="preserve"> </w:t>
            </w:r>
          </w:p>
          <w:p w:rsidR="00EA704E" w:rsidRPr="0031104E" w:rsidRDefault="00EA704E" w:rsidP="00EA704E">
            <w:pPr>
              <w:pStyle w:val="Default"/>
            </w:pPr>
            <w:r w:rsidRPr="0062542F">
              <w:rPr>
                <w:sz w:val="32"/>
                <w:szCs w:val="32"/>
              </w:rPr>
              <w:sym w:font="Wingdings" w:char="F071"/>
            </w:r>
            <w:r>
              <w:t xml:space="preserve"> </w:t>
            </w:r>
            <w:r w:rsidRPr="0031104E">
              <w:t xml:space="preserve">Seniors (55+) </w:t>
            </w:r>
            <w:r>
              <w:tab/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People with a disability </w:t>
            </w:r>
          </w:p>
        </w:tc>
      </w:tr>
      <w:tr w:rsidR="00EA704E" w:rsidRPr="0031104E" w:rsidTr="00A737FE">
        <w:trPr>
          <w:trHeight w:val="230"/>
        </w:trPr>
        <w:tc>
          <w:tcPr>
            <w:tcW w:w="10792" w:type="dxa"/>
            <w:gridSpan w:val="5"/>
          </w:tcPr>
          <w:p w:rsidR="00EA704E" w:rsidRPr="0031104E" w:rsidRDefault="00EA704E" w:rsidP="00EA704E">
            <w:pPr>
              <w:pStyle w:val="Default"/>
            </w:pPr>
            <w:r w:rsidRPr="0031104E">
              <w:t xml:space="preserve">Does your Organisation receive </w:t>
            </w:r>
            <w:r>
              <w:t xml:space="preserve">any other </w:t>
            </w:r>
            <w:r w:rsidRPr="0031104E">
              <w:t xml:space="preserve">funding for this program </w:t>
            </w:r>
            <w:r w:rsidRPr="00FD5F24">
              <w:rPr>
                <w:b/>
                <w:sz w:val="22"/>
                <w:szCs w:val="22"/>
              </w:rPr>
              <w:t>(not including this subsidy)</w:t>
            </w:r>
            <w:r>
              <w:t>.</w:t>
            </w:r>
          </w:p>
          <w:p w:rsidR="00EA704E" w:rsidRPr="0031104E" w:rsidRDefault="00EA704E" w:rsidP="00EA704E">
            <w:pPr>
              <w:pStyle w:val="Default"/>
            </w:pP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NO</w:t>
            </w:r>
            <w:r>
              <w:t xml:space="preserve">  </w:t>
            </w:r>
            <w:r w:rsidR="00EA212A">
              <w:t xml:space="preserve">  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</w:t>
            </w:r>
            <w:r w:rsidRPr="0031104E">
              <w:t>YES</w:t>
            </w:r>
            <w:r>
              <w:t xml:space="preserve">  If yes, name of source ________________________________________________________</w:t>
            </w:r>
          </w:p>
        </w:tc>
      </w:tr>
      <w:tr w:rsidR="00EA704E" w:rsidRPr="0031104E" w:rsidTr="00A737FE">
        <w:trPr>
          <w:trHeight w:val="608"/>
        </w:trPr>
        <w:tc>
          <w:tcPr>
            <w:tcW w:w="10792" w:type="dxa"/>
            <w:gridSpan w:val="5"/>
          </w:tcPr>
          <w:p w:rsidR="00EA704E" w:rsidRDefault="00EA704E" w:rsidP="00FF00E7">
            <w:pPr>
              <w:pStyle w:val="Default"/>
            </w:pPr>
            <w:r>
              <w:t>Brief d</w:t>
            </w:r>
            <w:r w:rsidRPr="0031104E">
              <w:t>escription of the Organisation</w:t>
            </w:r>
            <w:r>
              <w:t xml:space="preserve"> </w:t>
            </w:r>
            <w:r w:rsidRPr="00ED3588">
              <w:rPr>
                <w:b/>
                <w:i/>
                <w:sz w:val="22"/>
                <w:szCs w:val="22"/>
              </w:rPr>
              <w:t>(Please complete or supply Statement of Purpose)</w:t>
            </w:r>
            <w:r w:rsidRPr="0031104E">
              <w:t xml:space="preserve"> </w:t>
            </w:r>
            <w:r>
              <w:t>________________________________________________________________________________________________________________________________________________________________________________</w:t>
            </w:r>
          </w:p>
          <w:p w:rsidR="00A737FE" w:rsidRPr="00FD7A32" w:rsidRDefault="00A737FE" w:rsidP="00FF00E7">
            <w:pPr>
              <w:pStyle w:val="Default"/>
              <w:rPr>
                <w:i/>
              </w:rPr>
            </w:pP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________________________________________________________________________________________</w:t>
            </w:r>
          </w:p>
        </w:tc>
      </w:tr>
      <w:tr w:rsidR="00EA704E" w:rsidRPr="0031104E" w:rsidTr="00A737FE">
        <w:trPr>
          <w:trHeight w:val="103"/>
        </w:trPr>
        <w:tc>
          <w:tcPr>
            <w:tcW w:w="10792" w:type="dxa"/>
            <w:gridSpan w:val="5"/>
          </w:tcPr>
          <w:p w:rsidR="00EA704E" w:rsidRPr="0031104E" w:rsidRDefault="00EA704E" w:rsidP="00EA704E">
            <w:pPr>
              <w:pStyle w:val="Default"/>
              <w:spacing w:line="276" w:lineRule="auto"/>
            </w:pPr>
            <w:r w:rsidRPr="0031104E">
              <w:t xml:space="preserve">What percentage of the participants </w:t>
            </w:r>
            <w:r>
              <w:t xml:space="preserve">attending the booking are </w:t>
            </w:r>
            <w:r w:rsidRPr="0031104E">
              <w:t xml:space="preserve">Wyndham residents? </w:t>
            </w:r>
            <w:r>
              <w:t xml:space="preserve"> ________________</w:t>
            </w:r>
            <w:r w:rsidRPr="0031104E">
              <w:t xml:space="preserve">% </w:t>
            </w:r>
          </w:p>
        </w:tc>
      </w:tr>
      <w:tr w:rsidR="00EA704E" w:rsidRPr="0031104E" w:rsidTr="00A737FE">
        <w:trPr>
          <w:trHeight w:val="293"/>
        </w:trPr>
        <w:tc>
          <w:tcPr>
            <w:tcW w:w="10792" w:type="dxa"/>
            <w:gridSpan w:val="5"/>
          </w:tcPr>
          <w:p w:rsidR="00EA704E" w:rsidRPr="0031104E" w:rsidRDefault="00EA704E" w:rsidP="00EA704E">
            <w:pPr>
              <w:pStyle w:val="Default"/>
            </w:pPr>
            <w:r>
              <w:t>Organisation Representative:</w:t>
            </w:r>
          </w:p>
          <w:p w:rsidR="00EA704E" w:rsidRPr="00931B0A" w:rsidRDefault="00EA704E" w:rsidP="00EA704E">
            <w:pPr>
              <w:pStyle w:val="Default"/>
              <w:rPr>
                <w:sz w:val="16"/>
                <w:szCs w:val="16"/>
              </w:rPr>
            </w:pPr>
          </w:p>
          <w:p w:rsidR="00EA704E" w:rsidRPr="0031104E" w:rsidRDefault="00EA704E" w:rsidP="00EA704E">
            <w:pPr>
              <w:pStyle w:val="Default"/>
            </w:pPr>
            <w:r w:rsidRPr="0031104E">
              <w:t>NAME: ___</w:t>
            </w:r>
            <w:r>
              <w:t xml:space="preserve">________________________  </w:t>
            </w:r>
            <w:r w:rsidRPr="0031104E">
              <w:t>Signature: _</w:t>
            </w:r>
            <w:r>
              <w:t>_________________________ Date: ____/____/____</w:t>
            </w:r>
          </w:p>
        </w:tc>
      </w:tr>
      <w:tr w:rsidR="00EA704E" w:rsidRPr="0031104E" w:rsidTr="00A737FE">
        <w:trPr>
          <w:trHeight w:val="103"/>
        </w:trPr>
        <w:tc>
          <w:tcPr>
            <w:tcW w:w="10792" w:type="dxa"/>
            <w:gridSpan w:val="5"/>
            <w:shd w:val="clear" w:color="auto" w:fill="D9D9D9" w:themeFill="background1" w:themeFillShade="D9"/>
          </w:tcPr>
          <w:p w:rsidR="00EA704E" w:rsidRPr="0031104E" w:rsidRDefault="00EA704E" w:rsidP="00D8232E">
            <w:pPr>
              <w:pStyle w:val="Default"/>
            </w:pPr>
            <w:r w:rsidRPr="00F00471">
              <w:rPr>
                <w:b/>
              </w:rPr>
              <w:t xml:space="preserve">Section B - to be completed by Community </w:t>
            </w:r>
            <w:r w:rsidR="00D8232E">
              <w:rPr>
                <w:b/>
              </w:rPr>
              <w:t>Centre</w:t>
            </w:r>
            <w:r w:rsidRPr="00F00471">
              <w:rPr>
                <w:b/>
              </w:rPr>
              <w:t xml:space="preserve"> Officer:</w:t>
            </w:r>
          </w:p>
        </w:tc>
      </w:tr>
      <w:tr w:rsidR="00EA704E" w:rsidRPr="0031104E" w:rsidTr="00A737FE">
        <w:trPr>
          <w:trHeight w:val="513"/>
        </w:trPr>
        <w:tc>
          <w:tcPr>
            <w:tcW w:w="10792" w:type="dxa"/>
            <w:gridSpan w:val="5"/>
          </w:tcPr>
          <w:p w:rsidR="00EA704E" w:rsidRPr="00F00471" w:rsidRDefault="00EA704E" w:rsidP="00EA704E">
            <w:pPr>
              <w:pStyle w:val="Default"/>
              <w:spacing w:line="276" w:lineRule="auto"/>
              <w:rPr>
                <w:b/>
                <w:u w:val="single"/>
              </w:rPr>
            </w:pPr>
            <w:r w:rsidRPr="00F00471">
              <w:rPr>
                <w:b/>
                <w:u w:val="single"/>
              </w:rPr>
              <w:t>Scheduled Booking Information</w:t>
            </w:r>
          </w:p>
          <w:p w:rsidR="00EA704E" w:rsidRDefault="00EA704E" w:rsidP="00EA704E">
            <w:pPr>
              <w:pStyle w:val="Default"/>
              <w:spacing w:line="276" w:lineRule="auto"/>
            </w:pPr>
            <w:r>
              <w:t>Venue: _________________________________________  Room:  ________________________________</w:t>
            </w:r>
          </w:p>
          <w:p w:rsidR="00C64063" w:rsidRDefault="00C64063" w:rsidP="00EA704E">
            <w:pPr>
              <w:pStyle w:val="Default"/>
              <w:spacing w:line="276" w:lineRule="auto"/>
            </w:pPr>
            <w:r>
              <w:t>Hire Start Date: _____/_____/_____ Hire End Date: _____/_____/_____</w:t>
            </w:r>
          </w:p>
          <w:p w:rsidR="00EA704E" w:rsidRDefault="00EA704E" w:rsidP="00EA704E">
            <w:pPr>
              <w:pStyle w:val="Default"/>
              <w:spacing w:line="276" w:lineRule="auto"/>
            </w:pPr>
            <w:r w:rsidRPr="0031104E">
              <w:t>Weekly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t xml:space="preserve">  </w:t>
            </w:r>
            <w:r w:rsidR="00875822">
              <w:t xml:space="preserve">   </w:t>
            </w:r>
            <w:r w:rsidR="00EA212A">
              <w:t xml:space="preserve"> </w:t>
            </w:r>
            <w:r w:rsidR="00875822">
              <w:t xml:space="preserve"> </w:t>
            </w:r>
            <w:r w:rsidRPr="0031104E">
              <w:t>Fortnightly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</w:t>
            </w:r>
            <w:r w:rsidR="00875822">
              <w:rPr>
                <w:sz w:val="32"/>
                <w:szCs w:val="32"/>
              </w:rPr>
              <w:t xml:space="preserve">    </w:t>
            </w:r>
            <w:r w:rsidR="00EA212A">
              <w:rPr>
                <w:sz w:val="32"/>
                <w:szCs w:val="32"/>
              </w:rPr>
              <w:t xml:space="preserve"> </w:t>
            </w:r>
            <w:r w:rsidRPr="0031104E">
              <w:t>Monthly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</w:t>
            </w:r>
            <w:r w:rsidR="00875822">
              <w:rPr>
                <w:sz w:val="32"/>
                <w:szCs w:val="32"/>
              </w:rPr>
              <w:t xml:space="preserve">   </w:t>
            </w:r>
            <w:r w:rsidR="00EA212A">
              <w:rPr>
                <w:sz w:val="32"/>
                <w:szCs w:val="32"/>
              </w:rPr>
              <w:t xml:space="preserve"> </w:t>
            </w:r>
            <w:r w:rsidR="00875822">
              <w:rPr>
                <w:sz w:val="32"/>
                <w:szCs w:val="32"/>
              </w:rPr>
              <w:t xml:space="preserve"> </w:t>
            </w:r>
            <w:r w:rsidR="00D8232E">
              <w:t>Other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_</w:t>
            </w:r>
            <w:r w:rsidR="00EA212A">
              <w:rPr>
                <w:sz w:val="32"/>
                <w:szCs w:val="32"/>
              </w:rPr>
              <w:t>__________________________</w:t>
            </w:r>
          </w:p>
          <w:p w:rsidR="00EA704E" w:rsidRDefault="00D8232E" w:rsidP="00EA704E">
            <w:pPr>
              <w:pStyle w:val="Default"/>
              <w:spacing w:line="276" w:lineRule="auto"/>
            </w:pPr>
            <w:r>
              <w:t>Monday</w:t>
            </w:r>
            <w:r w:rsidR="00EA704E" w:rsidRPr="0062542F">
              <w:rPr>
                <w:sz w:val="32"/>
                <w:szCs w:val="32"/>
              </w:rPr>
              <w:sym w:font="Wingdings" w:char="F071"/>
            </w:r>
            <w:r w:rsidR="00EA704E">
              <w:rPr>
                <w:sz w:val="32"/>
                <w:szCs w:val="32"/>
              </w:rPr>
              <w:t xml:space="preserve"> </w:t>
            </w:r>
            <w:r w:rsidR="00875822">
              <w:rPr>
                <w:sz w:val="32"/>
                <w:szCs w:val="32"/>
              </w:rPr>
              <w:t xml:space="preserve">   </w:t>
            </w:r>
            <w:r w:rsidR="00EA212A">
              <w:rPr>
                <w:sz w:val="32"/>
                <w:szCs w:val="32"/>
              </w:rPr>
              <w:t xml:space="preserve">  </w:t>
            </w:r>
            <w:r w:rsidR="00EA704E" w:rsidRPr="0031104E">
              <w:t>Tues</w:t>
            </w:r>
            <w:r>
              <w:t>day</w:t>
            </w:r>
            <w:r w:rsidR="00EA704E" w:rsidRPr="0062542F">
              <w:rPr>
                <w:sz w:val="32"/>
                <w:szCs w:val="32"/>
              </w:rPr>
              <w:sym w:font="Wingdings" w:char="F071"/>
            </w:r>
            <w:r w:rsidR="00EA704E">
              <w:t xml:space="preserve"> </w:t>
            </w:r>
            <w:r w:rsidR="00875822">
              <w:t xml:space="preserve">    </w:t>
            </w:r>
            <w:r w:rsidR="00EA212A">
              <w:t xml:space="preserve"> </w:t>
            </w:r>
            <w:r>
              <w:t xml:space="preserve"> </w:t>
            </w:r>
            <w:r w:rsidR="00EA212A">
              <w:t xml:space="preserve"> </w:t>
            </w:r>
            <w:r w:rsidR="00EA704E" w:rsidRPr="0031104E">
              <w:t>Wed</w:t>
            </w:r>
            <w:r>
              <w:t>nesday</w:t>
            </w:r>
            <w:r w:rsidR="00EA704E" w:rsidRPr="0062542F">
              <w:rPr>
                <w:sz w:val="32"/>
                <w:szCs w:val="32"/>
              </w:rPr>
              <w:sym w:font="Wingdings" w:char="F071"/>
            </w:r>
            <w:r w:rsidR="00EA704E" w:rsidRPr="0031104E">
              <w:t xml:space="preserve"> </w:t>
            </w:r>
            <w:r w:rsidR="00875822">
              <w:t xml:space="preserve">    </w:t>
            </w:r>
            <w:r w:rsidR="00EA212A">
              <w:t xml:space="preserve">   </w:t>
            </w:r>
            <w:r w:rsidR="00EA704E" w:rsidRPr="0031104E">
              <w:t>Thurs</w:t>
            </w:r>
            <w:r>
              <w:t>day</w:t>
            </w:r>
            <w:r w:rsidR="00EA704E" w:rsidRPr="0062542F">
              <w:rPr>
                <w:sz w:val="32"/>
                <w:szCs w:val="32"/>
              </w:rPr>
              <w:sym w:font="Wingdings" w:char="F071"/>
            </w:r>
            <w:r w:rsidR="00EA704E" w:rsidRPr="0031104E">
              <w:t xml:space="preserve"> </w:t>
            </w:r>
            <w:r w:rsidR="00875822">
              <w:t xml:space="preserve">  </w:t>
            </w:r>
            <w:r w:rsidR="00EA212A">
              <w:t xml:space="preserve">   </w:t>
            </w:r>
            <w:r>
              <w:t xml:space="preserve"> </w:t>
            </w:r>
            <w:r w:rsidR="00875822">
              <w:t xml:space="preserve"> </w:t>
            </w:r>
            <w:r w:rsidR="00EA704E" w:rsidRPr="0031104E">
              <w:t>Fri</w:t>
            </w:r>
            <w:r>
              <w:t>day</w:t>
            </w:r>
            <w:r w:rsidR="00EA704E" w:rsidRPr="0062542F">
              <w:rPr>
                <w:sz w:val="32"/>
                <w:szCs w:val="32"/>
              </w:rPr>
              <w:sym w:font="Wingdings" w:char="F071"/>
            </w:r>
            <w:r w:rsidR="00EA704E" w:rsidRPr="0031104E">
              <w:t xml:space="preserve"> </w:t>
            </w:r>
            <w:r w:rsidR="00875822">
              <w:t xml:space="preserve">    </w:t>
            </w:r>
            <w:r w:rsidR="00EA212A">
              <w:t xml:space="preserve">   </w:t>
            </w:r>
            <w:r w:rsidR="00EA704E" w:rsidRPr="0031104E">
              <w:t>Sat</w:t>
            </w:r>
            <w:r>
              <w:t>urday</w:t>
            </w:r>
            <w:r w:rsidR="00EA704E" w:rsidRPr="0062542F">
              <w:rPr>
                <w:sz w:val="32"/>
                <w:szCs w:val="32"/>
              </w:rPr>
              <w:sym w:font="Wingdings" w:char="F071"/>
            </w:r>
            <w:r w:rsidR="00EA704E" w:rsidRPr="0031104E">
              <w:t xml:space="preserve"> </w:t>
            </w:r>
            <w:r w:rsidR="00875822">
              <w:t xml:space="preserve">  </w:t>
            </w:r>
            <w:r>
              <w:t xml:space="preserve"> </w:t>
            </w:r>
            <w:r w:rsidR="00875822">
              <w:t xml:space="preserve">  </w:t>
            </w:r>
            <w:r>
              <w:t xml:space="preserve"> </w:t>
            </w:r>
            <w:r w:rsidR="00EA704E" w:rsidRPr="0031104E">
              <w:t>Sun</w:t>
            </w:r>
            <w:r>
              <w:t>day</w:t>
            </w:r>
            <w:r w:rsidR="00EA704E" w:rsidRPr="0062542F">
              <w:rPr>
                <w:sz w:val="32"/>
                <w:szCs w:val="32"/>
              </w:rPr>
              <w:sym w:font="Wingdings" w:char="F071"/>
            </w:r>
          </w:p>
          <w:p w:rsidR="00E66653" w:rsidRPr="00E66653" w:rsidRDefault="00EA704E" w:rsidP="00C64063">
            <w:pPr>
              <w:pStyle w:val="Default"/>
              <w:spacing w:line="276" w:lineRule="auto"/>
            </w:pPr>
            <w:r>
              <w:t>M</w:t>
            </w:r>
            <w:r w:rsidRPr="0031104E">
              <w:t xml:space="preserve">eet on School Holidays </w:t>
            </w:r>
            <w:r>
              <w:t xml:space="preserve"> </w:t>
            </w:r>
            <w:r w:rsidRPr="0031104E">
              <w:t>YES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</w:t>
            </w:r>
            <w:r w:rsidR="00EA212A">
              <w:rPr>
                <w:sz w:val="32"/>
                <w:szCs w:val="32"/>
              </w:rPr>
              <w:t xml:space="preserve">   </w:t>
            </w:r>
            <w:r w:rsidRPr="0031104E">
              <w:t>NO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="00E66653">
              <w:t xml:space="preserve"> </w:t>
            </w:r>
            <w:r w:rsidR="00EA212A">
              <w:t xml:space="preserve">                                     </w:t>
            </w:r>
            <w:r w:rsidR="00D8232E">
              <w:t xml:space="preserve"> </w:t>
            </w:r>
            <w:r w:rsidR="00EA212A">
              <w:t xml:space="preserve">  </w:t>
            </w:r>
            <w:r>
              <w:t>M</w:t>
            </w:r>
            <w:r w:rsidRPr="0031104E">
              <w:t xml:space="preserve">eet on Public Holidays </w:t>
            </w:r>
            <w:r>
              <w:t xml:space="preserve">   </w:t>
            </w:r>
            <w:r w:rsidRPr="0031104E">
              <w:t>YES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</w:t>
            </w:r>
            <w:r w:rsidR="00EA212A">
              <w:rPr>
                <w:sz w:val="32"/>
                <w:szCs w:val="32"/>
              </w:rPr>
              <w:t xml:space="preserve">   </w:t>
            </w:r>
            <w:r w:rsidR="00D8232E">
              <w:t>NO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="00E66653">
              <w:rPr>
                <w:sz w:val="32"/>
                <w:szCs w:val="32"/>
              </w:rPr>
              <w:t xml:space="preserve">   </w:t>
            </w:r>
          </w:p>
        </w:tc>
      </w:tr>
      <w:tr w:rsidR="00EA704E" w:rsidRPr="0031104E" w:rsidTr="00A737FE">
        <w:trPr>
          <w:trHeight w:val="394"/>
        </w:trPr>
        <w:tc>
          <w:tcPr>
            <w:tcW w:w="10792" w:type="dxa"/>
            <w:gridSpan w:val="5"/>
          </w:tcPr>
          <w:p w:rsidR="00EA704E" w:rsidRPr="0031104E" w:rsidRDefault="00EA704E" w:rsidP="00EA704E">
            <w:pPr>
              <w:pStyle w:val="Default"/>
              <w:spacing w:line="276" w:lineRule="auto"/>
            </w:pPr>
            <w:r w:rsidRPr="0031104E">
              <w:t>Quoted Hire Charge (incl</w:t>
            </w:r>
            <w:r>
              <w:t>uding</w:t>
            </w:r>
            <w:r w:rsidRPr="0031104E">
              <w:t xml:space="preserve"> GST)</w:t>
            </w:r>
            <w:r>
              <w:t xml:space="preserve"> </w:t>
            </w:r>
            <w:r w:rsidRPr="0031104E">
              <w:t xml:space="preserve">Including setup </w:t>
            </w:r>
            <w:r>
              <w:t xml:space="preserve">/pack away time cost </w:t>
            </w:r>
            <w:r w:rsidRPr="00FD5F24">
              <w:rPr>
                <w:b/>
                <w:sz w:val="22"/>
                <w:szCs w:val="22"/>
              </w:rPr>
              <w:t>(does not including catering, equipment hire or other additional costs).</w:t>
            </w:r>
          </w:p>
          <w:p w:rsidR="00EA704E" w:rsidRDefault="00EA704E" w:rsidP="00EA704E">
            <w:pPr>
              <w:pStyle w:val="Default"/>
              <w:spacing w:line="276" w:lineRule="auto"/>
            </w:pPr>
            <w:r>
              <w:t xml:space="preserve">Total Hours of Hire: ____________  Start Time: </w:t>
            </w:r>
            <w:r>
              <w:softHyphen/>
              <w:t>______:______ AM/PM Finish Time ______:______ AM/PM</w:t>
            </w:r>
          </w:p>
          <w:p w:rsidR="00EA704E" w:rsidRPr="000C20F2" w:rsidRDefault="00EA704E" w:rsidP="00EA704E">
            <w:pPr>
              <w:pStyle w:val="Default"/>
              <w:spacing w:line="276" w:lineRule="auto"/>
              <w:jc w:val="center"/>
              <w:rPr>
                <w:b/>
                <w:i/>
                <w:sz w:val="22"/>
                <w:szCs w:val="22"/>
              </w:rPr>
            </w:pPr>
            <w:r w:rsidRPr="000C20F2">
              <w:rPr>
                <w:b/>
                <w:i/>
                <w:sz w:val="22"/>
                <w:szCs w:val="22"/>
              </w:rPr>
              <w:t>(Subsidy only covers a m</w:t>
            </w:r>
            <w:r>
              <w:rPr>
                <w:b/>
                <w:i/>
                <w:sz w:val="22"/>
                <w:szCs w:val="22"/>
              </w:rPr>
              <w:t>aximum scheduled booking time of</w:t>
            </w:r>
            <w:r w:rsidRPr="000C20F2">
              <w:rPr>
                <w:b/>
                <w:i/>
                <w:sz w:val="22"/>
                <w:szCs w:val="22"/>
              </w:rPr>
              <w:t xml:space="preserve"> 8 hours duration at </w:t>
            </w:r>
            <w:r w:rsidRPr="00ED3588">
              <w:rPr>
                <w:b/>
                <w:i/>
                <w:sz w:val="22"/>
                <w:szCs w:val="22"/>
                <w:u w:val="single"/>
              </w:rPr>
              <w:t>one facility</w:t>
            </w:r>
            <w:r w:rsidRPr="000C20F2">
              <w:rPr>
                <w:b/>
                <w:i/>
                <w:sz w:val="22"/>
                <w:szCs w:val="22"/>
              </w:rPr>
              <w:t>)</w:t>
            </w:r>
          </w:p>
          <w:p w:rsidR="00EA704E" w:rsidRDefault="00EA704E" w:rsidP="00EA704E">
            <w:pPr>
              <w:pStyle w:val="Default"/>
              <w:spacing w:line="276" w:lineRule="auto"/>
            </w:pPr>
            <w:r>
              <w:t>Total hourly rate $____________________</w:t>
            </w:r>
            <w:r>
              <w:softHyphen/>
            </w:r>
            <w:r>
              <w:softHyphen/>
              <w:t>____  Total session/booking rate</w:t>
            </w:r>
            <w:r w:rsidRPr="0031104E">
              <w:t xml:space="preserve"> $ </w:t>
            </w:r>
            <w:r>
              <w:t xml:space="preserve">________________________ </w:t>
            </w:r>
          </w:p>
          <w:p w:rsidR="00EA704E" w:rsidRPr="0031104E" w:rsidRDefault="00EA704E" w:rsidP="00EA704E">
            <w:pPr>
              <w:pStyle w:val="Default"/>
              <w:spacing w:line="276" w:lineRule="auto"/>
            </w:pPr>
            <w:r>
              <w:t>T</w:t>
            </w:r>
            <w:r w:rsidRPr="0031104E">
              <w:t xml:space="preserve">otal number </w:t>
            </w:r>
            <w:r w:rsidR="00385074">
              <w:t>of bookings in 2017</w:t>
            </w:r>
            <w:r>
              <w:t xml:space="preserve">   ______________________ </w:t>
            </w:r>
          </w:p>
        </w:tc>
      </w:tr>
      <w:tr w:rsidR="00EA704E" w:rsidRPr="0031104E" w:rsidTr="00D8232E">
        <w:trPr>
          <w:trHeight w:val="343"/>
        </w:trPr>
        <w:tc>
          <w:tcPr>
            <w:tcW w:w="4361" w:type="dxa"/>
            <w:gridSpan w:val="2"/>
          </w:tcPr>
          <w:p w:rsidR="00EA704E" w:rsidRPr="00EA212A" w:rsidRDefault="00D8232E" w:rsidP="00EA704E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 xml:space="preserve">Community Centre </w:t>
            </w:r>
            <w:r w:rsidR="00EA704E" w:rsidRPr="00EA212A">
              <w:rPr>
                <w:b/>
              </w:rPr>
              <w:t xml:space="preserve">Officer </w:t>
            </w:r>
            <w:r>
              <w:rPr>
                <w:b/>
              </w:rPr>
              <w:t>Verified</w:t>
            </w:r>
            <w:r w:rsidR="00EA704E" w:rsidRPr="00EA212A">
              <w:rPr>
                <w:b/>
              </w:rPr>
              <w:t>:</w:t>
            </w:r>
          </w:p>
          <w:p w:rsidR="00EA704E" w:rsidRPr="0031104E" w:rsidRDefault="00D8232E" w:rsidP="00EA704E">
            <w:pPr>
              <w:pStyle w:val="Default"/>
              <w:spacing w:line="276" w:lineRule="auto"/>
            </w:pPr>
            <w:r>
              <w:t xml:space="preserve"> Date:  ______/______/_____</w:t>
            </w:r>
            <w:r w:rsidR="00EA704E">
              <w:t>_</w:t>
            </w:r>
          </w:p>
        </w:tc>
        <w:tc>
          <w:tcPr>
            <w:tcW w:w="6431" w:type="dxa"/>
            <w:gridSpan w:val="3"/>
          </w:tcPr>
          <w:p w:rsidR="00EA704E" w:rsidRPr="0031104E" w:rsidRDefault="00EA704E" w:rsidP="00EA704E">
            <w:pPr>
              <w:pStyle w:val="Default"/>
              <w:spacing w:line="276" w:lineRule="auto"/>
            </w:pPr>
            <w:r w:rsidRPr="0031104E">
              <w:t>NAME: ___</w:t>
            </w:r>
            <w:r>
              <w:t>__</w:t>
            </w:r>
            <w:r w:rsidRPr="0031104E">
              <w:t>_______</w:t>
            </w:r>
            <w:r>
              <w:t>____</w:t>
            </w:r>
            <w:r w:rsidRPr="0031104E">
              <w:t>___</w:t>
            </w:r>
            <w:r>
              <w:t xml:space="preserve">_______________________ </w:t>
            </w:r>
            <w:r w:rsidRPr="0031104E">
              <w:t>Signature: ____</w:t>
            </w:r>
            <w:r>
              <w:t>___________________________________</w:t>
            </w:r>
          </w:p>
        </w:tc>
      </w:tr>
      <w:tr w:rsidR="00EA704E" w:rsidRPr="0031104E" w:rsidTr="00744763">
        <w:trPr>
          <w:trHeight w:val="427"/>
        </w:trPr>
        <w:tc>
          <w:tcPr>
            <w:tcW w:w="3527" w:type="dxa"/>
            <w:shd w:val="clear" w:color="auto" w:fill="D9D9D9" w:themeFill="background1" w:themeFillShade="D9"/>
          </w:tcPr>
          <w:p w:rsidR="00EA704E" w:rsidRPr="0031104E" w:rsidRDefault="00EA704E" w:rsidP="00FF00E7">
            <w:pPr>
              <w:pStyle w:val="Default"/>
            </w:pPr>
            <w:r w:rsidRPr="00A86AF0">
              <w:rPr>
                <w:b/>
                <w:highlight w:val="lightGray"/>
              </w:rPr>
              <w:t>Section C - Office Use Only</w:t>
            </w:r>
            <w:r w:rsidRPr="00A86AF0">
              <w:rPr>
                <w:highlight w:val="lightGray"/>
              </w:rPr>
              <w:t>:</w:t>
            </w:r>
            <w:r w:rsidRPr="0031104E">
              <w:t xml:space="preserve"> </w:t>
            </w:r>
          </w:p>
          <w:p w:rsidR="00EA704E" w:rsidRPr="0031104E" w:rsidRDefault="00EA704E" w:rsidP="00FF00E7">
            <w:pPr>
              <w:pStyle w:val="Default"/>
            </w:pPr>
            <w:r w:rsidRPr="0031104E">
              <w:t>Date Received __</w:t>
            </w:r>
            <w:r>
              <w:t>__/</w:t>
            </w:r>
            <w:r w:rsidRPr="0031104E">
              <w:t>____</w:t>
            </w:r>
            <w:r>
              <w:t>/</w:t>
            </w:r>
            <w:r w:rsidRPr="0031104E">
              <w:t>__</w:t>
            </w:r>
            <w:r>
              <w:t>_</w:t>
            </w:r>
            <w:r w:rsidRPr="0031104E">
              <w:t xml:space="preserve">__ </w:t>
            </w:r>
          </w:p>
          <w:p w:rsidR="00EA704E" w:rsidRPr="0031104E" w:rsidRDefault="00EA704E" w:rsidP="00FF00E7">
            <w:pPr>
              <w:pStyle w:val="Default"/>
            </w:pPr>
            <w:r>
              <w:t># of hours allocated _________</w:t>
            </w:r>
            <w:r w:rsidRPr="0031104E">
              <w:t xml:space="preserve">_ </w:t>
            </w:r>
          </w:p>
          <w:p w:rsidR="00EA704E" w:rsidRPr="0031104E" w:rsidRDefault="00D8232E" w:rsidP="00FF00E7">
            <w:pPr>
              <w:pStyle w:val="Default"/>
            </w:pPr>
            <w:r>
              <w:t>Accessed</w:t>
            </w:r>
            <w:r w:rsidR="00EA704E" w:rsidRPr="0031104E">
              <w:t xml:space="preserve"> by CFO (date &amp; initial) ___________ </w:t>
            </w:r>
            <w:r w:rsidR="00EA704E">
              <w:t xml:space="preserve">   __</w:t>
            </w:r>
            <w:r w:rsidR="00EA704E" w:rsidRPr="0031104E">
              <w:t>__</w:t>
            </w:r>
            <w:r w:rsidR="00EA704E">
              <w:t>/___</w:t>
            </w:r>
            <w:r w:rsidR="00EA704E" w:rsidRPr="0031104E">
              <w:t>_</w:t>
            </w:r>
            <w:r w:rsidR="00EA704E">
              <w:t>/_____</w:t>
            </w:r>
          </w:p>
        </w:tc>
        <w:tc>
          <w:tcPr>
            <w:tcW w:w="3561" w:type="dxa"/>
            <w:gridSpan w:val="3"/>
            <w:shd w:val="clear" w:color="auto" w:fill="D9D9D9" w:themeFill="background1" w:themeFillShade="D9"/>
          </w:tcPr>
          <w:p w:rsidR="00EA704E" w:rsidRDefault="00EA212A" w:rsidP="00FF00E7">
            <w:pPr>
              <w:pStyle w:val="Default"/>
            </w:pPr>
            <w:r>
              <w:t xml:space="preserve">Number </w:t>
            </w:r>
            <w:r w:rsidR="00EA704E">
              <w:t>of hours subsidised __</w:t>
            </w:r>
            <w:r>
              <w:t>_</w:t>
            </w:r>
            <w:r w:rsidR="00EA704E" w:rsidRPr="0031104E">
              <w:t xml:space="preserve">_ </w:t>
            </w:r>
          </w:p>
          <w:p w:rsidR="00EA704E" w:rsidRDefault="00EA704E" w:rsidP="00FF00E7">
            <w:pPr>
              <w:pStyle w:val="Default"/>
            </w:pPr>
            <w:r>
              <w:t>Subsidy amount $____________</w:t>
            </w:r>
          </w:p>
          <w:p w:rsidR="00EA704E" w:rsidRDefault="00EA704E" w:rsidP="00FF00E7">
            <w:pPr>
              <w:pStyle w:val="Default"/>
            </w:pPr>
            <w:r w:rsidRPr="0031104E">
              <w:t>Approved</w:t>
            </w:r>
            <w:r w:rsidR="00EA212A">
              <w:t xml:space="preserve"> - </w:t>
            </w:r>
            <w:r w:rsidRPr="0031104E">
              <w:t>YES</w:t>
            </w:r>
            <w:r>
              <w:t xml:space="preserve"> 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</w:t>
            </w:r>
            <w:r w:rsidRPr="0031104E">
              <w:t xml:space="preserve"> </w:t>
            </w:r>
            <w:r w:rsidR="00EA212A">
              <w:t xml:space="preserve">   </w:t>
            </w:r>
            <w:r w:rsidRPr="0031104E">
              <w:t>NO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t xml:space="preserve"> </w:t>
            </w:r>
          </w:p>
          <w:p w:rsidR="00EA704E" w:rsidRDefault="00EA704E" w:rsidP="00FF00E7">
            <w:pPr>
              <w:pStyle w:val="Default"/>
            </w:pPr>
            <w:r>
              <w:t>PO Number _________________</w:t>
            </w:r>
          </w:p>
          <w:p w:rsidR="00EA212A" w:rsidRPr="0031104E" w:rsidRDefault="00EA212A" w:rsidP="00FF00E7">
            <w:pPr>
              <w:pStyle w:val="Default"/>
            </w:pPr>
            <w:r>
              <w:t xml:space="preserve">Internal Transfer - </w:t>
            </w:r>
            <w:r w:rsidRPr="0031104E">
              <w:t>YES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</w:t>
            </w:r>
            <w:r w:rsidRPr="0031104E">
              <w:t xml:space="preserve"> </w:t>
            </w:r>
            <w:r>
              <w:t xml:space="preserve"> </w:t>
            </w:r>
            <w:r w:rsidRPr="0031104E">
              <w:t>NO</w:t>
            </w:r>
            <w:r w:rsidRPr="0062542F">
              <w:rPr>
                <w:sz w:val="32"/>
                <w:szCs w:val="32"/>
              </w:rPr>
              <w:sym w:font="Wingdings" w:char="F071"/>
            </w:r>
          </w:p>
        </w:tc>
        <w:tc>
          <w:tcPr>
            <w:tcW w:w="3704" w:type="dxa"/>
            <w:shd w:val="clear" w:color="auto" w:fill="D9D9D9" w:themeFill="background1" w:themeFillShade="D9"/>
          </w:tcPr>
          <w:p w:rsidR="00EA704E" w:rsidRPr="0031104E" w:rsidRDefault="00EA704E" w:rsidP="00FF00E7">
            <w:pPr>
              <w:pStyle w:val="Default"/>
            </w:pPr>
            <w:r>
              <w:t>NAR Number   ________________</w:t>
            </w:r>
            <w:r w:rsidRPr="0031104E">
              <w:t xml:space="preserve"> </w:t>
            </w:r>
          </w:p>
          <w:p w:rsidR="00EA704E" w:rsidRDefault="00EA704E" w:rsidP="00FF00E7">
            <w:pPr>
              <w:pStyle w:val="Default"/>
            </w:pPr>
            <w:r>
              <w:t>Document Number A___________</w:t>
            </w:r>
          </w:p>
          <w:p w:rsidR="00EA704E" w:rsidRDefault="00EA704E" w:rsidP="00FF00E7">
            <w:pPr>
              <w:pStyle w:val="Default"/>
            </w:pPr>
            <w:r>
              <w:t>Confirmation Letter ___/___/___</w:t>
            </w:r>
          </w:p>
          <w:p w:rsidR="00EA704E" w:rsidRPr="0031104E" w:rsidRDefault="00EA212A" w:rsidP="00FF00E7">
            <w:pPr>
              <w:pStyle w:val="Default"/>
            </w:pPr>
            <w:r>
              <w:t>Scanned Date: ____/_____/____</w:t>
            </w:r>
            <w:r w:rsidR="00EA704E">
              <w:t>_</w:t>
            </w:r>
          </w:p>
        </w:tc>
      </w:tr>
    </w:tbl>
    <w:p w:rsidR="00EA704E" w:rsidRDefault="00EA704E" w:rsidP="00EA704E">
      <w:pPr>
        <w:pStyle w:val="Default"/>
      </w:pPr>
    </w:p>
    <w:p w:rsidR="005029BA" w:rsidRPr="00903BBA" w:rsidRDefault="005029BA" w:rsidP="005029BA">
      <w:pPr>
        <w:pStyle w:val="Default"/>
        <w:jc w:val="center"/>
        <w:rPr>
          <w:b/>
          <w:sz w:val="40"/>
          <w:szCs w:val="40"/>
        </w:rPr>
      </w:pPr>
      <w:r w:rsidRPr="00903BBA">
        <w:rPr>
          <w:b/>
          <w:sz w:val="40"/>
          <w:szCs w:val="40"/>
        </w:rPr>
        <w:lastRenderedPageBreak/>
        <w:t>Statement of Purpose</w:t>
      </w: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</w:pPr>
    </w:p>
    <w:p w:rsidR="005029BA" w:rsidRPr="00903BBA" w:rsidRDefault="005029BA" w:rsidP="005029BA">
      <w:pPr>
        <w:pStyle w:val="Default"/>
        <w:rPr>
          <w:b/>
        </w:rPr>
      </w:pPr>
      <w:r w:rsidRPr="00903BBA">
        <w:rPr>
          <w:b/>
        </w:rPr>
        <w:t>Group Name:</w:t>
      </w:r>
      <w:r w:rsidRPr="00903BBA">
        <w:rPr>
          <w:b/>
        </w:rPr>
        <w:tab/>
      </w:r>
      <w:r w:rsidRPr="00903BBA">
        <w:rPr>
          <w:b/>
        </w:rPr>
        <w:tab/>
        <w:t>___________________________________________________________________</w:t>
      </w:r>
    </w:p>
    <w:p w:rsidR="005029BA" w:rsidRPr="00903BBA" w:rsidRDefault="005029BA" w:rsidP="005029BA">
      <w:pPr>
        <w:pStyle w:val="Default"/>
        <w:rPr>
          <w:b/>
        </w:rPr>
      </w:pPr>
    </w:p>
    <w:p w:rsidR="005029BA" w:rsidRPr="00903BBA" w:rsidRDefault="005029BA" w:rsidP="005029BA">
      <w:pPr>
        <w:pStyle w:val="Default"/>
        <w:rPr>
          <w:b/>
        </w:rPr>
      </w:pPr>
    </w:p>
    <w:p w:rsidR="005029BA" w:rsidRPr="00903BBA" w:rsidRDefault="005029BA" w:rsidP="005029BA">
      <w:pPr>
        <w:pStyle w:val="Default"/>
        <w:rPr>
          <w:b/>
        </w:rPr>
      </w:pPr>
      <w:r w:rsidRPr="00903BBA">
        <w:rPr>
          <w:b/>
        </w:rPr>
        <w:t>Program Name:</w:t>
      </w:r>
      <w:r w:rsidRPr="00903BBA">
        <w:rPr>
          <w:b/>
        </w:rPr>
        <w:tab/>
        <w:t>___________________________________________________________________</w:t>
      </w:r>
    </w:p>
    <w:p w:rsidR="005029BA" w:rsidRPr="00903BBA" w:rsidRDefault="005029BA" w:rsidP="005029BA">
      <w:pPr>
        <w:pStyle w:val="Default"/>
        <w:rPr>
          <w:b/>
        </w:rPr>
      </w:pPr>
    </w:p>
    <w:p w:rsidR="005029BA" w:rsidRPr="00903BBA" w:rsidRDefault="005029BA" w:rsidP="005029BA">
      <w:pPr>
        <w:pStyle w:val="Default"/>
        <w:rPr>
          <w:b/>
        </w:rPr>
      </w:pPr>
    </w:p>
    <w:p w:rsidR="005029BA" w:rsidRPr="00903BBA" w:rsidRDefault="005029BA" w:rsidP="005029BA">
      <w:pPr>
        <w:pStyle w:val="Default"/>
        <w:rPr>
          <w:b/>
        </w:rPr>
      </w:pPr>
      <w:r>
        <w:rPr>
          <w:b/>
        </w:rPr>
        <w:t>Program Time:</w:t>
      </w:r>
      <w:r>
        <w:rPr>
          <w:b/>
        </w:rPr>
        <w:tab/>
        <w:t>______</w:t>
      </w:r>
      <w:r w:rsidRPr="00903BBA">
        <w:rPr>
          <w:b/>
        </w:rPr>
        <w:t>_____________________________________________________________</w:t>
      </w:r>
    </w:p>
    <w:p w:rsidR="005029BA" w:rsidRPr="00903BBA" w:rsidRDefault="005029BA" w:rsidP="005029BA">
      <w:pPr>
        <w:pStyle w:val="Default"/>
        <w:rPr>
          <w:b/>
        </w:rPr>
      </w:pPr>
    </w:p>
    <w:p w:rsidR="005029BA" w:rsidRPr="00903BBA" w:rsidRDefault="005029BA" w:rsidP="005029BA">
      <w:pPr>
        <w:pStyle w:val="Default"/>
        <w:rPr>
          <w:b/>
        </w:rPr>
      </w:pPr>
    </w:p>
    <w:p w:rsidR="005029BA" w:rsidRDefault="005029BA" w:rsidP="005029BA">
      <w:pPr>
        <w:pStyle w:val="Default"/>
      </w:pPr>
      <w:r w:rsidRPr="00903BBA">
        <w:rPr>
          <w:b/>
        </w:rPr>
        <w:t>Program Location:</w:t>
      </w:r>
      <w:r>
        <w:tab/>
        <w:t>___________________________________________________________________</w:t>
      </w: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</w:pPr>
    </w:p>
    <w:p w:rsidR="005029BA" w:rsidRPr="00903BBA" w:rsidRDefault="005029BA" w:rsidP="005029BA">
      <w:pPr>
        <w:pStyle w:val="Default"/>
        <w:jc w:val="center"/>
        <w:rPr>
          <w:b/>
        </w:rPr>
      </w:pPr>
      <w:r w:rsidRPr="00903BBA">
        <w:rPr>
          <w:b/>
        </w:rPr>
        <w:t>Statement of Purpose</w:t>
      </w:r>
      <w:r>
        <w:rPr>
          <w:b/>
        </w:rPr>
        <w:t>:</w:t>
      </w: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  <w:pBdr>
          <w:top w:val="single" w:sz="12" w:space="1" w:color="auto"/>
          <w:bottom w:val="single" w:sz="12" w:space="1" w:color="auto"/>
        </w:pBdr>
      </w:pPr>
    </w:p>
    <w:p w:rsidR="005029BA" w:rsidRDefault="005029BA" w:rsidP="005029BA">
      <w:pPr>
        <w:pStyle w:val="Default"/>
        <w:pBdr>
          <w:bottom w:val="single" w:sz="12" w:space="1" w:color="auto"/>
          <w:between w:val="single" w:sz="12" w:space="1" w:color="auto"/>
        </w:pBdr>
      </w:pPr>
    </w:p>
    <w:p w:rsidR="005029BA" w:rsidRDefault="005029BA" w:rsidP="005029BA">
      <w:pPr>
        <w:pStyle w:val="Default"/>
        <w:pBdr>
          <w:bottom w:val="single" w:sz="12" w:space="1" w:color="auto"/>
          <w:between w:val="single" w:sz="12" w:space="1" w:color="auto"/>
        </w:pBdr>
      </w:pPr>
    </w:p>
    <w:p w:rsidR="005029BA" w:rsidRDefault="005029BA" w:rsidP="005029BA">
      <w:pPr>
        <w:pStyle w:val="Default"/>
        <w:pBdr>
          <w:bottom w:val="single" w:sz="12" w:space="1" w:color="auto"/>
          <w:between w:val="single" w:sz="12" w:space="1" w:color="auto"/>
        </w:pBdr>
      </w:pPr>
    </w:p>
    <w:p w:rsidR="005029BA" w:rsidRDefault="005029BA" w:rsidP="005029BA">
      <w:pPr>
        <w:pStyle w:val="Default"/>
        <w:pBdr>
          <w:bottom w:val="single" w:sz="12" w:space="1" w:color="auto"/>
          <w:between w:val="single" w:sz="12" w:space="1" w:color="auto"/>
        </w:pBdr>
      </w:pPr>
    </w:p>
    <w:p w:rsidR="005029BA" w:rsidRDefault="005029BA" w:rsidP="005029BA">
      <w:pPr>
        <w:pStyle w:val="Default"/>
        <w:pBdr>
          <w:bottom w:val="single" w:sz="12" w:space="1" w:color="auto"/>
          <w:between w:val="single" w:sz="12" w:space="1" w:color="auto"/>
        </w:pBdr>
      </w:pPr>
    </w:p>
    <w:p w:rsidR="005029BA" w:rsidRDefault="005029BA" w:rsidP="005029BA">
      <w:pPr>
        <w:pStyle w:val="Default"/>
        <w:pBdr>
          <w:bottom w:val="single" w:sz="12" w:space="1" w:color="auto"/>
          <w:between w:val="single" w:sz="12" w:space="1" w:color="auto"/>
        </w:pBdr>
      </w:pP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</w:pPr>
    </w:p>
    <w:p w:rsidR="005029BA" w:rsidRPr="00903BBA" w:rsidRDefault="005029BA" w:rsidP="005029BA">
      <w:pPr>
        <w:pStyle w:val="Default"/>
        <w:jc w:val="center"/>
        <w:rPr>
          <w:b/>
        </w:rPr>
      </w:pPr>
      <w:r w:rsidRPr="00903BBA">
        <w:rPr>
          <w:b/>
        </w:rPr>
        <w:t>Membership:</w:t>
      </w: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</w:pPr>
      <w:r>
        <w:t>Membership to the __________________________________________________________ include:</w:t>
      </w: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  <w:numPr>
          <w:ilvl w:val="0"/>
          <w:numId w:val="3"/>
        </w:numPr>
        <w:spacing w:before="240"/>
      </w:pPr>
      <w:r>
        <w:t>________________________________________________________________</w:t>
      </w:r>
    </w:p>
    <w:p w:rsidR="005029BA" w:rsidRDefault="005029BA" w:rsidP="005029BA">
      <w:pPr>
        <w:pStyle w:val="Default"/>
        <w:numPr>
          <w:ilvl w:val="0"/>
          <w:numId w:val="3"/>
        </w:numPr>
        <w:spacing w:before="240"/>
      </w:pPr>
      <w:r>
        <w:t>________________________________________________________________</w:t>
      </w:r>
    </w:p>
    <w:p w:rsidR="005029BA" w:rsidRDefault="005029BA" w:rsidP="005029BA">
      <w:pPr>
        <w:pStyle w:val="Default"/>
        <w:numPr>
          <w:ilvl w:val="0"/>
          <w:numId w:val="3"/>
        </w:numPr>
        <w:spacing w:before="240"/>
      </w:pPr>
      <w:r>
        <w:t>________________________________________________________________</w:t>
      </w:r>
    </w:p>
    <w:p w:rsidR="005029BA" w:rsidRDefault="005029BA" w:rsidP="005029BA">
      <w:pPr>
        <w:pStyle w:val="Default"/>
        <w:numPr>
          <w:ilvl w:val="0"/>
          <w:numId w:val="3"/>
        </w:numPr>
        <w:spacing w:before="240"/>
      </w:pPr>
      <w:r>
        <w:t>________________________________________________________________</w:t>
      </w: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</w:pPr>
      <w:r>
        <w:t>Signed by Group Organiser:</w:t>
      </w: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</w:pPr>
    </w:p>
    <w:p w:rsidR="005029BA" w:rsidRDefault="005029BA" w:rsidP="005029BA">
      <w:pPr>
        <w:pStyle w:val="Default"/>
      </w:pPr>
      <w:r>
        <w:t>Name:</w:t>
      </w:r>
      <w:r>
        <w:tab/>
        <w:t>_____________________________________ Signature: ___________________________________</w:t>
      </w:r>
    </w:p>
    <w:p w:rsidR="005029BA" w:rsidRDefault="005029BA" w:rsidP="005029BA">
      <w:pPr>
        <w:pStyle w:val="Default"/>
      </w:pPr>
    </w:p>
    <w:p w:rsidR="005029BA" w:rsidRPr="0031104E" w:rsidRDefault="005029BA" w:rsidP="005029BA">
      <w:pPr>
        <w:pStyle w:val="Default"/>
      </w:pPr>
      <w:r>
        <w:t>Date: __________/__________/__________</w:t>
      </w:r>
    </w:p>
    <w:p w:rsidR="00F27DAB" w:rsidRPr="0031104E" w:rsidRDefault="00F27DAB" w:rsidP="00A86AF0">
      <w:pPr>
        <w:pStyle w:val="Default"/>
      </w:pPr>
    </w:p>
    <w:sectPr w:rsidR="00F27DAB" w:rsidRPr="0031104E" w:rsidSect="00EA704E">
      <w:headerReference w:type="first" r:id="rId13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2F1" w:rsidRDefault="00FA12F1" w:rsidP="007C0CE0">
      <w:pPr>
        <w:spacing w:after="0" w:line="240" w:lineRule="auto"/>
      </w:pPr>
      <w:r>
        <w:separator/>
      </w:r>
    </w:p>
  </w:endnote>
  <w:endnote w:type="continuationSeparator" w:id="0">
    <w:p w:rsidR="00FA12F1" w:rsidRDefault="00FA12F1" w:rsidP="007C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ydaleRegular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DaxOT-Medium">
    <w:altName w:val="DaxOT-Medium"/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39B" w:rsidRDefault="006777C6" w:rsidP="007C0CE0">
    <w:pPr>
      <w:pStyle w:val="Footer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EA9D0D9" wp14:editId="53BE1003">
          <wp:simplePos x="0" y="0"/>
          <wp:positionH relativeFrom="column">
            <wp:posOffset>1285539</wp:posOffset>
          </wp:positionH>
          <wp:positionV relativeFrom="paragraph">
            <wp:posOffset>-451223</wp:posOffset>
          </wp:positionV>
          <wp:extent cx="5338258" cy="796066"/>
          <wp:effectExtent l="0" t="0" r="0" b="4445"/>
          <wp:wrapNone/>
          <wp:docPr id="9" name="Picture 1" descr="Cover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38258" cy="796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2F1" w:rsidRDefault="00FA12F1" w:rsidP="007C0CE0">
      <w:pPr>
        <w:spacing w:after="0" w:line="240" w:lineRule="auto"/>
      </w:pPr>
      <w:r>
        <w:separator/>
      </w:r>
    </w:p>
  </w:footnote>
  <w:footnote w:type="continuationSeparator" w:id="0">
    <w:p w:rsidR="00FA12F1" w:rsidRDefault="00FA12F1" w:rsidP="007C0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39B" w:rsidRDefault="000A439B" w:rsidP="00FD7A32">
    <w:pPr>
      <w:pStyle w:val="Header"/>
      <w:tabs>
        <w:tab w:val="clear" w:pos="4513"/>
        <w:tab w:val="clear" w:pos="9026"/>
        <w:tab w:val="left" w:pos="6234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59F75A0F" wp14:editId="0146CAEB">
          <wp:simplePos x="0" y="0"/>
          <wp:positionH relativeFrom="column">
            <wp:posOffset>-744070</wp:posOffset>
          </wp:positionH>
          <wp:positionV relativeFrom="paragraph">
            <wp:posOffset>-460973</wp:posOffset>
          </wp:positionV>
          <wp:extent cx="7586607" cy="2119257"/>
          <wp:effectExtent l="19050" t="0" r="0" b="0"/>
          <wp:wrapNone/>
          <wp:docPr id="1" name="Picture 0" descr="Cover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6607" cy="21192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04E" w:rsidRPr="00FE53E4" w:rsidRDefault="00EA704E" w:rsidP="00EA704E">
    <w:pPr>
      <w:pStyle w:val="Header"/>
      <w:tabs>
        <w:tab w:val="clear" w:pos="4513"/>
        <w:tab w:val="clear" w:pos="9026"/>
      </w:tabs>
      <w:ind w:left="2835"/>
      <w:rPr>
        <w:rFonts w:ascii="DaxOT-Medium" w:hAnsi="DaxOT-Medium"/>
        <w:color w:val="B5101A"/>
        <w:sz w:val="36"/>
        <w:szCs w:val="36"/>
      </w:rPr>
    </w:pPr>
    <w:r w:rsidRPr="00FE53E4">
      <w:rPr>
        <w:noProof/>
        <w:color w:val="7F7F7F" w:themeColor="text1" w:themeTint="80"/>
        <w:spacing w:val="140"/>
        <w:sz w:val="36"/>
        <w:szCs w:val="36"/>
      </w:rPr>
      <w:drawing>
        <wp:anchor distT="0" distB="0" distL="114300" distR="114300" simplePos="0" relativeHeight="251672576" behindDoc="1" locked="0" layoutInCell="1" allowOverlap="1" wp14:anchorId="04C7D668" wp14:editId="01790C22">
          <wp:simplePos x="0" y="0"/>
          <wp:positionH relativeFrom="column">
            <wp:posOffset>-2216</wp:posOffset>
          </wp:positionH>
          <wp:positionV relativeFrom="paragraph">
            <wp:posOffset>-226931</wp:posOffset>
          </wp:positionV>
          <wp:extent cx="1586467" cy="744279"/>
          <wp:effectExtent l="19050" t="0" r="0" b="0"/>
          <wp:wrapNone/>
          <wp:docPr id="2" name="Picture 1" descr="WCClogo CMYK 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Clogo CMYK MAS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6467" cy="74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E53E4">
      <w:rPr>
        <w:rFonts w:ascii="DaxOT-Medium" w:hAnsi="DaxOT-Medium"/>
        <w:color w:val="B5101A"/>
        <w:sz w:val="36"/>
        <w:szCs w:val="36"/>
      </w:rPr>
      <w:t>Community Facilities Subsidy</w:t>
    </w:r>
  </w:p>
  <w:p w:rsidR="00EA704E" w:rsidRPr="00FE53E4" w:rsidRDefault="00EA212A" w:rsidP="00EA704E">
    <w:pPr>
      <w:pStyle w:val="Header"/>
      <w:tabs>
        <w:tab w:val="clear" w:pos="4513"/>
        <w:tab w:val="clear" w:pos="9026"/>
      </w:tabs>
      <w:ind w:left="2835"/>
      <w:rPr>
        <w:color w:val="7F7F7F" w:themeColor="text1" w:themeTint="80"/>
        <w:spacing w:val="140"/>
        <w:sz w:val="36"/>
        <w:szCs w:val="36"/>
      </w:rPr>
    </w:pPr>
    <w:r>
      <w:rPr>
        <w:rFonts w:ascii="DaxOT-Medium" w:hAnsi="DaxOT-Medium"/>
        <w:color w:val="B5101A"/>
        <w:sz w:val="36"/>
        <w:szCs w:val="36"/>
      </w:rPr>
      <w:t xml:space="preserve">     </w:t>
    </w:r>
    <w:r w:rsidR="00F43460">
      <w:rPr>
        <w:rFonts w:ascii="DaxOT-Medium" w:hAnsi="DaxOT-Medium"/>
        <w:color w:val="B5101A"/>
        <w:sz w:val="36"/>
        <w:szCs w:val="36"/>
      </w:rPr>
      <w:t>2017</w:t>
    </w:r>
    <w:r w:rsidR="00EA704E" w:rsidRPr="00FE53E4">
      <w:rPr>
        <w:rFonts w:ascii="DaxOT-Medium" w:hAnsi="DaxOT-Medium"/>
        <w:color w:val="B5101A"/>
        <w:sz w:val="36"/>
        <w:szCs w:val="36"/>
      </w:rPr>
      <w:t xml:space="preserve"> Application Form </w:t>
    </w:r>
  </w:p>
  <w:p w:rsidR="002A0817" w:rsidRPr="00EA704E" w:rsidRDefault="002A0817" w:rsidP="00EA70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3F41"/>
    <w:multiLevelType w:val="hybridMultilevel"/>
    <w:tmpl w:val="DEE8F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67F05"/>
    <w:multiLevelType w:val="hybridMultilevel"/>
    <w:tmpl w:val="D764A620"/>
    <w:lvl w:ilvl="0" w:tplc="FE7EB1A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B70C2"/>
    <w:multiLevelType w:val="hybridMultilevel"/>
    <w:tmpl w:val="1CE87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CE0"/>
    <w:rsid w:val="000859E8"/>
    <w:rsid w:val="000A439B"/>
    <w:rsid w:val="000D7486"/>
    <w:rsid w:val="001F6CD6"/>
    <w:rsid w:val="002350C6"/>
    <w:rsid w:val="00253FA4"/>
    <w:rsid w:val="002A0817"/>
    <w:rsid w:val="002B7550"/>
    <w:rsid w:val="002D0ADA"/>
    <w:rsid w:val="002D1A54"/>
    <w:rsid w:val="002D7F98"/>
    <w:rsid w:val="00385074"/>
    <w:rsid w:val="00397D33"/>
    <w:rsid w:val="003B6CD3"/>
    <w:rsid w:val="003D7B8C"/>
    <w:rsid w:val="003F42E1"/>
    <w:rsid w:val="00423383"/>
    <w:rsid w:val="004327BF"/>
    <w:rsid w:val="00447092"/>
    <w:rsid w:val="004733D8"/>
    <w:rsid w:val="004A70AA"/>
    <w:rsid w:val="004C1F89"/>
    <w:rsid w:val="004D6731"/>
    <w:rsid w:val="004D7CDC"/>
    <w:rsid w:val="004F55C7"/>
    <w:rsid w:val="005029BA"/>
    <w:rsid w:val="005A4D88"/>
    <w:rsid w:val="005D6469"/>
    <w:rsid w:val="00603B98"/>
    <w:rsid w:val="00634307"/>
    <w:rsid w:val="006777C6"/>
    <w:rsid w:val="006B33E6"/>
    <w:rsid w:val="007101F7"/>
    <w:rsid w:val="007434B4"/>
    <w:rsid w:val="00744763"/>
    <w:rsid w:val="007C0CE0"/>
    <w:rsid w:val="007D1523"/>
    <w:rsid w:val="007F724D"/>
    <w:rsid w:val="00844070"/>
    <w:rsid w:val="00875822"/>
    <w:rsid w:val="008817BC"/>
    <w:rsid w:val="008B4DB1"/>
    <w:rsid w:val="008D6101"/>
    <w:rsid w:val="009833FB"/>
    <w:rsid w:val="00994517"/>
    <w:rsid w:val="009C3C4E"/>
    <w:rsid w:val="00A37CAB"/>
    <w:rsid w:val="00A64852"/>
    <w:rsid w:val="00A737FE"/>
    <w:rsid w:val="00A86AF0"/>
    <w:rsid w:val="00AA19CA"/>
    <w:rsid w:val="00AB3A96"/>
    <w:rsid w:val="00B1254F"/>
    <w:rsid w:val="00B259D5"/>
    <w:rsid w:val="00B32930"/>
    <w:rsid w:val="00B61661"/>
    <w:rsid w:val="00B66715"/>
    <w:rsid w:val="00B75CAD"/>
    <w:rsid w:val="00C64063"/>
    <w:rsid w:val="00CA151E"/>
    <w:rsid w:val="00CE1078"/>
    <w:rsid w:val="00D35D98"/>
    <w:rsid w:val="00D8232E"/>
    <w:rsid w:val="00D87E04"/>
    <w:rsid w:val="00D9545D"/>
    <w:rsid w:val="00DC1FC7"/>
    <w:rsid w:val="00DE4EE4"/>
    <w:rsid w:val="00E21F9A"/>
    <w:rsid w:val="00E5557E"/>
    <w:rsid w:val="00E66653"/>
    <w:rsid w:val="00E77AD3"/>
    <w:rsid w:val="00E832FE"/>
    <w:rsid w:val="00EA212A"/>
    <w:rsid w:val="00EA4001"/>
    <w:rsid w:val="00EA704E"/>
    <w:rsid w:val="00EB62B9"/>
    <w:rsid w:val="00EC35AD"/>
    <w:rsid w:val="00F131ED"/>
    <w:rsid w:val="00F27DAB"/>
    <w:rsid w:val="00F43460"/>
    <w:rsid w:val="00F44F0F"/>
    <w:rsid w:val="00F51FD1"/>
    <w:rsid w:val="00F67A78"/>
    <w:rsid w:val="00F71718"/>
    <w:rsid w:val="00FA12F1"/>
    <w:rsid w:val="00FD7A32"/>
    <w:rsid w:val="00FF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CE0"/>
  </w:style>
  <w:style w:type="paragraph" w:styleId="Footer">
    <w:name w:val="footer"/>
    <w:basedOn w:val="Normal"/>
    <w:link w:val="Foot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CE0"/>
  </w:style>
  <w:style w:type="paragraph" w:styleId="BalloonText">
    <w:name w:val="Balloon Text"/>
    <w:basedOn w:val="Normal"/>
    <w:link w:val="BalloonTextChar"/>
    <w:uiPriority w:val="99"/>
    <w:semiHidden/>
    <w:unhideWhenUsed/>
    <w:rsid w:val="007C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C0CE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3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CE0"/>
  </w:style>
  <w:style w:type="paragraph" w:styleId="Footer">
    <w:name w:val="footer"/>
    <w:basedOn w:val="Normal"/>
    <w:link w:val="Foot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CE0"/>
  </w:style>
  <w:style w:type="paragraph" w:styleId="BalloonText">
    <w:name w:val="Balloon Text"/>
    <w:basedOn w:val="Normal"/>
    <w:link w:val="BalloonTextChar"/>
    <w:uiPriority w:val="99"/>
    <w:semiHidden/>
    <w:unhideWhenUsed/>
    <w:rsid w:val="007C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C0CE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halls@wyndham.vic.gov.a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halls@wyndham.vic.gov.a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EEF6B-22C6-4BDA-B929-E16D0A82D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74CC2C7B.dotm</Template>
  <TotalTime>1</TotalTime>
  <Pages>4</Pages>
  <Words>1042</Words>
  <Characters>5943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Trembearth-McMorrow</dc:creator>
  <cp:lastModifiedBy>Linda Scorsis</cp:lastModifiedBy>
  <cp:revision>2</cp:revision>
  <cp:lastPrinted>2017-05-09T05:57:00Z</cp:lastPrinted>
  <dcterms:created xsi:type="dcterms:W3CDTF">2017-05-11T05:12:00Z</dcterms:created>
  <dcterms:modified xsi:type="dcterms:W3CDTF">2017-05-11T05:12:00Z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A1377264</vt:lpwstr>
  </property>
  <property fmtid="{D5CDD505-2E9C-101B-9397-08002B2CF9AE}" pid="4" name="Objective-Title">
    <vt:lpwstr>Effective Communities - Community Facilities Subsidy - Fact Sheet and Application Form - 2017 - 2016-06-22</vt:lpwstr>
  </property>
  <property fmtid="{D5CDD505-2E9C-101B-9397-08002B2CF9AE}" pid="5" name="Objective-Comment">
    <vt:lpwstr/>
  </property>
  <property fmtid="{D5CDD505-2E9C-101B-9397-08002B2CF9AE}" pid="6" name="Objective-CreationStamp">
    <vt:filetime>2016-06-22T00:39:25Z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2016-10-20T05:44:18Z</vt:filetime>
  </property>
  <property fmtid="{D5CDD505-2E9C-101B-9397-08002B2CF9AE}" pid="10" name="Objective-ModificationStamp">
    <vt:filetime>2016-10-20T05:44:19Z</vt:filetime>
  </property>
  <property fmtid="{D5CDD505-2E9C-101B-9397-08002B2CF9AE}" pid="11" name="Objective-Owner">
    <vt:lpwstr>Sonali Padwal</vt:lpwstr>
  </property>
  <property fmtid="{D5CDD505-2E9C-101B-9397-08002B2CF9AE}" pid="12" name="Objective-Path">
    <vt:lpwstr>Objective Global Folder:Corporate Management:Department - Community Planning &amp; Development - Effective Communities:Business Operations:</vt:lpwstr>
  </property>
  <property fmtid="{D5CDD505-2E9C-101B-9397-08002B2CF9AE}" pid="13" name="Objective-Parent">
    <vt:lpwstr>Business Operations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6.0</vt:lpwstr>
  </property>
  <property fmtid="{D5CDD505-2E9C-101B-9397-08002B2CF9AE}" pid="16" name="Objective-VersionNumber">
    <vt:r8>7</vt:r8>
  </property>
  <property fmtid="{D5CDD505-2E9C-101B-9397-08002B2CF9AE}" pid="17" name="Objective-VersionComment">
    <vt:lpwstr/>
  </property>
  <property fmtid="{D5CDD505-2E9C-101B-9397-08002B2CF9AE}" pid="18" name="Objective-FileNumber">
    <vt:lpwstr>qA6430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Delivery Mode [system]">
    <vt:lpwstr>Internal</vt:lpwstr>
  </property>
  <property fmtid="{D5CDD505-2E9C-101B-9397-08002B2CF9AE}" pid="22" name="Objective-Action Officer [system]">
    <vt:lpwstr/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