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3F4" w:rsidRDefault="009213F4">
      <w:r>
        <w:rPr>
          <w:b/>
          <w:noProof/>
          <w:color w:val="FF0000"/>
          <w:sz w:val="52"/>
          <w:szCs w:val="52"/>
          <w:lang w:eastAsia="en-AU"/>
        </w:rPr>
        <w:drawing>
          <wp:anchor distT="0" distB="0" distL="114300" distR="114300" simplePos="0" relativeHeight="251659264" behindDoc="0" locked="0" layoutInCell="1" allowOverlap="1" wp14:anchorId="5392D22A" wp14:editId="4295679B">
            <wp:simplePos x="0" y="0"/>
            <wp:positionH relativeFrom="column">
              <wp:posOffset>-942975</wp:posOffset>
            </wp:positionH>
            <wp:positionV relativeFrom="paragraph">
              <wp:posOffset>-923925</wp:posOffset>
            </wp:positionV>
            <wp:extent cx="7689475" cy="1390650"/>
            <wp:effectExtent l="0" t="0" r="6985" b="0"/>
            <wp:wrapNone/>
            <wp:docPr id="3" name="Picture 3" descr="Wyndham Building Block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94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3F4" w:rsidRPr="009213F4" w:rsidRDefault="00FB5650" w:rsidP="009213F4">
      <w:r w:rsidRPr="009213F4">
        <w:rPr>
          <w:noProof/>
          <w:lang w:eastAsia="en-AU"/>
        </w:rPr>
        <w:drawing>
          <wp:anchor distT="0" distB="0" distL="114300" distR="114300" simplePos="0" relativeHeight="251657216" behindDoc="1" locked="0" layoutInCell="1" allowOverlap="1" wp14:anchorId="79FCDD7A" wp14:editId="74C98A54">
            <wp:simplePos x="0" y="0"/>
            <wp:positionH relativeFrom="column">
              <wp:posOffset>4485640</wp:posOffset>
            </wp:positionH>
            <wp:positionV relativeFrom="paragraph">
              <wp:posOffset>114935</wp:posOffset>
            </wp:positionV>
            <wp:extent cx="2075180" cy="752475"/>
            <wp:effectExtent l="0" t="0" r="1270" b="9525"/>
            <wp:wrapTight wrapText="bothSides">
              <wp:wrapPolygon edited="0">
                <wp:start x="0" y="0"/>
                <wp:lineTo x="0" y="21327"/>
                <wp:lineTo x="21415" y="21327"/>
                <wp:lineTo x="21415" y="0"/>
                <wp:lineTo x="0" y="0"/>
              </wp:wrapPolygon>
            </wp:wrapTight>
            <wp:docPr id="2" name="Picture 2" descr="VIC 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518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3F4">
        <w:rPr>
          <w:noProof/>
          <w:lang w:eastAsia="en-AU"/>
        </w:rPr>
        <mc:AlternateContent>
          <mc:Choice Requires="wps">
            <w:drawing>
              <wp:anchor distT="0" distB="0" distL="114300" distR="114300" simplePos="0" relativeHeight="251656192" behindDoc="0" locked="0" layoutInCell="1" allowOverlap="1" wp14:anchorId="711640A6" wp14:editId="7DBB06F4">
                <wp:simplePos x="0" y="0"/>
                <wp:positionH relativeFrom="column">
                  <wp:posOffset>-873125</wp:posOffset>
                </wp:positionH>
                <wp:positionV relativeFrom="paragraph">
                  <wp:posOffset>29210</wp:posOffset>
                </wp:positionV>
                <wp:extent cx="5400675" cy="8763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876300"/>
                        </a:xfrm>
                        <a:prstGeom prst="rect">
                          <a:avLst/>
                        </a:prstGeom>
                        <a:solidFill>
                          <a:srgbClr val="FFFFFF"/>
                        </a:solidFill>
                        <a:ln w="9525">
                          <a:noFill/>
                          <a:miter lim="800000"/>
                          <a:headEnd/>
                          <a:tailEnd/>
                        </a:ln>
                        <a:effectLst>
                          <a:glow>
                            <a:srgbClr val="4F81BD"/>
                          </a:glow>
                        </a:effectLst>
                      </wps:spPr>
                      <wps:txbx>
                        <w:txbxContent>
                          <w:p w:rsidR="009213F4" w:rsidRPr="000C6D0C" w:rsidRDefault="009213F4" w:rsidP="009213F4">
                            <w:pPr>
                              <w:spacing w:line="240" w:lineRule="auto"/>
                              <w:rPr>
                                <w:b/>
                                <w:color w:val="365F91" w:themeColor="accent1" w:themeShade="BF"/>
                                <w:sz w:val="92"/>
                                <w:szCs w:val="92"/>
                                <w14:glow w14:rad="101600">
                                  <w14:srgbClr w14:val="C00C0C">
                                    <w14:alpha w14:val="40000"/>
                                  </w14:srgbClr>
                                </w14:glow>
                                <w14:textOutline w14:w="5270" w14:cap="flat" w14:cmpd="sng" w14:algn="ctr">
                                  <w14:solidFill>
                                    <w14:schemeClr w14:val="accent1">
                                      <w14:shade w14:val="88000"/>
                                      <w14:satMod w14:val="110000"/>
                                    </w14:schemeClr>
                                  </w14:solidFill>
                                  <w14:prstDash w14:val="solid"/>
                                  <w14:round/>
                                </w14:textOutline>
                              </w:rPr>
                            </w:pPr>
                            <w:r w:rsidRPr="000C6D0C">
                              <w:rPr>
                                <w:b/>
                                <w:color w:val="365F91" w:themeColor="accent1" w:themeShade="BF"/>
                                <w:sz w:val="92"/>
                                <w:szCs w:val="92"/>
                                <w14:glow w14:rad="101600">
                                  <w14:srgbClr w14:val="C00C0C">
                                    <w14:alpha w14:val="40000"/>
                                  </w14:srgbClr>
                                </w14:glow>
                                <w14:textOutline w14:w="5270" w14:cap="flat" w14:cmpd="sng" w14:algn="ctr">
                                  <w14:solidFill>
                                    <w14:srgbClr w14:val="4579B8"/>
                                  </w14:solidFill>
                                  <w14:prstDash w14:val="solid"/>
                                  <w14:round/>
                                </w14:textOutline>
                              </w:rPr>
                              <w:t xml:space="preserve">Alumni </w:t>
                            </w:r>
                            <w:r w:rsidRPr="000C6D0C">
                              <w:rPr>
                                <w:b/>
                                <w:color w:val="365F91" w:themeColor="accent1" w:themeShade="BF"/>
                                <w:sz w:val="92"/>
                                <w:szCs w:val="92"/>
                                <w14:glow w14:rad="101600">
                                  <w14:srgbClr w14:val="C00C0C">
                                    <w14:alpha w14:val="40000"/>
                                  </w14:srgbClr>
                                </w14:glow>
                                <w14:textOutline w14:w="5270" w14:cap="flat" w14:cmpd="sng" w14:algn="ctr">
                                  <w14:solidFill>
                                    <w14:schemeClr w14:val="accent1">
                                      <w14:shade w14:val="88000"/>
                                      <w14:satMod w14:val="110000"/>
                                    </w14:schemeClr>
                                  </w14:solidFill>
                                  <w14:prstDash w14:val="solid"/>
                                  <w14:round/>
                                </w14:textOutline>
                              </w:rPr>
                              <w:t>e-Newsletter</w:t>
                            </w:r>
                          </w:p>
                          <w:p w:rsidR="009213F4" w:rsidRPr="000C6D0C" w:rsidRDefault="009213F4" w:rsidP="009213F4">
                            <w:pPr>
                              <w:spacing w:line="240" w:lineRule="auto"/>
                              <w:rPr>
                                <w:b/>
                                <w:color w:val="FF0000"/>
                                <w:sz w:val="92"/>
                                <w:szCs w:val="92"/>
                                <w14:glow w14:rad="101600">
                                  <w14:srgbClr w14:val="C00C0C">
                                    <w14:alpha w14:val="40000"/>
                                  </w14:srgbClr>
                                </w14:glow>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p>
                          <w:p w:rsidR="009213F4" w:rsidRPr="000C6D0C" w:rsidRDefault="009213F4" w:rsidP="009213F4">
                            <w:pPr>
                              <w:rPr>
                                <w:sz w:val="92"/>
                                <w:szCs w:val="92"/>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75pt;margin-top:2.3pt;width:425.25pt;height:6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" stroked="f">
                <v:textbox>
                  <w:txbxContent>
                    <w:p w:rsidR="009213F4" w:rsidRPr="000C6D0C" w:rsidRDefault="009213F4" w:rsidP="009213F4">
                      <w:pPr>
                        <w:spacing w:line="240" w:lineRule="auto"/>
                        <w:rPr>
                          <w:b/>
                          <w:color w:val="365F91" w:themeColor="accent1" w:themeShade="BF"/>
                          <w:sz w:val="92"/>
                          <w:szCs w:val="92"/>
                          <w14:glow w14:rad="101600">
                            <w14:srgbClr w14:val="C00C0C">
                              <w14:alpha w14:val="40000"/>
                            </w14:srgbClr>
                          </w14:glow>
                          <w14:textOutline w14:w="5270" w14:cap="flat" w14:cmpd="sng" w14:algn="ctr">
                            <w14:solidFill>
                              <w14:schemeClr w14:val="accent1">
                                <w14:shade w14:val="88000"/>
                                <w14:satMod w14:val="110000"/>
                              </w14:schemeClr>
                            </w14:solidFill>
                            <w14:prstDash w14:val="solid"/>
                            <w14:round/>
                          </w14:textOutline>
                        </w:rPr>
                      </w:pPr>
                      <w:r w:rsidRPr="000C6D0C">
                        <w:rPr>
                          <w:b/>
                          <w:color w:val="365F91" w:themeColor="accent1" w:themeShade="BF"/>
                          <w:sz w:val="92"/>
                          <w:szCs w:val="92"/>
                          <w14:glow w14:rad="101600">
                            <w14:srgbClr w14:val="C00C0C">
                              <w14:alpha w14:val="40000"/>
                            </w14:srgbClr>
                          </w14:glow>
                          <w14:textOutline w14:w="5270" w14:cap="flat" w14:cmpd="sng" w14:algn="ctr">
                            <w14:solidFill>
                              <w14:srgbClr w14:val="4579B8"/>
                            </w14:solidFill>
                            <w14:prstDash w14:val="solid"/>
                            <w14:round/>
                          </w14:textOutline>
                        </w:rPr>
                        <w:t xml:space="preserve">Alumni </w:t>
                      </w:r>
                      <w:r w:rsidRPr="000C6D0C">
                        <w:rPr>
                          <w:b/>
                          <w:color w:val="365F91" w:themeColor="accent1" w:themeShade="BF"/>
                          <w:sz w:val="92"/>
                          <w:szCs w:val="92"/>
                          <w14:glow w14:rad="101600">
                            <w14:srgbClr w14:val="C00C0C">
                              <w14:alpha w14:val="40000"/>
                            </w14:srgbClr>
                          </w14:glow>
                          <w14:textOutline w14:w="5270" w14:cap="flat" w14:cmpd="sng" w14:algn="ctr">
                            <w14:solidFill>
                              <w14:schemeClr w14:val="accent1">
                                <w14:shade w14:val="88000"/>
                                <w14:satMod w14:val="110000"/>
                              </w14:schemeClr>
                            </w14:solidFill>
                            <w14:prstDash w14:val="solid"/>
                            <w14:round/>
                          </w14:textOutline>
                        </w:rPr>
                        <w:t>e-Newsletter</w:t>
                      </w:r>
                    </w:p>
                    <w:p w:rsidR="009213F4" w:rsidRPr="000C6D0C" w:rsidRDefault="009213F4" w:rsidP="009213F4">
                      <w:pPr>
                        <w:spacing w:line="240" w:lineRule="auto"/>
                        <w:rPr>
                          <w:b/>
                          <w:color w:val="FF0000"/>
                          <w:sz w:val="92"/>
                          <w:szCs w:val="92"/>
                          <w14:glow w14:rad="101600">
                            <w14:srgbClr w14:val="C00C0C">
                              <w14:alpha w14:val="40000"/>
                            </w14:srgbClr>
                          </w14:glow>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p>
                    <w:p w:rsidR="009213F4" w:rsidRPr="000C6D0C" w:rsidRDefault="009213F4" w:rsidP="009213F4">
                      <w:pPr>
                        <w:rPr>
                          <w:sz w:val="92"/>
                          <w:szCs w:val="92"/>
                        </w:rPr>
                      </w:pPr>
                    </w:p>
                  </w:txbxContent>
                </v:textbox>
              </v:shape>
            </w:pict>
          </mc:Fallback>
        </mc:AlternateContent>
      </w:r>
    </w:p>
    <w:p w:rsidR="009213F4" w:rsidRPr="009213F4" w:rsidRDefault="009213F4" w:rsidP="009213F4"/>
    <w:p w:rsidR="009213F4" w:rsidRPr="009213F4" w:rsidRDefault="00071414" w:rsidP="009213F4">
      <w:r w:rsidRPr="007174A3">
        <w:rPr>
          <w:noProof/>
          <w:lang w:eastAsia="en-AU"/>
        </w:rPr>
        <mc:AlternateContent>
          <mc:Choice Requires="wps">
            <w:drawing>
              <wp:anchor distT="0" distB="0" distL="114300" distR="114300" simplePos="0" relativeHeight="251663360" behindDoc="0" locked="0" layoutInCell="1" allowOverlap="1" wp14:anchorId="4CBB210F" wp14:editId="41F00A13">
                <wp:simplePos x="0" y="0"/>
                <wp:positionH relativeFrom="column">
                  <wp:posOffset>2902688</wp:posOffset>
                </wp:positionH>
                <wp:positionV relativeFrom="paragraph">
                  <wp:posOffset>274364</wp:posOffset>
                </wp:positionV>
                <wp:extent cx="3633470" cy="4976038"/>
                <wp:effectExtent l="114300" t="114300" r="138430" b="129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4976038"/>
                        </a:xfrm>
                        <a:prstGeom prst="rect">
                          <a:avLst/>
                        </a:prstGeom>
                        <a:solidFill>
                          <a:srgbClr val="FFFFFF"/>
                        </a:solidFill>
                        <a:ln w="19050">
                          <a:solidFill>
                            <a:srgbClr val="1F497D">
                              <a:lumMod val="75000"/>
                            </a:srgbClr>
                          </a:solidFill>
                          <a:miter lim="800000"/>
                          <a:headEnd/>
                          <a:tailEnd/>
                        </a:ln>
                        <a:effectLst>
                          <a:glow rad="101600">
                            <a:schemeClr val="accent1">
                              <a:alpha val="50000"/>
                            </a:schemeClr>
                          </a:glow>
                        </a:effectLst>
                      </wps:spPr>
                      <wps:txbx>
                        <w:txbxContent>
                          <w:p w:rsidR="0060018F" w:rsidRDefault="00467207" w:rsidP="00467207">
                            <w:pPr>
                              <w:spacing w:after="0"/>
                              <w:rPr>
                                <w:b/>
                                <w:sz w:val="28"/>
                                <w:szCs w:val="28"/>
                              </w:rPr>
                            </w:pPr>
                            <w:r>
                              <w:rPr>
                                <w:b/>
                                <w:sz w:val="28"/>
                                <w:szCs w:val="28"/>
                              </w:rPr>
                              <w:t>Volunteering:</w:t>
                            </w:r>
                          </w:p>
                          <w:p w:rsidR="00726B21" w:rsidRDefault="00467207" w:rsidP="00467207">
                            <w:pPr>
                              <w:spacing w:after="0"/>
                            </w:pPr>
                            <w:r w:rsidRPr="00467207">
                              <w:t xml:space="preserve">Thinking about becoming a volunteer? </w:t>
                            </w:r>
                            <w:r>
                              <w:t xml:space="preserve">Check out </w:t>
                            </w:r>
                            <w:hyperlink r:id="rId11" w:history="1">
                              <w:r w:rsidR="009B3888">
                                <w:rPr>
                                  <w:rStyle w:val="Hyperlink"/>
                                </w:rPr>
                                <w:t>https://www.wyndham.vic.gov.au/services/volunteering-grants/other-volunteer-organisations-opportunities/wyndham-volunteer</w:t>
                              </w:r>
                            </w:hyperlink>
                            <w:r w:rsidR="009B3888">
                              <w:rPr>
                                <w:color w:val="1F497D"/>
                              </w:rPr>
                              <w:t xml:space="preserve">   </w:t>
                            </w:r>
                            <w:r>
                              <w:t xml:space="preserve">for some general information about finding the right volunteer role for you, as well as some useful websites to help you find a suitable position. </w:t>
                            </w:r>
                          </w:p>
                          <w:p w:rsidR="00726B21" w:rsidRDefault="00726B21" w:rsidP="00467207">
                            <w:pPr>
                              <w:spacing w:after="0"/>
                            </w:pPr>
                            <w:r>
                              <w:t xml:space="preserve">Good news! You can now translate this website into your preferred language, simply by clicking on the ‘Select language’ button in the bottom right hand corner of the page as seen below. </w:t>
                            </w:r>
                          </w:p>
                          <w:p w:rsidR="00071414" w:rsidRPr="00505556" w:rsidRDefault="00726B21" w:rsidP="00071414">
                            <w:pPr>
                              <w:spacing w:after="0"/>
                            </w:pPr>
                            <w:r>
                              <w:rPr>
                                <w:noProof/>
                                <w:lang w:eastAsia="en-AU"/>
                              </w:rPr>
                              <w:drawing>
                                <wp:inline distT="0" distB="0" distL="0" distR="0" wp14:anchorId="33418D92" wp14:editId="74E0E4D1">
                                  <wp:extent cx="3429000" cy="800100"/>
                                  <wp:effectExtent l="0" t="0" r="0" b="0"/>
                                  <wp:docPr id="20" name="Picture 20" descr="Translat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800100"/>
                                          </a:xfrm>
                                          <a:prstGeom prst="rect">
                                            <a:avLst/>
                                          </a:prstGeom>
                                          <a:noFill/>
                                          <a:ln>
                                            <a:noFill/>
                                          </a:ln>
                                        </pic:spPr>
                                      </pic:pic>
                                    </a:graphicData>
                                  </a:graphic>
                                </wp:inline>
                              </w:drawing>
                            </w:r>
                          </w:p>
                          <w:p w:rsidR="0060018F" w:rsidRPr="00071414" w:rsidRDefault="0060018F" w:rsidP="00071414">
                            <w:pPr>
                              <w:spacing w:after="0"/>
                              <w:rPr>
                                <w:b/>
                                <w:sz w:val="28"/>
                                <w:szCs w:val="28"/>
                              </w:rPr>
                            </w:pPr>
                            <w:r w:rsidRPr="00071414">
                              <w:rPr>
                                <w:b/>
                                <w:sz w:val="28"/>
                                <w:szCs w:val="28"/>
                              </w:rPr>
                              <w:t xml:space="preserve">Wyndham’s Volunteer Directory: </w:t>
                            </w:r>
                          </w:p>
                          <w:p w:rsidR="0060018F" w:rsidRPr="00071414" w:rsidRDefault="0060018F" w:rsidP="0060018F">
                            <w:pPr>
                              <w:spacing w:after="0"/>
                            </w:pPr>
                            <w:r w:rsidRPr="00071414">
                              <w:t xml:space="preserve">Wyndham City Council has developed a Volunteer Directory, which can be used to search for new volunteer positions in other not-for-profit organisations, in a range of interest areas. Click the following link to search for opportunities </w:t>
                            </w:r>
                            <w:hyperlink r:id="rId13" w:history="1">
                              <w:r w:rsidR="009B3888" w:rsidRPr="005F312B">
                                <w:rPr>
                                  <w:rStyle w:val="Hyperlink"/>
                                </w:rPr>
                                <w:t>https://www.wyndham.vic.gov.au/services/volunteering-grants/how-apply-volunteer-opportunities-wyndham-city</w:t>
                              </w:r>
                            </w:hyperlink>
                          </w:p>
                          <w:p w:rsidR="0060018F" w:rsidRPr="00850BF3" w:rsidRDefault="0060018F" w:rsidP="0060018F">
                            <w:pPr>
                              <w:spacing w:after="0"/>
                              <w:rPr>
                                <w:sz w:val="24"/>
                                <w:szCs w:val="24"/>
                              </w:rPr>
                            </w:pPr>
                          </w:p>
                          <w:p w:rsidR="0060018F" w:rsidRPr="00320793" w:rsidRDefault="0060018F" w:rsidP="0060018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28.55pt;margin-top:21.6pt;width:286.1pt;height:39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" strokecolor="#17375e" strokeweight="1.5pt">
                <v:textbox>
                  <w:txbxContent>
                    <w:p w:rsidR="0060018F" w:rsidRDefault="00467207" w:rsidP="00467207">
                      <w:pPr>
                        <w:spacing w:after="0"/>
                        <w:rPr>
                          <w:b/>
                          <w:sz w:val="28"/>
                          <w:szCs w:val="28"/>
                        </w:rPr>
                      </w:pPr>
                      <w:r>
                        <w:rPr>
                          <w:b/>
                          <w:sz w:val="28"/>
                          <w:szCs w:val="28"/>
                        </w:rPr>
                        <w:t>Volunteering:</w:t>
                      </w:r>
                    </w:p>
                    <w:p w:rsidR="00726B21" w:rsidRDefault="00467207" w:rsidP="00467207">
                      <w:pPr>
                        <w:spacing w:after="0"/>
                      </w:pPr>
                      <w:r w:rsidRPr="00467207">
                        <w:t xml:space="preserve">Thinking about becoming a volunteer? </w:t>
                      </w:r>
                      <w:r>
                        <w:t xml:space="preserve">Check out </w:t>
                      </w:r>
                      <w:hyperlink r:id="rId14" w:history="1">
                        <w:r w:rsidR="009B3888">
                          <w:rPr>
                            <w:rStyle w:val="Hyperlink"/>
                          </w:rPr>
                          <w:t>https://www.wyndham.vic.gov.au/services/volunteering-grants/other-volunteer-organisations-opportunities/wyndham-volunteer</w:t>
                        </w:r>
                      </w:hyperlink>
                      <w:r w:rsidR="009B3888">
                        <w:rPr>
                          <w:color w:val="1F497D"/>
                        </w:rPr>
                        <w:t xml:space="preserve">   </w:t>
                      </w:r>
                      <w:r>
                        <w:t xml:space="preserve">for some general information about finding the right volunteer role for you, as well as some useful websites to help you find a suitable position. </w:t>
                      </w:r>
                    </w:p>
                    <w:p w:rsidR="00726B21" w:rsidRDefault="00726B21" w:rsidP="00467207">
                      <w:pPr>
                        <w:spacing w:after="0"/>
                      </w:pPr>
                      <w:r>
                        <w:t xml:space="preserve">Good news! You can now translate this website into your preferred language, simply by clicking on the ‘Select language’ button in the bottom right hand corner of the page as seen below. </w:t>
                      </w:r>
                    </w:p>
                    <w:p w:rsidR="00071414" w:rsidRPr="00505556" w:rsidRDefault="00726B21" w:rsidP="00071414">
                      <w:pPr>
                        <w:spacing w:after="0"/>
                      </w:pPr>
                      <w:r>
                        <w:rPr>
                          <w:noProof/>
                          <w:lang w:eastAsia="en-AU"/>
                        </w:rPr>
                        <w:drawing>
                          <wp:inline distT="0" distB="0" distL="0" distR="0" wp14:anchorId="33418D92" wp14:editId="74E0E4D1">
                            <wp:extent cx="3429000" cy="800100"/>
                            <wp:effectExtent l="0" t="0" r="0" b="0"/>
                            <wp:docPr id="20" name="Picture 20" descr="Translat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800100"/>
                                    </a:xfrm>
                                    <a:prstGeom prst="rect">
                                      <a:avLst/>
                                    </a:prstGeom>
                                    <a:noFill/>
                                    <a:ln>
                                      <a:noFill/>
                                    </a:ln>
                                  </pic:spPr>
                                </pic:pic>
                              </a:graphicData>
                            </a:graphic>
                          </wp:inline>
                        </w:drawing>
                      </w:r>
                    </w:p>
                    <w:p w:rsidR="0060018F" w:rsidRPr="00071414" w:rsidRDefault="0060018F" w:rsidP="00071414">
                      <w:pPr>
                        <w:spacing w:after="0"/>
                        <w:rPr>
                          <w:b/>
                          <w:sz w:val="28"/>
                          <w:szCs w:val="28"/>
                        </w:rPr>
                      </w:pPr>
                      <w:r w:rsidRPr="00071414">
                        <w:rPr>
                          <w:b/>
                          <w:sz w:val="28"/>
                          <w:szCs w:val="28"/>
                        </w:rPr>
                        <w:t xml:space="preserve">Wyndham’s Volunteer Directory: </w:t>
                      </w:r>
                    </w:p>
                    <w:p w:rsidR="0060018F" w:rsidRPr="00071414" w:rsidRDefault="0060018F" w:rsidP="0060018F">
                      <w:pPr>
                        <w:spacing w:after="0"/>
                      </w:pPr>
                      <w:r w:rsidRPr="00071414">
                        <w:t xml:space="preserve">Wyndham City Council has developed a Volunteer Directory, which can be used to search for new volunteer positions in other not-for-profit organisations, in a range of interest areas. Click the following link to search for opportunities </w:t>
                      </w:r>
                      <w:hyperlink r:id="rId15" w:history="1">
                        <w:r w:rsidR="009B3888" w:rsidRPr="005F312B">
                          <w:rPr>
                            <w:rStyle w:val="Hyperlink"/>
                          </w:rPr>
                          <w:t>https://www.wyndham.vic.gov.au/services/volunteering-grants/how-apply-volunteer-opportunities-wyndham-city</w:t>
                        </w:r>
                      </w:hyperlink>
                    </w:p>
                    <w:p w:rsidR="0060018F" w:rsidRPr="00850BF3" w:rsidRDefault="0060018F" w:rsidP="0060018F">
                      <w:pPr>
                        <w:spacing w:after="0"/>
                        <w:rPr>
                          <w:sz w:val="24"/>
                          <w:szCs w:val="24"/>
                        </w:rPr>
                      </w:pPr>
                    </w:p>
                    <w:p w:rsidR="0060018F" w:rsidRPr="00320793" w:rsidRDefault="0060018F" w:rsidP="0060018F">
                      <w:pPr>
                        <w:spacing w:after="0"/>
                      </w:pPr>
                    </w:p>
                  </w:txbxContent>
                </v:textbox>
              </v:shape>
            </w:pict>
          </mc:Fallback>
        </mc:AlternateContent>
      </w:r>
      <w:r w:rsidR="00F65375">
        <w:rPr>
          <w:noProof/>
          <w:lang w:eastAsia="en-AU"/>
        </w:rPr>
        <mc:AlternateContent>
          <mc:Choice Requires="wps">
            <w:drawing>
              <wp:anchor distT="0" distB="0" distL="114300" distR="114300" simplePos="0" relativeHeight="251661312" behindDoc="0" locked="0" layoutInCell="1" allowOverlap="1" wp14:anchorId="73170195" wp14:editId="54A4AE2F">
                <wp:simplePos x="0" y="0"/>
                <wp:positionH relativeFrom="column">
                  <wp:posOffset>-839972</wp:posOffset>
                </wp:positionH>
                <wp:positionV relativeFrom="paragraph">
                  <wp:posOffset>274365</wp:posOffset>
                </wp:positionV>
                <wp:extent cx="3597910" cy="7889358"/>
                <wp:effectExtent l="114300" t="114300" r="135890" b="130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7889358"/>
                        </a:xfrm>
                        <a:prstGeom prst="rect">
                          <a:avLst/>
                        </a:prstGeom>
                        <a:solidFill>
                          <a:srgbClr val="FFFFFF"/>
                        </a:solidFill>
                        <a:ln w="19050">
                          <a:solidFill>
                            <a:sysClr val="windowText" lastClr="000000"/>
                          </a:solidFill>
                          <a:miter lim="800000"/>
                          <a:headEnd/>
                          <a:tailEnd/>
                        </a:ln>
                        <a:effectLst>
                          <a:glow rad="101600">
                            <a:schemeClr val="accent2">
                              <a:alpha val="50000"/>
                            </a:schemeClr>
                          </a:glow>
                        </a:effectLst>
                      </wps:spPr>
                      <wps:txbx>
                        <w:txbxContent>
                          <w:p w:rsidR="009213F4" w:rsidRPr="001A019C" w:rsidRDefault="009213F4" w:rsidP="009213F4">
                            <w:pPr>
                              <w:spacing w:after="0"/>
                              <w:rPr>
                                <w:b/>
                                <w:sz w:val="28"/>
                                <w:szCs w:val="28"/>
                              </w:rPr>
                            </w:pPr>
                            <w:r w:rsidRPr="001A019C">
                              <w:rPr>
                                <w:b/>
                                <w:sz w:val="28"/>
                                <w:szCs w:val="28"/>
                              </w:rPr>
                              <w:t xml:space="preserve">What’s on </w:t>
                            </w:r>
                            <w:r w:rsidR="00C7718F">
                              <w:rPr>
                                <w:b/>
                                <w:sz w:val="28"/>
                                <w:szCs w:val="28"/>
                              </w:rPr>
                              <w:t>in Wyndham?</w:t>
                            </w:r>
                          </w:p>
                          <w:p w:rsidR="009213F4" w:rsidRDefault="00741298" w:rsidP="009213F4">
                            <w:pPr>
                              <w:spacing w:after="0" w:line="240" w:lineRule="auto"/>
                            </w:pPr>
                            <w:r w:rsidRPr="00003E11">
                              <w:rPr>
                                <w:b/>
                                <w:sz w:val="24"/>
                                <w:szCs w:val="24"/>
                              </w:rPr>
                              <w:t>Wyndham Learning Festival:</w:t>
                            </w:r>
                            <w:r>
                              <w:rPr>
                                <w:b/>
                              </w:rPr>
                              <w:t xml:space="preserve"> </w:t>
                            </w:r>
                            <w:r>
                              <w:t>8am to 9pm, Thursday 1</w:t>
                            </w:r>
                            <w:r w:rsidRPr="00741298">
                              <w:rPr>
                                <w:vertAlign w:val="superscript"/>
                              </w:rPr>
                              <w:t>st</w:t>
                            </w:r>
                            <w:r>
                              <w:t xml:space="preserve"> September – Thursday 8</w:t>
                            </w:r>
                            <w:r w:rsidRPr="00741298">
                              <w:rPr>
                                <w:vertAlign w:val="superscript"/>
                              </w:rPr>
                              <w:t>th</w:t>
                            </w:r>
                            <w:r>
                              <w:t xml:space="preserve"> September, numerous venues. </w:t>
                            </w:r>
                          </w:p>
                          <w:p w:rsidR="00FF48EC" w:rsidRDefault="00FF48EC" w:rsidP="00FF48EC">
                            <w:pPr>
                              <w:spacing w:after="0" w:line="240" w:lineRule="auto"/>
                            </w:pPr>
                            <w:r>
                              <w:t xml:space="preserve">This festival will showcase over 100 </w:t>
                            </w:r>
                            <w:r w:rsidRPr="00FF48EC">
                              <w:rPr>
                                <w:u w:val="single"/>
                              </w:rPr>
                              <w:t>FREE</w:t>
                            </w:r>
                            <w:r>
                              <w:t xml:space="preserve"> events across the city for people at all different stages of life. Check out the Facebook page at </w:t>
                            </w:r>
                            <w:r w:rsidRPr="0013482E">
                              <w:rPr>
                                <w:u w:val="single"/>
                              </w:rPr>
                              <w:t>facebook.com/wynlearnfestival</w:t>
                            </w:r>
                            <w:r>
                              <w:t xml:space="preserve"> or visit </w:t>
                            </w:r>
                            <w:hyperlink r:id="rId16" w:history="1">
                              <w:r w:rsidRPr="00892828">
                                <w:rPr>
                                  <w:rStyle w:val="Hyperlink"/>
                                </w:rPr>
                                <w:t>https://www.wyndham.vic.gov.au/whats-on/wyndham-learning-festival</w:t>
                              </w:r>
                            </w:hyperlink>
                            <w:r>
                              <w:t xml:space="preserve"> to download the event flyer and schedule. </w:t>
                            </w:r>
                          </w:p>
                          <w:p w:rsidR="003C1E3C" w:rsidRDefault="003C1E3C" w:rsidP="0064526D">
                            <w:pPr>
                              <w:spacing w:line="240" w:lineRule="auto"/>
                            </w:pPr>
                            <w:r>
                              <w:rPr>
                                <w:b/>
                              </w:rPr>
                              <w:t xml:space="preserve">Children’s Week Picnic: </w:t>
                            </w:r>
                            <w:r w:rsidRPr="003C1E3C">
                              <w:t xml:space="preserve">10am – 4pm, </w:t>
                            </w:r>
                            <w:r>
                              <w:t>Sunday 23</w:t>
                            </w:r>
                            <w:r w:rsidRPr="003C1E3C">
                              <w:rPr>
                                <w:vertAlign w:val="superscript"/>
                              </w:rPr>
                              <w:t>rd</w:t>
                            </w:r>
                            <w:r>
                              <w:t xml:space="preserve"> October, Werribee Park Mansion. The 16</w:t>
                            </w:r>
                            <w:r w:rsidRPr="003C1E3C">
                              <w:rPr>
                                <w:vertAlign w:val="superscript"/>
                              </w:rPr>
                              <w:t>th</w:t>
                            </w:r>
                            <w:r>
                              <w:t xml:space="preserve"> annual picnic will be a fun, family friendly day full of interactive activities such as sports, crafts, music and dance. </w:t>
                            </w:r>
                            <w:r w:rsidR="0020644B">
                              <w:t xml:space="preserve">Entry to the picnic and activities is </w:t>
                            </w:r>
                            <w:r w:rsidR="0020644B" w:rsidRPr="0020644B">
                              <w:rPr>
                                <w:u w:val="single"/>
                              </w:rPr>
                              <w:t>FREE</w:t>
                            </w:r>
                            <w:r w:rsidR="0020644B">
                              <w:t xml:space="preserve">. </w:t>
                            </w:r>
                            <w:r w:rsidR="009D1C1D">
                              <w:t xml:space="preserve">For more information, please see </w:t>
                            </w:r>
                            <w:hyperlink r:id="rId17" w:history="1">
                              <w:r w:rsidR="009D1C1D" w:rsidRPr="00892828">
                                <w:rPr>
                                  <w:rStyle w:val="Hyperlink"/>
                                </w:rPr>
                                <w:t>https://www.wyndham.vic.gov.au/whats-on/childrens-week-picnic</w:t>
                              </w:r>
                            </w:hyperlink>
                          </w:p>
                          <w:p w:rsidR="009213F4" w:rsidRPr="00AE4961" w:rsidRDefault="009213F4" w:rsidP="009213F4">
                            <w:pPr>
                              <w:spacing w:after="0" w:line="240" w:lineRule="auto"/>
                              <w:rPr>
                                <w:b/>
                                <w:sz w:val="28"/>
                                <w:szCs w:val="28"/>
                              </w:rPr>
                            </w:pPr>
                            <w:r>
                              <w:rPr>
                                <w:b/>
                                <w:sz w:val="28"/>
                                <w:szCs w:val="28"/>
                              </w:rPr>
                              <w:t>Wyndham News:</w:t>
                            </w:r>
                          </w:p>
                          <w:p w:rsidR="009213F4" w:rsidRDefault="009213F4" w:rsidP="009213F4">
                            <w:pPr>
                              <w:spacing w:after="0" w:line="240" w:lineRule="auto"/>
                            </w:pPr>
                            <w:r w:rsidRPr="00003E11">
                              <w:rPr>
                                <w:b/>
                                <w:sz w:val="24"/>
                                <w:szCs w:val="24"/>
                              </w:rPr>
                              <w:t>New park for Point Cook:</w:t>
                            </w:r>
                            <w:r>
                              <w:rPr>
                                <w:b/>
                              </w:rPr>
                              <w:t xml:space="preserve"> </w:t>
                            </w:r>
                            <w:r>
                              <w:t xml:space="preserve">A new park is set to undergo construction in October, with frog-themed attractions such as a cubby house, ‘tadpole rockers’, and ‘froglet steppers’. The idea behind the theme is to raise awareness of the endangered Growling Grass Frog which is </w:t>
                            </w:r>
                            <w:r w:rsidR="00741298">
                              <w:t xml:space="preserve">indigenous to the Point Cook area. Check out the full article by Adem Saban here: </w:t>
                            </w:r>
                            <w:hyperlink r:id="rId18" w:history="1">
                              <w:r w:rsidR="00741298" w:rsidRPr="00892828">
                                <w:rPr>
                                  <w:rStyle w:val="Hyperlink"/>
                                </w:rPr>
                                <w:t>http://www.starweekly.com.au/news/leap-of-faith-at-play-for-point-cooks-park/pub/wyndham/</w:t>
                              </w:r>
                            </w:hyperlink>
                          </w:p>
                          <w:p w:rsidR="009213F4" w:rsidRPr="00B614AC" w:rsidRDefault="009213F4" w:rsidP="0064526D">
                            <w:pPr>
                              <w:spacing w:before="240" w:after="0" w:line="240" w:lineRule="auto"/>
                              <w:rPr>
                                <w:b/>
                                <w:sz w:val="28"/>
                                <w:szCs w:val="28"/>
                              </w:rPr>
                            </w:pPr>
                            <w:r w:rsidRPr="00B614AC">
                              <w:rPr>
                                <w:b/>
                                <w:sz w:val="28"/>
                                <w:szCs w:val="28"/>
                              </w:rPr>
                              <w:t>Wyndham Volunteer &amp; Community Group Training 2016:</w:t>
                            </w:r>
                          </w:p>
                          <w:p w:rsidR="009213F4" w:rsidRDefault="009213F4" w:rsidP="00091DA0">
                            <w:pPr>
                              <w:spacing w:after="0" w:line="240" w:lineRule="auto"/>
                            </w:pPr>
                            <w:r>
                              <w:t>Wyndham City Council currently offers free training sessions on a range of topics, from fundraising to grant writing. Free to Wyndham residents, volunteers and community organisations.</w:t>
                            </w:r>
                          </w:p>
                          <w:p w:rsidR="009213F4" w:rsidRDefault="009213F4" w:rsidP="009213F4">
                            <w:pPr>
                              <w:spacing w:after="0"/>
                            </w:pPr>
                            <w:r>
                              <w:t xml:space="preserve">Upcoming sessions include: </w:t>
                            </w:r>
                          </w:p>
                          <w:p w:rsidR="009213F4" w:rsidRDefault="009213F4" w:rsidP="009213F4">
                            <w:pPr>
                              <w:pStyle w:val="ListParagraph"/>
                              <w:numPr>
                                <w:ilvl w:val="0"/>
                                <w:numId w:val="1"/>
                              </w:numPr>
                              <w:spacing w:after="0"/>
                            </w:pPr>
                            <w:r>
                              <w:t>Governing a Community Organisation (2</w:t>
                            </w:r>
                            <w:r w:rsidRPr="009213F4">
                              <w:rPr>
                                <w:vertAlign w:val="superscript"/>
                              </w:rPr>
                              <w:t>nd</w:t>
                            </w:r>
                            <w:r>
                              <w:t xml:space="preserve"> September)</w:t>
                            </w:r>
                          </w:p>
                          <w:p w:rsidR="009213F4" w:rsidRDefault="009213F4" w:rsidP="009213F4">
                            <w:pPr>
                              <w:pStyle w:val="ListParagraph"/>
                              <w:numPr>
                                <w:ilvl w:val="0"/>
                                <w:numId w:val="1"/>
                              </w:numPr>
                              <w:spacing w:after="0"/>
                            </w:pPr>
                            <w:r>
                              <w:t>Managing Volunteers (14</w:t>
                            </w:r>
                            <w:r w:rsidRPr="009213F4">
                              <w:rPr>
                                <w:vertAlign w:val="superscript"/>
                              </w:rPr>
                              <w:t>th</w:t>
                            </w:r>
                            <w:r>
                              <w:t xml:space="preserve"> September)</w:t>
                            </w:r>
                          </w:p>
                          <w:p w:rsidR="009213F4" w:rsidRDefault="009213F4" w:rsidP="009213F4">
                            <w:pPr>
                              <w:pStyle w:val="ListParagraph"/>
                              <w:numPr>
                                <w:ilvl w:val="0"/>
                                <w:numId w:val="1"/>
                              </w:numPr>
                              <w:spacing w:after="0"/>
                            </w:pPr>
                            <w:r>
                              <w:t>Facilitating a Strategic Planning Session (6</w:t>
                            </w:r>
                            <w:r w:rsidRPr="009213F4">
                              <w:rPr>
                                <w:vertAlign w:val="superscript"/>
                              </w:rPr>
                              <w:t>th</w:t>
                            </w:r>
                            <w:r>
                              <w:t xml:space="preserve"> October)</w:t>
                            </w:r>
                          </w:p>
                          <w:p w:rsidR="009213F4" w:rsidRDefault="009213F4" w:rsidP="009213F4">
                            <w:pPr>
                              <w:pStyle w:val="ListParagraph"/>
                              <w:numPr>
                                <w:ilvl w:val="0"/>
                                <w:numId w:val="1"/>
                              </w:numPr>
                              <w:spacing w:after="0"/>
                            </w:pPr>
                            <w:r>
                              <w:t>Roles of Committee Members (20</w:t>
                            </w:r>
                            <w:r w:rsidRPr="009213F4">
                              <w:rPr>
                                <w:vertAlign w:val="superscript"/>
                              </w:rPr>
                              <w:t>th</w:t>
                            </w:r>
                            <w:r>
                              <w:t xml:space="preserve"> October)</w:t>
                            </w:r>
                          </w:p>
                          <w:p w:rsidR="009213F4" w:rsidRPr="00AE4961" w:rsidRDefault="009213F4" w:rsidP="009213F4">
                            <w:pPr>
                              <w:spacing w:after="0"/>
                            </w:pPr>
                            <w:r>
                              <w:t xml:space="preserve">Please visit </w:t>
                            </w:r>
                            <w:hyperlink r:id="rId19" w:history="1">
                              <w:r w:rsidRPr="00892828">
                                <w:rPr>
                                  <w:rStyle w:val="Hyperlink"/>
                                </w:rPr>
                                <w:t>https://www.wyndham.vic.gov.au/whats-on?dates[min]=&amp;dates[max]=&amp;category=Volunteers&amp;suburb&amp;age&amp;venue&amp;type&amp;provider&amp;query</w:t>
                              </w:r>
                            </w:hyperlink>
                            <w:r>
                              <w:t xml:space="preserve"> for more information and to register.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6.15pt;margin-top:21.6pt;width:283.3pt;height:6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" strokecolor="windowText" strokeweight="1.5pt">
                <v:textbox>
                  <w:txbxContent>
                    <w:p w:rsidR="009213F4" w:rsidRPr="001A019C" w:rsidRDefault="009213F4" w:rsidP="009213F4">
                      <w:pPr>
                        <w:spacing w:after="0"/>
                        <w:rPr>
                          <w:b/>
                          <w:sz w:val="28"/>
                          <w:szCs w:val="28"/>
                        </w:rPr>
                      </w:pPr>
                      <w:r w:rsidRPr="001A019C">
                        <w:rPr>
                          <w:b/>
                          <w:sz w:val="28"/>
                          <w:szCs w:val="28"/>
                        </w:rPr>
                        <w:t xml:space="preserve">What’s on </w:t>
                      </w:r>
                      <w:r w:rsidR="00C7718F">
                        <w:rPr>
                          <w:b/>
                          <w:sz w:val="28"/>
                          <w:szCs w:val="28"/>
                        </w:rPr>
                        <w:t>in Wyndham?</w:t>
                      </w:r>
                    </w:p>
                    <w:p w:rsidR="009213F4" w:rsidRDefault="00741298" w:rsidP="009213F4">
                      <w:pPr>
                        <w:spacing w:after="0" w:line="240" w:lineRule="auto"/>
                      </w:pPr>
                      <w:r w:rsidRPr="00003E11">
                        <w:rPr>
                          <w:b/>
                          <w:sz w:val="24"/>
                          <w:szCs w:val="24"/>
                        </w:rPr>
                        <w:t>Wyndham Learning Festival:</w:t>
                      </w:r>
                      <w:r>
                        <w:rPr>
                          <w:b/>
                        </w:rPr>
                        <w:t xml:space="preserve"> </w:t>
                      </w:r>
                      <w:r>
                        <w:t>8am to 9pm, Thursday 1</w:t>
                      </w:r>
                      <w:r w:rsidRPr="00741298">
                        <w:rPr>
                          <w:vertAlign w:val="superscript"/>
                        </w:rPr>
                        <w:t>st</w:t>
                      </w:r>
                      <w:r>
                        <w:t xml:space="preserve"> September – Thursday 8</w:t>
                      </w:r>
                      <w:r w:rsidRPr="00741298">
                        <w:rPr>
                          <w:vertAlign w:val="superscript"/>
                        </w:rPr>
                        <w:t>th</w:t>
                      </w:r>
                      <w:r>
                        <w:t xml:space="preserve"> September, numerous venues. </w:t>
                      </w:r>
                    </w:p>
                    <w:p w:rsidR="00FF48EC" w:rsidRDefault="00FF48EC" w:rsidP="00FF48EC">
                      <w:pPr>
                        <w:spacing w:after="0" w:line="240" w:lineRule="auto"/>
                      </w:pPr>
                      <w:r>
                        <w:t xml:space="preserve">This festival will showcase over 100 </w:t>
                      </w:r>
                      <w:r w:rsidRPr="00FF48EC">
                        <w:rPr>
                          <w:u w:val="single"/>
                        </w:rPr>
                        <w:t>FREE</w:t>
                      </w:r>
                      <w:r>
                        <w:t xml:space="preserve"> events across the city for people at all different stages of life. Check out the Facebook page at </w:t>
                      </w:r>
                      <w:r w:rsidRPr="0013482E">
                        <w:rPr>
                          <w:u w:val="single"/>
                        </w:rPr>
                        <w:t>facebook.com/wynlearnfestival</w:t>
                      </w:r>
                      <w:r>
                        <w:t xml:space="preserve"> or visit </w:t>
                      </w:r>
                      <w:hyperlink r:id="rId21" w:history="1">
                        <w:r w:rsidRPr="00892828">
                          <w:rPr>
                            <w:rStyle w:val="Hyperlink"/>
                          </w:rPr>
                          <w:t>https://www.wyndham.vic.gov.au/whats-on/wyndham-learning-festival</w:t>
                        </w:r>
                      </w:hyperlink>
                      <w:r>
                        <w:t xml:space="preserve"> to download the event flyer and schedule. </w:t>
                      </w:r>
                    </w:p>
                    <w:p w:rsidR="003C1E3C" w:rsidRDefault="003C1E3C" w:rsidP="0064526D">
                      <w:pPr>
                        <w:spacing w:line="240" w:lineRule="auto"/>
                      </w:pPr>
                      <w:r>
                        <w:rPr>
                          <w:b/>
                        </w:rPr>
                        <w:t xml:space="preserve">Children’s Week Picnic: </w:t>
                      </w:r>
                      <w:r w:rsidRPr="003C1E3C">
                        <w:t xml:space="preserve">10am – 4pm, </w:t>
                      </w:r>
                      <w:r>
                        <w:t>Sunday 23</w:t>
                      </w:r>
                      <w:r w:rsidRPr="003C1E3C">
                        <w:rPr>
                          <w:vertAlign w:val="superscript"/>
                        </w:rPr>
                        <w:t>rd</w:t>
                      </w:r>
                      <w:r>
                        <w:t xml:space="preserve"> October, Werribee Park Mansion. The 16</w:t>
                      </w:r>
                      <w:r w:rsidRPr="003C1E3C">
                        <w:rPr>
                          <w:vertAlign w:val="superscript"/>
                        </w:rPr>
                        <w:t>th</w:t>
                      </w:r>
                      <w:r>
                        <w:t xml:space="preserve"> annual picnic will be a fun, family friendly day full of interactive activities such as sports, crafts, music and dance. </w:t>
                      </w:r>
                      <w:r w:rsidR="0020644B">
                        <w:t xml:space="preserve">Entry to the picnic and activities is </w:t>
                      </w:r>
                      <w:r w:rsidR="0020644B" w:rsidRPr="0020644B">
                        <w:rPr>
                          <w:u w:val="single"/>
                        </w:rPr>
                        <w:t>FREE</w:t>
                      </w:r>
                      <w:r w:rsidR="0020644B">
                        <w:t xml:space="preserve">. </w:t>
                      </w:r>
                      <w:r w:rsidR="009D1C1D">
                        <w:t xml:space="preserve">For more information, please see </w:t>
                      </w:r>
                      <w:hyperlink r:id="rId22" w:history="1">
                        <w:r w:rsidR="009D1C1D" w:rsidRPr="00892828">
                          <w:rPr>
                            <w:rStyle w:val="Hyperlink"/>
                          </w:rPr>
                          <w:t>https://www.wyndham.vic.gov.au/whats-on/childrens-week-picnic</w:t>
                        </w:r>
                      </w:hyperlink>
                    </w:p>
                    <w:p w:rsidR="009213F4" w:rsidRPr="00AE4961" w:rsidRDefault="009213F4" w:rsidP="009213F4">
                      <w:pPr>
                        <w:spacing w:after="0" w:line="240" w:lineRule="auto"/>
                        <w:rPr>
                          <w:b/>
                          <w:sz w:val="28"/>
                          <w:szCs w:val="28"/>
                        </w:rPr>
                      </w:pPr>
                      <w:r>
                        <w:rPr>
                          <w:b/>
                          <w:sz w:val="28"/>
                          <w:szCs w:val="28"/>
                        </w:rPr>
                        <w:t>Wyndham News:</w:t>
                      </w:r>
                    </w:p>
                    <w:p w:rsidR="009213F4" w:rsidRDefault="009213F4" w:rsidP="009213F4">
                      <w:pPr>
                        <w:spacing w:after="0" w:line="240" w:lineRule="auto"/>
                      </w:pPr>
                      <w:r w:rsidRPr="00003E11">
                        <w:rPr>
                          <w:b/>
                          <w:sz w:val="24"/>
                          <w:szCs w:val="24"/>
                        </w:rPr>
                        <w:t>New park for Point Cook:</w:t>
                      </w:r>
                      <w:r>
                        <w:rPr>
                          <w:b/>
                        </w:rPr>
                        <w:t xml:space="preserve"> </w:t>
                      </w:r>
                      <w:r>
                        <w:t xml:space="preserve">A new park is set to undergo construction in October, with frog-themed attractions such as a cubby house, ‘tadpole rockers’, and ‘froglet steppers’. The idea behind the theme is to raise awareness of the endangered Growling Grass Frog which is </w:t>
                      </w:r>
                      <w:r w:rsidR="00741298">
                        <w:t xml:space="preserve">indigenous to the Point Cook area. Check out the full article by Adem Saban here: </w:t>
                      </w:r>
                      <w:hyperlink r:id="rId23" w:history="1">
                        <w:r w:rsidR="00741298" w:rsidRPr="00892828">
                          <w:rPr>
                            <w:rStyle w:val="Hyperlink"/>
                          </w:rPr>
                          <w:t>http://www.starweekly.com.au/news/leap-of-faith-at-play-for-point-cooks-park/pub/wyndham/</w:t>
                        </w:r>
                      </w:hyperlink>
                    </w:p>
                    <w:p w:rsidR="009213F4" w:rsidRPr="00B614AC" w:rsidRDefault="009213F4" w:rsidP="0064526D">
                      <w:pPr>
                        <w:spacing w:before="240" w:after="0" w:line="240" w:lineRule="auto"/>
                        <w:rPr>
                          <w:b/>
                          <w:sz w:val="28"/>
                          <w:szCs w:val="28"/>
                        </w:rPr>
                      </w:pPr>
                      <w:r w:rsidRPr="00B614AC">
                        <w:rPr>
                          <w:b/>
                          <w:sz w:val="28"/>
                          <w:szCs w:val="28"/>
                        </w:rPr>
                        <w:t>Wyndham Volunteer &amp; Community Group Training 2016:</w:t>
                      </w:r>
                    </w:p>
                    <w:p w:rsidR="009213F4" w:rsidRDefault="009213F4" w:rsidP="00091DA0">
                      <w:pPr>
                        <w:spacing w:after="0" w:line="240" w:lineRule="auto"/>
                      </w:pPr>
                      <w:r>
                        <w:t>Wyndham City Council currently offers free training sessions on a range of topics, from fundraising to grant writing. Free to Wyndham residents, volunteers and community organisations.</w:t>
                      </w:r>
                    </w:p>
                    <w:p w:rsidR="009213F4" w:rsidRDefault="009213F4" w:rsidP="009213F4">
                      <w:pPr>
                        <w:spacing w:after="0"/>
                      </w:pPr>
                      <w:r>
                        <w:t xml:space="preserve">Upcoming sessions include: </w:t>
                      </w:r>
                    </w:p>
                    <w:p w:rsidR="009213F4" w:rsidRDefault="009213F4" w:rsidP="009213F4">
                      <w:pPr>
                        <w:pStyle w:val="ListParagraph"/>
                        <w:numPr>
                          <w:ilvl w:val="0"/>
                          <w:numId w:val="1"/>
                        </w:numPr>
                        <w:spacing w:after="0"/>
                      </w:pPr>
                      <w:r>
                        <w:t>Governing a Community Organisation (2</w:t>
                      </w:r>
                      <w:r w:rsidRPr="009213F4">
                        <w:rPr>
                          <w:vertAlign w:val="superscript"/>
                        </w:rPr>
                        <w:t>nd</w:t>
                      </w:r>
                      <w:r>
                        <w:t xml:space="preserve"> September)</w:t>
                      </w:r>
                    </w:p>
                    <w:p w:rsidR="009213F4" w:rsidRDefault="009213F4" w:rsidP="009213F4">
                      <w:pPr>
                        <w:pStyle w:val="ListParagraph"/>
                        <w:numPr>
                          <w:ilvl w:val="0"/>
                          <w:numId w:val="1"/>
                        </w:numPr>
                        <w:spacing w:after="0"/>
                      </w:pPr>
                      <w:r>
                        <w:t>Managing Volunteers (14</w:t>
                      </w:r>
                      <w:r w:rsidRPr="009213F4">
                        <w:rPr>
                          <w:vertAlign w:val="superscript"/>
                        </w:rPr>
                        <w:t>th</w:t>
                      </w:r>
                      <w:r>
                        <w:t xml:space="preserve"> September)</w:t>
                      </w:r>
                    </w:p>
                    <w:p w:rsidR="009213F4" w:rsidRDefault="009213F4" w:rsidP="009213F4">
                      <w:pPr>
                        <w:pStyle w:val="ListParagraph"/>
                        <w:numPr>
                          <w:ilvl w:val="0"/>
                          <w:numId w:val="1"/>
                        </w:numPr>
                        <w:spacing w:after="0"/>
                      </w:pPr>
                      <w:r>
                        <w:t>Facilitating a Strategic Planning Session (6</w:t>
                      </w:r>
                      <w:r w:rsidRPr="009213F4">
                        <w:rPr>
                          <w:vertAlign w:val="superscript"/>
                        </w:rPr>
                        <w:t>th</w:t>
                      </w:r>
                      <w:r>
                        <w:t xml:space="preserve"> October)</w:t>
                      </w:r>
                    </w:p>
                    <w:p w:rsidR="009213F4" w:rsidRDefault="009213F4" w:rsidP="009213F4">
                      <w:pPr>
                        <w:pStyle w:val="ListParagraph"/>
                        <w:numPr>
                          <w:ilvl w:val="0"/>
                          <w:numId w:val="1"/>
                        </w:numPr>
                        <w:spacing w:after="0"/>
                      </w:pPr>
                      <w:r>
                        <w:t>Roles of Committee Members (20</w:t>
                      </w:r>
                      <w:r w:rsidRPr="009213F4">
                        <w:rPr>
                          <w:vertAlign w:val="superscript"/>
                        </w:rPr>
                        <w:t>th</w:t>
                      </w:r>
                      <w:r>
                        <w:t xml:space="preserve"> October)</w:t>
                      </w:r>
                    </w:p>
                    <w:p w:rsidR="009213F4" w:rsidRPr="00AE4961" w:rsidRDefault="009213F4" w:rsidP="009213F4">
                      <w:pPr>
                        <w:spacing w:after="0"/>
                      </w:pPr>
                      <w:r>
                        <w:t xml:space="preserve">Please visit </w:t>
                      </w:r>
                      <w:hyperlink r:id="rId24" w:history="1">
                        <w:r w:rsidRPr="00892828">
                          <w:rPr>
                            <w:rStyle w:val="Hyperlink"/>
                          </w:rPr>
                          <w:t>https://www.wyndham.vic.gov.au/whats-on?dates[min]=&amp;dates[max]=&amp;category=Volunteers&amp;suburb&amp;age&amp;venue&amp;type&amp;provider&amp;query</w:t>
                        </w:r>
                      </w:hyperlink>
                      <w:r>
                        <w:t xml:space="preserve"> for more information and to register. </w:t>
                      </w:r>
                    </w:p>
                  </w:txbxContent>
                </v:textbox>
              </v:shape>
            </w:pict>
          </mc:Fallback>
        </mc:AlternateContent>
      </w:r>
    </w:p>
    <w:p w:rsidR="009213F4" w:rsidRDefault="009213F4" w:rsidP="009213F4"/>
    <w:p w:rsidR="005247B2" w:rsidRDefault="009213F4" w:rsidP="009213F4">
      <w:r>
        <w:t>20</w:t>
      </w:r>
      <w:r w:rsidRPr="009213F4">
        <w:rPr>
          <w:vertAlign w:val="superscript"/>
        </w:rPr>
        <w:t>th</w:t>
      </w:r>
      <w:r>
        <w:t xml:space="preserve"> </w:t>
      </w:r>
      <w:r w:rsidR="005229E4">
        <w:t>October</w:t>
      </w:r>
    </w:p>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05556" w:rsidP="005247B2">
      <w:r w:rsidRPr="00850BF3">
        <w:rPr>
          <w:rFonts w:ascii="Times New Roman" w:hAnsi="Times New Roman" w:cs="Times New Roman"/>
          <w:noProof/>
          <w:sz w:val="24"/>
          <w:szCs w:val="24"/>
          <w:lang w:eastAsia="en-AU"/>
        </w:rPr>
        <mc:AlternateContent>
          <mc:Choice Requires="wps">
            <w:drawing>
              <wp:anchor distT="0" distB="0" distL="114300" distR="114300" simplePos="0" relativeHeight="251667456" behindDoc="0" locked="0" layoutInCell="1" allowOverlap="1" wp14:anchorId="2AFC4FFF" wp14:editId="2C95B1CB">
                <wp:simplePos x="0" y="0"/>
                <wp:positionH relativeFrom="column">
                  <wp:posOffset>2912745</wp:posOffset>
                </wp:positionH>
                <wp:positionV relativeFrom="paragraph">
                  <wp:posOffset>208118</wp:posOffset>
                </wp:positionV>
                <wp:extent cx="3638550" cy="2681103"/>
                <wp:effectExtent l="114300" t="114300" r="133350" b="138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681103"/>
                        </a:xfrm>
                        <a:prstGeom prst="rect">
                          <a:avLst/>
                        </a:prstGeom>
                        <a:solidFill>
                          <a:srgbClr val="FFFFFF"/>
                        </a:solidFill>
                        <a:ln w="19050">
                          <a:solidFill>
                            <a:sysClr val="windowText" lastClr="000000"/>
                          </a:solidFill>
                          <a:miter lim="800000"/>
                          <a:headEnd/>
                          <a:tailEnd/>
                        </a:ln>
                        <a:effectLst>
                          <a:glow rad="101600">
                            <a:schemeClr val="accent2">
                              <a:alpha val="56000"/>
                            </a:schemeClr>
                          </a:glow>
                        </a:effectLst>
                      </wps:spPr>
                      <wps:txbx>
                        <w:txbxContent>
                          <w:p w:rsidR="005247B2" w:rsidRDefault="00EE3079" w:rsidP="005247B2">
                            <w:pPr>
                              <w:spacing w:after="0" w:line="240" w:lineRule="auto"/>
                              <w:rPr>
                                <w:b/>
                                <w:sz w:val="28"/>
                                <w:szCs w:val="28"/>
                              </w:rPr>
                            </w:pPr>
                            <w:r>
                              <w:rPr>
                                <w:b/>
                                <w:sz w:val="28"/>
                                <w:szCs w:val="28"/>
                              </w:rPr>
                              <w:t>Did you know?</w:t>
                            </w:r>
                          </w:p>
                          <w:p w:rsidR="00400E52" w:rsidRDefault="00EE3079" w:rsidP="00505556">
                            <w:pPr>
                              <w:spacing w:after="0"/>
                            </w:pPr>
                            <w:r>
                              <w:t xml:space="preserve">Wyndham has two ongoing sister city projects. Sister cities promote a relationship between cities in different parts of the world or between different cultures. Wyndham City has been fortunate enough to have an agreement with Chiryu, Japan and Costa Mesa, California. </w:t>
                            </w:r>
                            <w:r w:rsidR="00400E52">
                              <w:t xml:space="preserve">These partnerships aim to provide a forum for cultural, economic and educational interchange between communities. They also encourage global friendship, cultural awareness, goodwill and harmony. Find out more about both cities at the following links: </w:t>
                            </w:r>
                          </w:p>
                          <w:p w:rsidR="00400E52" w:rsidRDefault="00FC1E9F" w:rsidP="00400E52">
                            <w:pPr>
                              <w:spacing w:after="0" w:line="240" w:lineRule="auto"/>
                            </w:pPr>
                            <w:hyperlink r:id="rId25" w:history="1">
                              <w:r w:rsidR="00400E52" w:rsidRPr="00892828">
                                <w:rPr>
                                  <w:rStyle w:val="Hyperlink"/>
                                </w:rPr>
                                <w:t>http://www.city.chiryu.aichi.jp.e.sh.hp.transer.com/</w:t>
                              </w:r>
                            </w:hyperlink>
                          </w:p>
                          <w:p w:rsidR="00400E52" w:rsidRDefault="00FC1E9F" w:rsidP="00400E52">
                            <w:pPr>
                              <w:spacing w:after="0" w:line="240" w:lineRule="auto"/>
                            </w:pPr>
                            <w:hyperlink r:id="rId26" w:history="1">
                              <w:r w:rsidR="00400E52" w:rsidRPr="00892828">
                                <w:rPr>
                                  <w:rStyle w:val="Hyperlink"/>
                                </w:rPr>
                                <w:t>http://www.costamesaca.gov/</w:t>
                              </w:r>
                            </w:hyperlink>
                          </w:p>
                          <w:p w:rsidR="00400E52" w:rsidRDefault="00400E52" w:rsidP="00400E52">
                            <w:pPr>
                              <w:spacing w:after="0" w:line="240" w:lineRule="auto"/>
                            </w:pPr>
                          </w:p>
                          <w:p w:rsidR="00400E52" w:rsidRDefault="00400E52" w:rsidP="00400E52">
                            <w:pPr>
                              <w:spacing w:after="0" w:line="240" w:lineRule="auto"/>
                            </w:pPr>
                          </w:p>
                          <w:p w:rsidR="00400E52" w:rsidRDefault="00400E52" w:rsidP="00400E52">
                            <w:pPr>
                              <w:spacing w:after="0" w:line="240" w:lineRule="auto"/>
                            </w:pPr>
                          </w:p>
                          <w:p w:rsidR="00400E52" w:rsidRDefault="00400E52" w:rsidP="005247B2">
                            <w:pPr>
                              <w:spacing w:line="240" w:lineRule="auto"/>
                            </w:pPr>
                          </w:p>
                          <w:p w:rsidR="00400E52" w:rsidRPr="00EE3079" w:rsidRDefault="00400E52" w:rsidP="005247B2">
                            <w:pPr>
                              <w:spacing w:line="240" w:lineRule="auto"/>
                            </w:pPr>
                          </w:p>
                          <w:p w:rsidR="005247B2" w:rsidRDefault="005247B2" w:rsidP="005247B2">
                            <w:pPr>
                              <w:spacing w:line="240" w:lineRule="auto"/>
                            </w:pPr>
                          </w:p>
                          <w:p w:rsidR="005247B2" w:rsidRDefault="005247B2" w:rsidP="005247B2"/>
                          <w:p w:rsidR="005247B2" w:rsidRDefault="005247B2" w:rsidP="00524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29.35pt;margin-top:16.4pt;width:286.5pt;height:2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" strokecolor="windowText" strokeweight="1.5pt">
                <v:textbox>
                  <w:txbxContent>
                    <w:p w:rsidR="005247B2" w:rsidRDefault="00EE3079" w:rsidP="005247B2">
                      <w:pPr>
                        <w:spacing w:after="0" w:line="240" w:lineRule="auto"/>
                        <w:rPr>
                          <w:b/>
                          <w:sz w:val="28"/>
                          <w:szCs w:val="28"/>
                        </w:rPr>
                      </w:pPr>
                      <w:r>
                        <w:rPr>
                          <w:b/>
                          <w:sz w:val="28"/>
                          <w:szCs w:val="28"/>
                        </w:rPr>
                        <w:t>Did you know?</w:t>
                      </w:r>
                    </w:p>
                    <w:p w:rsidR="00400E52" w:rsidRDefault="00EE3079" w:rsidP="00505556">
                      <w:pPr>
                        <w:spacing w:after="0"/>
                      </w:pPr>
                      <w:r>
                        <w:t xml:space="preserve">Wyndham has two ongoing sister city projects. Sister cities promote a relationship between cities in different parts of the world or between different cultures. Wyndham City has been fortunate enough to have an agreement with Chiryu, Japan and Costa Mesa, California. </w:t>
                      </w:r>
                      <w:r w:rsidR="00400E52">
                        <w:t xml:space="preserve">These partnerships aim to provide a forum for cultural, economic and educational interchange between communities. They also encourage global friendship, cultural awareness, goodwill and harmony. Find out more about both cities at the following links: </w:t>
                      </w:r>
                    </w:p>
                    <w:p w:rsidR="00400E52" w:rsidRDefault="00400E52" w:rsidP="00400E52">
                      <w:pPr>
                        <w:spacing w:after="0" w:line="240" w:lineRule="auto"/>
                      </w:pPr>
                      <w:hyperlink r:id="rId27" w:history="1">
                        <w:r w:rsidRPr="00892828">
                          <w:rPr>
                            <w:rStyle w:val="Hyperlink"/>
                          </w:rPr>
                          <w:t>http://www.city.c</w:t>
                        </w:r>
                        <w:r w:rsidRPr="00892828">
                          <w:rPr>
                            <w:rStyle w:val="Hyperlink"/>
                          </w:rPr>
                          <w:t>h</w:t>
                        </w:r>
                        <w:r w:rsidRPr="00892828">
                          <w:rPr>
                            <w:rStyle w:val="Hyperlink"/>
                          </w:rPr>
                          <w:t>iryu.aichi.jp.e.sh.hp.transer.com/</w:t>
                        </w:r>
                      </w:hyperlink>
                    </w:p>
                    <w:p w:rsidR="00400E52" w:rsidRDefault="00400E52" w:rsidP="00400E52">
                      <w:pPr>
                        <w:spacing w:after="0" w:line="240" w:lineRule="auto"/>
                      </w:pPr>
                      <w:hyperlink r:id="rId28" w:history="1">
                        <w:r w:rsidRPr="00892828">
                          <w:rPr>
                            <w:rStyle w:val="Hyperlink"/>
                          </w:rPr>
                          <w:t>http://www.costamesaca.gov/</w:t>
                        </w:r>
                      </w:hyperlink>
                    </w:p>
                    <w:p w:rsidR="00400E52" w:rsidRDefault="00400E52" w:rsidP="00400E52">
                      <w:pPr>
                        <w:spacing w:after="0" w:line="240" w:lineRule="auto"/>
                      </w:pPr>
                    </w:p>
                    <w:p w:rsidR="00400E52" w:rsidRDefault="00400E52" w:rsidP="00400E52">
                      <w:pPr>
                        <w:spacing w:after="0" w:line="240" w:lineRule="auto"/>
                      </w:pPr>
                    </w:p>
                    <w:p w:rsidR="00400E52" w:rsidRDefault="00400E52" w:rsidP="00400E52">
                      <w:pPr>
                        <w:spacing w:after="0" w:line="240" w:lineRule="auto"/>
                      </w:pPr>
                    </w:p>
                    <w:p w:rsidR="00400E52" w:rsidRDefault="00400E52" w:rsidP="005247B2">
                      <w:pPr>
                        <w:spacing w:line="240" w:lineRule="auto"/>
                      </w:pPr>
                    </w:p>
                    <w:p w:rsidR="00400E52" w:rsidRPr="00EE3079" w:rsidRDefault="00400E52" w:rsidP="005247B2">
                      <w:pPr>
                        <w:spacing w:line="240" w:lineRule="auto"/>
                      </w:pPr>
                    </w:p>
                    <w:p w:rsidR="005247B2" w:rsidRDefault="005247B2" w:rsidP="005247B2">
                      <w:pPr>
                        <w:spacing w:line="240" w:lineRule="auto"/>
                      </w:pPr>
                    </w:p>
                    <w:p w:rsidR="005247B2" w:rsidRDefault="005247B2" w:rsidP="005247B2"/>
                    <w:p w:rsidR="005247B2" w:rsidRDefault="005247B2" w:rsidP="005247B2"/>
                  </w:txbxContent>
                </v:textbox>
              </v:shape>
            </w:pict>
          </mc:Fallback>
        </mc:AlternateContent>
      </w:r>
    </w:p>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Pr="005247B2" w:rsidRDefault="005247B2" w:rsidP="005247B2"/>
    <w:p w:rsidR="005247B2" w:rsidRDefault="005247B2" w:rsidP="005247B2"/>
    <w:p w:rsidR="00C94C0E" w:rsidRDefault="00F64648" w:rsidP="005247B2">
      <w:pPr>
        <w:jc w:val="right"/>
      </w:pPr>
      <w:r>
        <w:rPr>
          <w:noProof/>
          <w:lang w:eastAsia="en-AU"/>
        </w:rPr>
        <w:drawing>
          <wp:anchor distT="0" distB="0" distL="114300" distR="114300" simplePos="0" relativeHeight="251665408" behindDoc="1" locked="0" layoutInCell="1" allowOverlap="1" wp14:anchorId="19313289" wp14:editId="0F6C792E">
            <wp:simplePos x="0" y="0"/>
            <wp:positionH relativeFrom="column">
              <wp:posOffset>1317815</wp:posOffset>
            </wp:positionH>
            <wp:positionV relativeFrom="paragraph">
              <wp:posOffset>616585</wp:posOffset>
            </wp:positionV>
            <wp:extent cx="5337810" cy="795655"/>
            <wp:effectExtent l="0" t="0" r="0" b="4445"/>
            <wp:wrapNone/>
            <wp:docPr id="4" name="Picture 1" descr="Wyndham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29"/>
                    <a:stretch>
                      <a:fillRect/>
                    </a:stretch>
                  </pic:blipFill>
                  <pic:spPr>
                    <a:xfrm>
                      <a:off x="0" y="0"/>
                      <a:ext cx="5337810" cy="795655"/>
                    </a:xfrm>
                    <a:prstGeom prst="rect">
                      <a:avLst/>
                    </a:prstGeom>
                  </pic:spPr>
                </pic:pic>
              </a:graphicData>
            </a:graphic>
          </wp:anchor>
        </w:drawing>
      </w:r>
    </w:p>
    <w:p w:rsidR="005247B2" w:rsidRDefault="007A0365" w:rsidP="005247B2">
      <w:pPr>
        <w:jc w:val="right"/>
      </w:pPr>
      <w:r w:rsidRPr="00726B21">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1675648" behindDoc="0" locked="0" layoutInCell="1" allowOverlap="1" wp14:anchorId="0B9DCF3B" wp14:editId="4023CB06">
                <wp:simplePos x="0" y="0"/>
                <wp:positionH relativeFrom="column">
                  <wp:posOffset>-776605</wp:posOffset>
                </wp:positionH>
                <wp:positionV relativeFrom="paragraph">
                  <wp:posOffset>222250</wp:posOffset>
                </wp:positionV>
                <wp:extent cx="1871345" cy="2014855"/>
                <wp:effectExtent l="133350" t="114300" r="147955" b="2139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014855"/>
                        </a:xfrm>
                        <a:prstGeom prst="rect">
                          <a:avLst/>
                        </a:prstGeom>
                        <a:solidFill>
                          <a:srgbClr val="FFFFFF"/>
                        </a:solidFill>
                        <a:ln w="19050">
                          <a:solidFill>
                            <a:sysClr val="windowText" lastClr="000000"/>
                          </a:solidFill>
                          <a:miter lim="800000"/>
                          <a:headEnd/>
                          <a:tailEnd/>
                        </a:ln>
                        <a:effectLst>
                          <a:glow rad="101600">
                            <a:srgbClr val="C00000">
                              <a:alpha val="40000"/>
                            </a:srgbClr>
                          </a:glow>
                          <a:outerShdw blurRad="50800" dist="50800" dir="5400000" algn="ctr" rotWithShape="0">
                            <a:sysClr val="window" lastClr="FFFFFF"/>
                          </a:outerShdw>
                        </a:effectLst>
                      </wps:spPr>
                      <wps:txbx>
                        <w:txbxContent>
                          <w:p w:rsidR="00726B21" w:rsidRDefault="00726B21" w:rsidP="00726B21">
                            <w:pPr>
                              <w:spacing w:after="0"/>
                              <w:rPr>
                                <w:b/>
                                <w:sz w:val="28"/>
                                <w:szCs w:val="28"/>
                              </w:rPr>
                            </w:pPr>
                            <w:r>
                              <w:rPr>
                                <w:b/>
                                <w:sz w:val="28"/>
                                <w:szCs w:val="28"/>
                              </w:rPr>
                              <w:t xml:space="preserve">Facts: </w:t>
                            </w:r>
                          </w:p>
                          <w:p w:rsidR="0013482E" w:rsidRDefault="0013482E" w:rsidP="0013482E">
                            <w:r>
                              <w:t xml:space="preserve">Wyndham City has a new Seniors Community Directory with details of social hobby groups for </w:t>
                            </w:r>
                            <w:r w:rsidR="00790677">
                              <w:t>Wyndham seniors</w:t>
                            </w:r>
                            <w:r>
                              <w:t xml:space="preserve"> –Information can be found at </w:t>
                            </w:r>
                            <w:hyperlink r:id="rId30" w:history="1">
                              <w:r>
                                <w:rPr>
                                  <w:rStyle w:val="Hyperlink"/>
                                </w:rPr>
                                <w:t>https://www.wyndham.vic.gov.au/community-directory-services-social-hobby-groups</w:t>
                              </w:r>
                            </w:hyperlink>
                          </w:p>
                          <w:p w:rsidR="0013482E" w:rsidRDefault="0013482E" w:rsidP="00726B21">
                            <w:pPr>
                              <w:spacing w:after="0"/>
                              <w:rPr>
                                <w:b/>
                                <w:sz w:val="28"/>
                                <w:szCs w:val="28"/>
                              </w:rPr>
                            </w:pPr>
                          </w:p>
                          <w:p w:rsidR="00726B21" w:rsidRPr="00320793" w:rsidRDefault="00726B21" w:rsidP="00726B21">
                            <w:pPr>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61.15pt;margin-top:17.5pt;width:147.35pt;height:15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" strokecolor="windowText" strokeweight="1.5pt">
                <v:shadow on="t" color="window" offset="0,4pt"/>
                <v:textbox>
                  <w:txbxContent>
                    <w:p w:rsidR="00726B21" w:rsidRDefault="00726B21" w:rsidP="00726B21">
                      <w:pPr>
                        <w:spacing w:after="0"/>
                        <w:rPr>
                          <w:b/>
                          <w:sz w:val="28"/>
                          <w:szCs w:val="28"/>
                        </w:rPr>
                      </w:pPr>
                      <w:r>
                        <w:rPr>
                          <w:b/>
                          <w:sz w:val="28"/>
                          <w:szCs w:val="28"/>
                        </w:rPr>
                        <w:t xml:space="preserve">Facts: </w:t>
                      </w:r>
                    </w:p>
                    <w:p w:rsidR="0013482E" w:rsidRDefault="0013482E" w:rsidP="0013482E">
                      <w:r>
                        <w:t xml:space="preserve">Wyndham City has a new Seniors </w:t>
                      </w:r>
                      <w:r>
                        <w:t>Community Directory</w:t>
                      </w:r>
                      <w:r>
                        <w:t xml:space="preserve"> with details of </w:t>
                      </w:r>
                      <w:r>
                        <w:t>social hobby groups</w:t>
                      </w:r>
                      <w:r>
                        <w:t xml:space="preserve"> for </w:t>
                      </w:r>
                      <w:r w:rsidR="00790677">
                        <w:t xml:space="preserve">Wyndham </w:t>
                      </w:r>
                      <w:bookmarkStart w:id="1" w:name="_GoBack"/>
                      <w:bookmarkEnd w:id="1"/>
                      <w:r w:rsidR="00790677">
                        <w:t>seniors</w:t>
                      </w:r>
                      <w:r>
                        <w:t xml:space="preserve"> –Information can be found at </w:t>
                      </w:r>
                      <w:hyperlink r:id="rId31" w:history="1">
                        <w:r>
                          <w:rPr>
                            <w:rStyle w:val="Hyperlink"/>
                          </w:rPr>
                          <w:t>https://www.wyndham.vic.gov.au/community-directory-services-social-hobby-groups</w:t>
                        </w:r>
                      </w:hyperlink>
                    </w:p>
                    <w:p w:rsidR="0013482E" w:rsidRDefault="0013482E" w:rsidP="00726B21">
                      <w:pPr>
                        <w:spacing w:after="0"/>
                        <w:rPr>
                          <w:b/>
                          <w:sz w:val="28"/>
                          <w:szCs w:val="28"/>
                        </w:rPr>
                      </w:pPr>
                    </w:p>
                    <w:p w:rsidR="00726B21" w:rsidRPr="00320793" w:rsidRDefault="00726B21" w:rsidP="00726B21">
                      <w:pPr>
                        <w:rPr>
                          <w:sz w:val="24"/>
                          <w:szCs w:val="24"/>
                        </w:rPr>
                      </w:pPr>
                      <w:r>
                        <w:rPr>
                          <w:sz w:val="24"/>
                          <w:szCs w:val="24"/>
                        </w:rPr>
                        <w:t xml:space="preserve"> </w:t>
                      </w:r>
                    </w:p>
                  </w:txbxContent>
                </v:textbox>
              </v:shape>
            </w:pict>
          </mc:Fallback>
        </mc:AlternateContent>
      </w:r>
      <w:r w:rsidR="00C55BD1" w:rsidRPr="00850BF3">
        <w:rPr>
          <w:noProof/>
          <w:lang w:eastAsia="en-AU"/>
        </w:rPr>
        <mc:AlternateContent>
          <mc:Choice Requires="wps">
            <w:drawing>
              <wp:anchor distT="0" distB="0" distL="114300" distR="114300" simplePos="0" relativeHeight="251671552" behindDoc="0" locked="0" layoutInCell="1" allowOverlap="1" wp14:anchorId="6A19850A" wp14:editId="7011CAB0">
                <wp:simplePos x="0" y="0"/>
                <wp:positionH relativeFrom="column">
                  <wp:posOffset>1233377</wp:posOffset>
                </wp:positionH>
                <wp:positionV relativeFrom="paragraph">
                  <wp:posOffset>212651</wp:posOffset>
                </wp:positionV>
                <wp:extent cx="5343525" cy="9516140"/>
                <wp:effectExtent l="114300" t="114300" r="142875" b="142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9516140"/>
                        </a:xfrm>
                        <a:prstGeom prst="rect">
                          <a:avLst/>
                        </a:prstGeom>
                        <a:solidFill>
                          <a:srgbClr val="FFFFFF"/>
                        </a:solidFill>
                        <a:ln w="19050">
                          <a:solidFill>
                            <a:srgbClr val="000000"/>
                          </a:solidFill>
                          <a:miter lim="800000"/>
                          <a:headEnd/>
                          <a:tailEnd/>
                        </a:ln>
                        <a:effectLst>
                          <a:glow rad="101600">
                            <a:srgbClr val="0070C0">
                              <a:alpha val="40000"/>
                            </a:srgbClr>
                          </a:glow>
                        </a:effectLst>
                      </wps:spPr>
                      <wps:txbx>
                        <w:txbxContent>
                          <w:p w:rsidR="005247B2" w:rsidRDefault="00E64451" w:rsidP="005247B2">
                            <w:pPr>
                              <w:spacing w:after="0"/>
                              <w:rPr>
                                <w:b/>
                                <w:sz w:val="28"/>
                                <w:szCs w:val="28"/>
                              </w:rPr>
                            </w:pPr>
                            <w:r w:rsidRPr="00E64451">
                              <w:rPr>
                                <w:b/>
                                <w:sz w:val="28"/>
                                <w:szCs w:val="28"/>
                              </w:rPr>
                              <w:t xml:space="preserve">More </w:t>
                            </w:r>
                            <w:r>
                              <w:rPr>
                                <w:b/>
                                <w:sz w:val="28"/>
                                <w:szCs w:val="28"/>
                              </w:rPr>
                              <w:t>I</w:t>
                            </w:r>
                            <w:r w:rsidRPr="00E64451">
                              <w:rPr>
                                <w:b/>
                                <w:sz w:val="28"/>
                                <w:szCs w:val="28"/>
                              </w:rPr>
                              <w:t>nteresting</w:t>
                            </w:r>
                            <w:r w:rsidR="00C040FB">
                              <w:rPr>
                                <w:b/>
                                <w:sz w:val="28"/>
                                <w:szCs w:val="28"/>
                              </w:rPr>
                              <w:t xml:space="preserve"> News</w:t>
                            </w:r>
                            <w:r w:rsidRPr="00E64451">
                              <w:rPr>
                                <w:b/>
                                <w:sz w:val="28"/>
                                <w:szCs w:val="28"/>
                              </w:rPr>
                              <w:t xml:space="preserve">: </w:t>
                            </w:r>
                          </w:p>
                          <w:p w:rsidR="00E64451" w:rsidRDefault="00B10049" w:rsidP="00C55BD1">
                            <w:pPr>
                              <w:spacing w:after="0" w:line="240" w:lineRule="auto"/>
                            </w:pPr>
                            <w:r w:rsidRPr="00003E11">
                              <w:rPr>
                                <w:b/>
                                <w:sz w:val="24"/>
                                <w:szCs w:val="24"/>
                              </w:rPr>
                              <w:t>Western Special Needs Dentistry:</w:t>
                            </w:r>
                            <w:r>
                              <w:rPr>
                                <w:b/>
                              </w:rPr>
                              <w:t xml:space="preserve"> </w:t>
                            </w:r>
                            <w:r w:rsidR="005C4149">
                              <w:t>Following a launch ceremony on the 19</w:t>
                            </w:r>
                            <w:r w:rsidR="005C4149" w:rsidRPr="005C4149">
                              <w:rPr>
                                <w:vertAlign w:val="superscript"/>
                              </w:rPr>
                              <w:t>th</w:t>
                            </w:r>
                            <w:r w:rsidR="005C4149">
                              <w:t xml:space="preserve"> of July, WSND is a modern, fully-equipped clinic - providing oral health services for people with special needs.  </w:t>
                            </w:r>
                            <w:r w:rsidR="00C62339">
                              <w:t xml:space="preserve">The clinic is located at 33 Princes Highway, Werribee VIC, 3030. You can visit their website at </w:t>
                            </w:r>
                            <w:hyperlink r:id="rId32" w:history="1">
                              <w:r w:rsidR="00C62339" w:rsidRPr="00892828">
                                <w:rPr>
                                  <w:rStyle w:val="Hyperlink"/>
                                </w:rPr>
                                <w:t>http://www.westernspecialneedsdentistry.com.au/</w:t>
                              </w:r>
                            </w:hyperlink>
                            <w:r w:rsidR="00C62339">
                              <w:t xml:space="preserve"> </w:t>
                            </w:r>
                          </w:p>
                          <w:p w:rsidR="00C55BD1" w:rsidRDefault="00C55BD1" w:rsidP="003D3B65">
                            <w:pPr>
                              <w:spacing w:after="0" w:line="240" w:lineRule="auto"/>
                              <w:rPr>
                                <w:b/>
                                <w:sz w:val="24"/>
                                <w:szCs w:val="24"/>
                              </w:rPr>
                            </w:pPr>
                          </w:p>
                          <w:p w:rsidR="00B647F9" w:rsidRDefault="00FC7F22" w:rsidP="00C55BD1">
                            <w:pPr>
                              <w:spacing w:after="0" w:line="240" w:lineRule="auto"/>
                            </w:pPr>
                            <w:r w:rsidRPr="00003E11">
                              <w:rPr>
                                <w:b/>
                                <w:sz w:val="24"/>
                                <w:szCs w:val="24"/>
                              </w:rPr>
                              <w:t xml:space="preserve">Community Leadership Forum with Special Guest Peter Kenyon: </w:t>
                            </w:r>
                            <w:r>
                              <w:t>On the 17</w:t>
                            </w:r>
                            <w:r w:rsidRPr="00FC7F22">
                              <w:rPr>
                                <w:vertAlign w:val="superscript"/>
                              </w:rPr>
                              <w:t>th</w:t>
                            </w:r>
                            <w:r>
                              <w:t xml:space="preserve"> August, Peter Kenyon, a social entrepreneur who has worked with over 1000 communities across Australia and overseas, talked about the ways in which the community can utilise its existing strengths in order to build a stronger and more sustainable Wyndham. </w:t>
                            </w:r>
                            <w:r w:rsidR="00F26C2F">
                              <w:t>According to attendee Karen Howard, 5 tips were offered for building community. These included; 1) have an appreciative mindset, 2) remember success is an inside job, 3) create opportunities for everyone to contribute, 4) build social networks and 5</w:t>
                            </w:r>
                            <w:r w:rsidR="006F599B">
                              <w:t>) know</w:t>
                            </w:r>
                            <w:r w:rsidR="00F26C2F">
                              <w:t xml:space="preserve"> the importance of community conversation. </w:t>
                            </w:r>
                            <w:r w:rsidR="00B4402C">
                              <w:t>For further interesting resources on community development, please see the list provided by Peter below.</w:t>
                            </w:r>
                          </w:p>
                          <w:p w:rsidR="00B4402C" w:rsidRDefault="00FC1E9F" w:rsidP="00B647F9">
                            <w:pPr>
                              <w:spacing w:after="0"/>
                            </w:pPr>
                            <w:hyperlink r:id="rId33" w:history="1">
                              <w:r w:rsidR="00B4402C" w:rsidRPr="00892828">
                                <w:rPr>
                                  <w:rStyle w:val="Hyperlink"/>
                                </w:rPr>
                                <w:t>www.abcdinstitute.org</w:t>
                              </w:r>
                            </w:hyperlink>
                            <w:r w:rsidR="00B647F9">
                              <w:t xml:space="preserve">, </w:t>
                            </w:r>
                            <w:r w:rsidR="00B4402C">
                              <w:t>“Community Conversations” by Paul Born</w:t>
                            </w:r>
                            <w:r w:rsidR="00B647F9">
                              <w:t xml:space="preserve">, </w:t>
                            </w:r>
                            <w:r w:rsidR="00B4402C">
                              <w:t>“Ripples from the Zambezi” by Ernesto Sirolli</w:t>
                            </w:r>
                            <w:r w:rsidR="00B647F9">
                              <w:t xml:space="preserve">, </w:t>
                            </w:r>
                            <w:r w:rsidR="00B4402C">
                              <w:t>“Deepening Community” by Paul Born</w:t>
                            </w:r>
                            <w:r w:rsidR="00B647F9">
                              <w:t xml:space="preserve">, </w:t>
                            </w:r>
                            <w:r w:rsidR="00B4402C">
                              <w:t>“When People Care Enough to Act” by Mike Green &amp; John O’Brien</w:t>
                            </w:r>
                            <w:r w:rsidR="00B647F9">
                              <w:t xml:space="preserve">. </w:t>
                            </w:r>
                          </w:p>
                          <w:p w:rsidR="00C55BD1" w:rsidRDefault="00C55BD1" w:rsidP="003D3B65">
                            <w:pPr>
                              <w:spacing w:after="0" w:line="240" w:lineRule="auto"/>
                              <w:rPr>
                                <w:b/>
                                <w:sz w:val="24"/>
                                <w:szCs w:val="24"/>
                              </w:rPr>
                            </w:pPr>
                          </w:p>
                          <w:p w:rsidR="00FC7F22" w:rsidRDefault="00003E11" w:rsidP="00C55BD1">
                            <w:pPr>
                              <w:spacing w:after="0" w:line="240" w:lineRule="auto"/>
                            </w:pPr>
                            <w:r w:rsidRPr="00003E11">
                              <w:rPr>
                                <w:b/>
                                <w:sz w:val="24"/>
                                <w:szCs w:val="24"/>
                              </w:rPr>
                              <w:t>Tips for more ‘inclusive activities’:</w:t>
                            </w:r>
                            <w:r w:rsidRPr="00003E11">
                              <w:rPr>
                                <w:b/>
                              </w:rPr>
                              <w:t xml:space="preserve"> </w:t>
                            </w:r>
                            <w:r>
                              <w:t>If you are planning a one-off or regular event, or already run an event within the community, you may wish to consider the following tips developed by the Neighbourhood Hubs Team at Wyndham to help minimise barriers to participation. When planning, it is important to take into account issues surrounding language, ethnicity and culture, gender identity, sexual orientation, age, income level and disability. In order to make your activity more inclusive, you can;</w:t>
                            </w:r>
                          </w:p>
                          <w:p w:rsidR="00003E11" w:rsidRPr="00003E11" w:rsidRDefault="00003E11" w:rsidP="00003E11">
                            <w:pPr>
                              <w:spacing w:after="0"/>
                            </w:pPr>
                            <w:r>
                              <w:rPr>
                                <w:b/>
                                <w:bCs/>
                              </w:rPr>
                              <w:t>Plan for the comfort of p</w:t>
                            </w:r>
                            <w:r w:rsidRPr="00003E11">
                              <w:rPr>
                                <w:b/>
                                <w:bCs/>
                              </w:rPr>
                              <w:t>articipants</w:t>
                            </w:r>
                            <w:r>
                              <w:rPr>
                                <w:b/>
                                <w:bCs/>
                              </w:rPr>
                              <w:t>:</w:t>
                            </w:r>
                            <w:r w:rsidRPr="00003E11">
                              <w:rPr>
                                <w:b/>
                                <w:bCs/>
                              </w:rPr>
                              <w:t xml:space="preserve"> </w:t>
                            </w:r>
                          </w:p>
                          <w:p w:rsidR="00003E11" w:rsidRPr="00003E11" w:rsidRDefault="00003E11" w:rsidP="00003E11">
                            <w:pPr>
                              <w:spacing w:after="0"/>
                            </w:pPr>
                            <w:r w:rsidRPr="00003E11">
                              <w:t xml:space="preserve">1. Think about how the design of your activity; the marketing, seating arrangements, arrival and membership process, decision-making, and pricing could impact on people’s ability to participate </w:t>
                            </w:r>
                          </w:p>
                          <w:p w:rsidR="00003E11" w:rsidRPr="00003E11" w:rsidRDefault="00003E11" w:rsidP="00003E11">
                            <w:pPr>
                              <w:spacing w:after="0"/>
                            </w:pPr>
                            <w:r w:rsidRPr="00003E11">
                              <w:t xml:space="preserve">2. Remember, sometimes it’s OK to “agree to disagree”. Everyone has a right to their opinion. Acceptance of different views and methods is all part of inclusion; it is what makes an organisation strong </w:t>
                            </w:r>
                          </w:p>
                          <w:p w:rsidR="00003E11" w:rsidRDefault="00003E11" w:rsidP="00003E11">
                            <w:pPr>
                              <w:spacing w:after="0"/>
                            </w:pPr>
                            <w:r w:rsidRPr="00003E11">
                              <w:t>3. Get to know the demographics of the community which your group is active in. This might highlight sections of the population that you haven’t yet reached. Community Centre staff will be happy to provide you with detailed Suburb Profiles</w:t>
                            </w:r>
                          </w:p>
                          <w:p w:rsidR="00B647F9" w:rsidRPr="00B647F9" w:rsidRDefault="00B647F9" w:rsidP="00B647F9">
                            <w:pPr>
                              <w:spacing w:after="0"/>
                            </w:pPr>
                            <w:r>
                              <w:rPr>
                                <w:b/>
                                <w:bCs/>
                              </w:rPr>
                              <w:t>Practical e</w:t>
                            </w:r>
                            <w:r w:rsidRPr="00B647F9">
                              <w:rPr>
                                <w:b/>
                                <w:bCs/>
                              </w:rPr>
                              <w:t>xamples</w:t>
                            </w:r>
                            <w:r>
                              <w:rPr>
                                <w:b/>
                                <w:bCs/>
                              </w:rPr>
                              <w:t>:</w:t>
                            </w:r>
                            <w:r w:rsidRPr="00B647F9">
                              <w:rPr>
                                <w:b/>
                                <w:bCs/>
                              </w:rPr>
                              <w:t xml:space="preserve"> </w:t>
                            </w:r>
                          </w:p>
                          <w:p w:rsidR="00B647F9" w:rsidRPr="00C55BD1" w:rsidRDefault="00B647F9" w:rsidP="00B647F9">
                            <w:pPr>
                              <w:spacing w:after="0"/>
                            </w:pPr>
                            <w:r w:rsidRPr="00C55BD1">
                              <w:t xml:space="preserve">• </w:t>
                            </w:r>
                            <w:r w:rsidRPr="00C55BD1">
                              <w:rPr>
                                <w:bCs/>
                              </w:rPr>
                              <w:t xml:space="preserve">Nominate a ‘Welcome Host’ </w:t>
                            </w:r>
                            <w:r w:rsidRPr="00C55BD1">
                              <w:t xml:space="preserve">that meets new participants at the door </w:t>
                            </w:r>
                          </w:p>
                          <w:p w:rsidR="00B647F9" w:rsidRPr="00C55BD1" w:rsidRDefault="00B647F9" w:rsidP="00B647F9">
                            <w:pPr>
                              <w:spacing w:after="0"/>
                            </w:pPr>
                            <w:r w:rsidRPr="00C55BD1">
                              <w:t xml:space="preserve">• Print pamphlets or posters in </w:t>
                            </w:r>
                            <w:r w:rsidRPr="00C55BD1">
                              <w:rPr>
                                <w:bCs/>
                              </w:rPr>
                              <w:t xml:space="preserve">a format that’s easy to read and understand </w:t>
                            </w:r>
                            <w:r w:rsidRPr="00C55BD1">
                              <w:t>for people with limited English l</w:t>
                            </w:r>
                            <w:r w:rsidR="00C55BD1">
                              <w:t xml:space="preserve">iteracy or </w:t>
                            </w:r>
                            <w:r w:rsidR="00C55BD1" w:rsidRPr="00C55BD1">
                              <w:t xml:space="preserve">vision impairment </w:t>
                            </w:r>
                            <w:r w:rsidRPr="00C55BD1">
                              <w:t xml:space="preserve"> </w:t>
                            </w:r>
                          </w:p>
                          <w:p w:rsidR="00C55BD1" w:rsidRPr="00C55BD1" w:rsidRDefault="00B647F9" w:rsidP="00B647F9">
                            <w:pPr>
                              <w:spacing w:after="0"/>
                            </w:pPr>
                            <w:r w:rsidRPr="00C55BD1">
                              <w:t xml:space="preserve">• Place seating with arm rests close to the front and closer to doors to </w:t>
                            </w:r>
                            <w:r w:rsidRPr="00C55BD1">
                              <w:rPr>
                                <w:bCs/>
                              </w:rPr>
                              <w:t xml:space="preserve">assist older people and those with physical disabilities to navigate through crowds </w:t>
                            </w:r>
                          </w:p>
                          <w:p w:rsidR="00B647F9" w:rsidRPr="00C55BD1" w:rsidRDefault="00B647F9" w:rsidP="00B647F9">
                            <w:pPr>
                              <w:spacing w:after="0"/>
                            </w:pPr>
                            <w:r w:rsidRPr="00C55BD1">
                              <w:t xml:space="preserve">• </w:t>
                            </w:r>
                            <w:r w:rsidRPr="00C55BD1">
                              <w:rPr>
                                <w:bCs/>
                              </w:rPr>
                              <w:t xml:space="preserve">Vary meeting times </w:t>
                            </w:r>
                            <w:r w:rsidRPr="00C55BD1">
                              <w:t xml:space="preserve">to allow parents of young children, full-time workers, or school students to attend outside of their ordinary commitments </w:t>
                            </w:r>
                          </w:p>
                          <w:p w:rsidR="00B647F9" w:rsidRPr="00C55BD1" w:rsidRDefault="00B647F9" w:rsidP="00B647F9">
                            <w:pPr>
                              <w:spacing w:after="0"/>
                            </w:pPr>
                            <w:r w:rsidRPr="00C55BD1">
                              <w:t xml:space="preserve">• Serve a variety of foods at your functions that take into account people’s personal, cultural and religious </w:t>
                            </w:r>
                            <w:r w:rsidRPr="00C55BD1">
                              <w:rPr>
                                <w:bCs/>
                              </w:rPr>
                              <w:t xml:space="preserve">dietary requirements </w:t>
                            </w:r>
                          </w:p>
                          <w:p w:rsidR="00B647F9" w:rsidRPr="00C55BD1" w:rsidRDefault="00B647F9" w:rsidP="00B647F9">
                            <w:pPr>
                              <w:spacing w:after="0"/>
                            </w:pPr>
                            <w:r w:rsidRPr="00C55BD1">
                              <w:t xml:space="preserve">• </w:t>
                            </w:r>
                            <w:r w:rsidRPr="00C55BD1">
                              <w:rPr>
                                <w:bCs/>
                              </w:rPr>
                              <w:t xml:space="preserve">Describe public transport or car-pooling options </w:t>
                            </w:r>
                            <w:r w:rsidRPr="00C55BD1">
                              <w:t xml:space="preserve">to encourage non-drivers to attend </w:t>
                            </w:r>
                          </w:p>
                          <w:p w:rsidR="00C55BD1" w:rsidRPr="00C55BD1" w:rsidRDefault="00B647F9" w:rsidP="00B647F9">
                            <w:pPr>
                              <w:spacing w:after="0"/>
                            </w:pPr>
                            <w:r w:rsidRPr="00C55BD1">
                              <w:t xml:space="preserve">• </w:t>
                            </w:r>
                            <w:r w:rsidRPr="00C55BD1">
                              <w:rPr>
                                <w:bCs/>
                              </w:rPr>
                              <w:t xml:space="preserve">Create a quieter private space </w:t>
                            </w:r>
                            <w:r w:rsidRPr="00C55BD1">
                              <w:t xml:space="preserve">where parents with babies, as well as people with behavioural or autism conditions might prefer to ‘chill-out’ </w:t>
                            </w:r>
                          </w:p>
                          <w:p w:rsidR="00C55BD1" w:rsidRPr="00C55BD1" w:rsidRDefault="00C55BD1" w:rsidP="00C55BD1">
                            <w:pPr>
                              <w:spacing w:after="0"/>
                            </w:pPr>
                            <w:r w:rsidRPr="00C55BD1">
                              <w:t xml:space="preserve">• </w:t>
                            </w:r>
                            <w:r w:rsidRPr="00C55BD1">
                              <w:rPr>
                                <w:bCs/>
                              </w:rPr>
                              <w:t>Host reciprocal ‘outreach’ events</w:t>
                            </w:r>
                            <w:r w:rsidRPr="00C55BD1">
                              <w:t>, presenting information about who you are, and what you do to other community organisations</w:t>
                            </w:r>
                          </w:p>
                          <w:p w:rsidR="00C55BD1" w:rsidRPr="00B647F9" w:rsidRDefault="00C55BD1" w:rsidP="00B647F9">
                            <w:pPr>
                              <w:spacing w:after="0"/>
                            </w:pPr>
                          </w:p>
                          <w:p w:rsidR="00003E11" w:rsidRPr="00003E11" w:rsidRDefault="00003E11" w:rsidP="00003E1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7.1pt;margin-top:16.75pt;width:420.75pt;height:74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" strokeweight="1.5pt">
                <v:textbox>
                  <w:txbxContent>
                    <w:p w:rsidR="005247B2" w:rsidRDefault="00E64451" w:rsidP="005247B2">
                      <w:pPr>
                        <w:spacing w:after="0"/>
                        <w:rPr>
                          <w:b/>
                          <w:sz w:val="28"/>
                          <w:szCs w:val="28"/>
                        </w:rPr>
                      </w:pPr>
                      <w:r w:rsidRPr="00E64451">
                        <w:rPr>
                          <w:b/>
                          <w:sz w:val="28"/>
                          <w:szCs w:val="28"/>
                        </w:rPr>
                        <w:t xml:space="preserve">More </w:t>
                      </w:r>
                      <w:r>
                        <w:rPr>
                          <w:b/>
                          <w:sz w:val="28"/>
                          <w:szCs w:val="28"/>
                        </w:rPr>
                        <w:t>I</w:t>
                      </w:r>
                      <w:r w:rsidRPr="00E64451">
                        <w:rPr>
                          <w:b/>
                          <w:sz w:val="28"/>
                          <w:szCs w:val="28"/>
                        </w:rPr>
                        <w:t>nteresting</w:t>
                      </w:r>
                      <w:r w:rsidR="00C040FB">
                        <w:rPr>
                          <w:b/>
                          <w:sz w:val="28"/>
                          <w:szCs w:val="28"/>
                        </w:rPr>
                        <w:t xml:space="preserve"> News</w:t>
                      </w:r>
                      <w:r w:rsidRPr="00E64451">
                        <w:rPr>
                          <w:b/>
                          <w:sz w:val="28"/>
                          <w:szCs w:val="28"/>
                        </w:rPr>
                        <w:t xml:space="preserve">: </w:t>
                      </w:r>
                    </w:p>
                    <w:p w:rsidR="00E64451" w:rsidRDefault="00B10049" w:rsidP="00C55BD1">
                      <w:pPr>
                        <w:spacing w:after="0" w:line="240" w:lineRule="auto"/>
                      </w:pPr>
                      <w:r w:rsidRPr="00003E11">
                        <w:rPr>
                          <w:b/>
                          <w:sz w:val="24"/>
                          <w:szCs w:val="24"/>
                        </w:rPr>
                        <w:t>Western Special Needs Dentistry:</w:t>
                      </w:r>
                      <w:r>
                        <w:rPr>
                          <w:b/>
                        </w:rPr>
                        <w:t xml:space="preserve"> </w:t>
                      </w:r>
                      <w:r w:rsidR="005C4149">
                        <w:t>Following a launch ceremony on the 19</w:t>
                      </w:r>
                      <w:r w:rsidR="005C4149" w:rsidRPr="005C4149">
                        <w:rPr>
                          <w:vertAlign w:val="superscript"/>
                        </w:rPr>
                        <w:t>th</w:t>
                      </w:r>
                      <w:r w:rsidR="005C4149">
                        <w:t xml:space="preserve"> of July, WSND is a modern, fully-equipped clinic - providing oral health services for people with special needs.  </w:t>
                      </w:r>
                      <w:r w:rsidR="00C62339">
                        <w:t xml:space="preserve">The clinic is located at 33 Princes Highway, Werribee VIC, 3030. You can visit their website at </w:t>
                      </w:r>
                      <w:hyperlink r:id="rId34" w:history="1">
                        <w:r w:rsidR="00C62339" w:rsidRPr="00892828">
                          <w:rPr>
                            <w:rStyle w:val="Hyperlink"/>
                          </w:rPr>
                          <w:t>http://www.westernspecialneedsdentistry.com.au/</w:t>
                        </w:r>
                      </w:hyperlink>
                      <w:r w:rsidR="00C62339">
                        <w:t xml:space="preserve"> </w:t>
                      </w:r>
                    </w:p>
                    <w:p w:rsidR="00C55BD1" w:rsidRDefault="00C55BD1" w:rsidP="003D3B65">
                      <w:pPr>
                        <w:spacing w:after="0" w:line="240" w:lineRule="auto"/>
                        <w:rPr>
                          <w:b/>
                          <w:sz w:val="24"/>
                          <w:szCs w:val="24"/>
                        </w:rPr>
                      </w:pPr>
                    </w:p>
                    <w:p w:rsidR="00B647F9" w:rsidRDefault="00FC7F22" w:rsidP="00C55BD1">
                      <w:pPr>
                        <w:spacing w:after="0" w:line="240" w:lineRule="auto"/>
                      </w:pPr>
                      <w:r w:rsidRPr="00003E11">
                        <w:rPr>
                          <w:b/>
                          <w:sz w:val="24"/>
                          <w:szCs w:val="24"/>
                        </w:rPr>
                        <w:t xml:space="preserve">Community Leadership Forum with Special Guest Peter Kenyon: </w:t>
                      </w:r>
                      <w:r>
                        <w:t>On the 17</w:t>
                      </w:r>
                      <w:r w:rsidRPr="00FC7F22">
                        <w:rPr>
                          <w:vertAlign w:val="superscript"/>
                        </w:rPr>
                        <w:t>th</w:t>
                      </w:r>
                      <w:r>
                        <w:t xml:space="preserve"> August, Peter Kenyon, a social entrepreneur who has worked with over 1000 communities across Australia and overseas, talked about the ways in which the community can utilise its existing strengths in order to build a stronger and more sustainable Wyndham. </w:t>
                      </w:r>
                      <w:r w:rsidR="00F26C2F">
                        <w:t>According to attendee Karen Howard, 5 tips were offered for building community. These included; 1) have an appreciative mindset, 2) remember success is an inside job, 3) create opportunities for everyone to contribute, 4) build social networks and 5</w:t>
                      </w:r>
                      <w:r w:rsidR="006F599B">
                        <w:t>) know</w:t>
                      </w:r>
                      <w:r w:rsidR="00F26C2F">
                        <w:t xml:space="preserve"> the importance of community conversation. </w:t>
                      </w:r>
                      <w:r w:rsidR="00B4402C">
                        <w:t>For further interesting resources on community development, please see the list provided by Peter below.</w:t>
                      </w:r>
                    </w:p>
                    <w:p w:rsidR="00B4402C" w:rsidRDefault="00B4402C" w:rsidP="00B647F9">
                      <w:pPr>
                        <w:spacing w:after="0"/>
                      </w:pPr>
                      <w:hyperlink r:id="rId35" w:history="1">
                        <w:r w:rsidRPr="00892828">
                          <w:rPr>
                            <w:rStyle w:val="Hyperlink"/>
                          </w:rPr>
                          <w:t>www.abcdinstitute.org</w:t>
                        </w:r>
                      </w:hyperlink>
                      <w:r w:rsidR="00B647F9">
                        <w:t xml:space="preserve">, </w:t>
                      </w:r>
                      <w:r>
                        <w:t>“Community Conversations” by Paul Born</w:t>
                      </w:r>
                      <w:r w:rsidR="00B647F9">
                        <w:t xml:space="preserve">, </w:t>
                      </w:r>
                      <w:r>
                        <w:t xml:space="preserve">“Ripples from the Zambezi” by </w:t>
                      </w:r>
                      <w:r>
                        <w:t xml:space="preserve">Ernesto </w:t>
                      </w:r>
                      <w:proofErr w:type="spellStart"/>
                      <w:r>
                        <w:t>Sirolli</w:t>
                      </w:r>
                      <w:proofErr w:type="spellEnd"/>
                      <w:r w:rsidR="00B647F9">
                        <w:t xml:space="preserve">, </w:t>
                      </w:r>
                      <w:r>
                        <w:t>“Deepening Community” by Paul Born</w:t>
                      </w:r>
                      <w:r w:rsidR="00B647F9">
                        <w:t xml:space="preserve">, </w:t>
                      </w:r>
                      <w:r>
                        <w:t>“When People Care Enough to Act” by Mike Green &amp; John O’Brien</w:t>
                      </w:r>
                      <w:r w:rsidR="00B647F9">
                        <w:t xml:space="preserve">. </w:t>
                      </w:r>
                    </w:p>
                    <w:p w:rsidR="00C55BD1" w:rsidRDefault="00C55BD1" w:rsidP="003D3B65">
                      <w:pPr>
                        <w:spacing w:after="0" w:line="240" w:lineRule="auto"/>
                        <w:rPr>
                          <w:b/>
                          <w:sz w:val="24"/>
                          <w:szCs w:val="24"/>
                        </w:rPr>
                      </w:pPr>
                    </w:p>
                    <w:p w:rsidR="00FC7F22" w:rsidRDefault="00003E11" w:rsidP="00C55BD1">
                      <w:pPr>
                        <w:spacing w:after="0" w:line="240" w:lineRule="auto"/>
                      </w:pPr>
                      <w:r w:rsidRPr="00003E11">
                        <w:rPr>
                          <w:b/>
                          <w:sz w:val="24"/>
                          <w:szCs w:val="24"/>
                        </w:rPr>
                        <w:t>Tips for more ‘inclusive activities’:</w:t>
                      </w:r>
                      <w:r w:rsidRPr="00003E11">
                        <w:rPr>
                          <w:b/>
                        </w:rPr>
                        <w:t xml:space="preserve"> </w:t>
                      </w:r>
                      <w:r>
                        <w:t>If you are planning a one-off or regular event, or already run an event within the community, you may wish to consider the following tips developed by the Neighbourhood Hubs Team at Wyndham to help minimise barriers to participation. When planning, it is important to take into account issues surrounding language, ethnicity and culture, gender identity, sexual orientation, age, income level and disability. In order to make your activity more inclusive, you can;</w:t>
                      </w:r>
                    </w:p>
                    <w:p w:rsidR="00003E11" w:rsidRPr="00003E11" w:rsidRDefault="00003E11" w:rsidP="00003E11">
                      <w:pPr>
                        <w:spacing w:after="0"/>
                      </w:pPr>
                      <w:r>
                        <w:rPr>
                          <w:b/>
                          <w:bCs/>
                        </w:rPr>
                        <w:t>Plan for the comfort of p</w:t>
                      </w:r>
                      <w:r w:rsidRPr="00003E11">
                        <w:rPr>
                          <w:b/>
                          <w:bCs/>
                        </w:rPr>
                        <w:t>articipants</w:t>
                      </w:r>
                      <w:r>
                        <w:rPr>
                          <w:b/>
                          <w:bCs/>
                        </w:rPr>
                        <w:t>:</w:t>
                      </w:r>
                      <w:r w:rsidRPr="00003E11">
                        <w:rPr>
                          <w:b/>
                          <w:bCs/>
                        </w:rPr>
                        <w:t xml:space="preserve"> </w:t>
                      </w:r>
                    </w:p>
                    <w:p w:rsidR="00003E11" w:rsidRPr="00003E11" w:rsidRDefault="00003E11" w:rsidP="00003E11">
                      <w:pPr>
                        <w:spacing w:after="0"/>
                      </w:pPr>
                      <w:r w:rsidRPr="00003E11">
                        <w:t xml:space="preserve">1. Think about how the design of your activity; the marketing, seating arrangements, arrival and membership process, decision-making, and pricing could impact on people’s ability to participate </w:t>
                      </w:r>
                    </w:p>
                    <w:p w:rsidR="00003E11" w:rsidRPr="00003E11" w:rsidRDefault="00003E11" w:rsidP="00003E11">
                      <w:pPr>
                        <w:spacing w:after="0"/>
                      </w:pPr>
                      <w:r w:rsidRPr="00003E11">
                        <w:t xml:space="preserve">2. Remember, sometimes it’s OK to “agree to disagree”. Everyone has a right to their opinion. Acceptance of different views and methods is all part of inclusion; it is what makes an organisation strong </w:t>
                      </w:r>
                    </w:p>
                    <w:p w:rsidR="00003E11" w:rsidRDefault="00003E11" w:rsidP="00003E11">
                      <w:pPr>
                        <w:spacing w:after="0"/>
                      </w:pPr>
                      <w:r w:rsidRPr="00003E11">
                        <w:t>3. Get to know the demographics of the community which your group is active in. This might highlight sections of the population that you haven’t yet reached. Community Centre staff will be happy to provide you with detailed Suburb Profiles</w:t>
                      </w:r>
                    </w:p>
                    <w:p w:rsidR="00B647F9" w:rsidRPr="00B647F9" w:rsidRDefault="00B647F9" w:rsidP="00B647F9">
                      <w:pPr>
                        <w:spacing w:after="0"/>
                      </w:pPr>
                      <w:r>
                        <w:rPr>
                          <w:b/>
                          <w:bCs/>
                        </w:rPr>
                        <w:t>Practical e</w:t>
                      </w:r>
                      <w:r w:rsidRPr="00B647F9">
                        <w:rPr>
                          <w:b/>
                          <w:bCs/>
                        </w:rPr>
                        <w:t>xamples</w:t>
                      </w:r>
                      <w:r>
                        <w:rPr>
                          <w:b/>
                          <w:bCs/>
                        </w:rPr>
                        <w:t>:</w:t>
                      </w:r>
                      <w:r w:rsidRPr="00B647F9">
                        <w:rPr>
                          <w:b/>
                          <w:bCs/>
                        </w:rPr>
                        <w:t xml:space="preserve"> </w:t>
                      </w:r>
                    </w:p>
                    <w:p w:rsidR="00B647F9" w:rsidRPr="00C55BD1" w:rsidRDefault="00B647F9" w:rsidP="00B647F9">
                      <w:pPr>
                        <w:spacing w:after="0"/>
                      </w:pPr>
                      <w:r w:rsidRPr="00C55BD1">
                        <w:t xml:space="preserve">• </w:t>
                      </w:r>
                      <w:r w:rsidRPr="00C55BD1">
                        <w:rPr>
                          <w:bCs/>
                        </w:rPr>
                        <w:t xml:space="preserve">Nominate a ‘Welcome Host’ </w:t>
                      </w:r>
                      <w:r w:rsidRPr="00C55BD1">
                        <w:t xml:space="preserve">that meets new participants at the door </w:t>
                      </w:r>
                    </w:p>
                    <w:p w:rsidR="00B647F9" w:rsidRPr="00C55BD1" w:rsidRDefault="00B647F9" w:rsidP="00B647F9">
                      <w:pPr>
                        <w:spacing w:after="0"/>
                      </w:pPr>
                      <w:r w:rsidRPr="00C55BD1">
                        <w:t xml:space="preserve">• Print pamphlets or posters in </w:t>
                      </w:r>
                      <w:r w:rsidRPr="00C55BD1">
                        <w:rPr>
                          <w:bCs/>
                        </w:rPr>
                        <w:t xml:space="preserve">a format that’s easy to read and understand </w:t>
                      </w:r>
                      <w:r w:rsidRPr="00C55BD1">
                        <w:t>for people with limited English l</w:t>
                      </w:r>
                      <w:r w:rsidR="00C55BD1">
                        <w:t xml:space="preserve">iteracy or </w:t>
                      </w:r>
                      <w:r w:rsidR="00C55BD1" w:rsidRPr="00C55BD1">
                        <w:t xml:space="preserve">vision impairment </w:t>
                      </w:r>
                      <w:r w:rsidRPr="00C55BD1">
                        <w:t xml:space="preserve"> </w:t>
                      </w:r>
                    </w:p>
                    <w:p w:rsidR="00C55BD1" w:rsidRPr="00C55BD1" w:rsidRDefault="00B647F9" w:rsidP="00B647F9">
                      <w:pPr>
                        <w:spacing w:after="0"/>
                      </w:pPr>
                      <w:r w:rsidRPr="00C55BD1">
                        <w:t xml:space="preserve">• Place seating with arm rests close to the front and closer to doors to </w:t>
                      </w:r>
                      <w:r w:rsidRPr="00C55BD1">
                        <w:rPr>
                          <w:bCs/>
                        </w:rPr>
                        <w:t xml:space="preserve">assist older people and those with physical disabilities to navigate through crowds </w:t>
                      </w:r>
                    </w:p>
                    <w:p w:rsidR="00B647F9" w:rsidRPr="00C55BD1" w:rsidRDefault="00B647F9" w:rsidP="00B647F9">
                      <w:pPr>
                        <w:spacing w:after="0"/>
                      </w:pPr>
                      <w:r w:rsidRPr="00C55BD1">
                        <w:t xml:space="preserve">• </w:t>
                      </w:r>
                      <w:r w:rsidRPr="00C55BD1">
                        <w:rPr>
                          <w:bCs/>
                        </w:rPr>
                        <w:t xml:space="preserve">Vary meeting times </w:t>
                      </w:r>
                      <w:r w:rsidRPr="00C55BD1">
                        <w:t xml:space="preserve">to allow parents of young children, full-time workers, or school students to attend outside of their ordinary commitments </w:t>
                      </w:r>
                    </w:p>
                    <w:p w:rsidR="00B647F9" w:rsidRPr="00C55BD1" w:rsidRDefault="00B647F9" w:rsidP="00B647F9">
                      <w:pPr>
                        <w:spacing w:after="0"/>
                      </w:pPr>
                      <w:r w:rsidRPr="00C55BD1">
                        <w:t xml:space="preserve">• Serve a variety of foods at your functions that take into account people’s personal, cultural and religious </w:t>
                      </w:r>
                      <w:r w:rsidRPr="00C55BD1">
                        <w:rPr>
                          <w:bCs/>
                        </w:rPr>
                        <w:t xml:space="preserve">dietary requirements </w:t>
                      </w:r>
                    </w:p>
                    <w:p w:rsidR="00B647F9" w:rsidRPr="00C55BD1" w:rsidRDefault="00B647F9" w:rsidP="00B647F9">
                      <w:pPr>
                        <w:spacing w:after="0"/>
                      </w:pPr>
                      <w:r w:rsidRPr="00C55BD1">
                        <w:t xml:space="preserve">• </w:t>
                      </w:r>
                      <w:r w:rsidRPr="00C55BD1">
                        <w:rPr>
                          <w:bCs/>
                        </w:rPr>
                        <w:t xml:space="preserve">Describe public transport or car-pooling options </w:t>
                      </w:r>
                      <w:r w:rsidRPr="00C55BD1">
                        <w:t xml:space="preserve">to encourage non-drivers to attend </w:t>
                      </w:r>
                    </w:p>
                    <w:p w:rsidR="00C55BD1" w:rsidRPr="00C55BD1" w:rsidRDefault="00B647F9" w:rsidP="00B647F9">
                      <w:pPr>
                        <w:spacing w:after="0"/>
                      </w:pPr>
                      <w:r w:rsidRPr="00C55BD1">
                        <w:t xml:space="preserve">• </w:t>
                      </w:r>
                      <w:r w:rsidRPr="00C55BD1">
                        <w:rPr>
                          <w:bCs/>
                        </w:rPr>
                        <w:t xml:space="preserve">Create a quieter private space </w:t>
                      </w:r>
                      <w:r w:rsidRPr="00C55BD1">
                        <w:t xml:space="preserve">where parents with babies, as well as people with behavioural or autism conditions might prefer to ‘chill-out’ </w:t>
                      </w:r>
                    </w:p>
                    <w:p w:rsidR="00C55BD1" w:rsidRPr="00C55BD1" w:rsidRDefault="00C55BD1" w:rsidP="00C55BD1">
                      <w:pPr>
                        <w:spacing w:after="0"/>
                      </w:pPr>
                      <w:r w:rsidRPr="00C55BD1">
                        <w:t xml:space="preserve">• </w:t>
                      </w:r>
                      <w:r w:rsidRPr="00C55BD1">
                        <w:rPr>
                          <w:bCs/>
                        </w:rPr>
                        <w:t>Host reciprocal ‘outreach’ events</w:t>
                      </w:r>
                      <w:r w:rsidRPr="00C55BD1">
                        <w:t>, presenting information about who you are, and what you do to other community organisations</w:t>
                      </w:r>
                    </w:p>
                    <w:p w:rsidR="00C55BD1" w:rsidRPr="00B647F9" w:rsidRDefault="00C55BD1" w:rsidP="00B647F9">
                      <w:pPr>
                        <w:spacing w:after="0"/>
                      </w:pPr>
                    </w:p>
                    <w:p w:rsidR="00003E11" w:rsidRPr="00003E11" w:rsidRDefault="00003E11" w:rsidP="00003E11">
                      <w:pPr>
                        <w:spacing w:after="0"/>
                      </w:pPr>
                    </w:p>
                  </w:txbxContent>
                </v:textbox>
              </v:shape>
            </w:pict>
          </mc:Fallback>
        </mc:AlternateContent>
      </w:r>
      <w:r w:rsidR="00C55BD1" w:rsidRPr="005247B2">
        <w:rPr>
          <w:noProof/>
          <w:lang w:eastAsia="en-AU"/>
        </w:rPr>
        <mc:AlternateContent>
          <mc:Choice Requires="wps">
            <w:drawing>
              <wp:anchor distT="0" distB="0" distL="114300" distR="114300" simplePos="0" relativeHeight="251673600" behindDoc="0" locked="0" layoutInCell="1" allowOverlap="1" wp14:anchorId="7599BE04" wp14:editId="261B97DD">
                <wp:simplePos x="0" y="0"/>
                <wp:positionH relativeFrom="column">
                  <wp:posOffset>-786130</wp:posOffset>
                </wp:positionH>
                <wp:positionV relativeFrom="paragraph">
                  <wp:posOffset>-829310</wp:posOffset>
                </wp:positionV>
                <wp:extent cx="7355205" cy="914400"/>
                <wp:effectExtent l="114300" t="114300" r="131445" b="133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5205" cy="914400"/>
                        </a:xfrm>
                        <a:prstGeom prst="rect">
                          <a:avLst/>
                        </a:prstGeom>
                        <a:solidFill>
                          <a:srgbClr val="FFFFFF"/>
                        </a:solidFill>
                        <a:ln w="19050">
                          <a:solidFill>
                            <a:srgbClr val="000000"/>
                          </a:solidFill>
                          <a:miter lim="800000"/>
                          <a:headEnd/>
                          <a:tailEnd/>
                        </a:ln>
                        <a:effectLst>
                          <a:glow rad="101600">
                            <a:schemeClr val="accent1">
                              <a:alpha val="50000"/>
                            </a:schemeClr>
                          </a:glow>
                        </a:effectLst>
                      </wps:spPr>
                      <wps:txbx>
                        <w:txbxContent>
                          <w:p w:rsidR="005247B2" w:rsidRPr="00497B85" w:rsidRDefault="00497B85" w:rsidP="005247B2">
                            <w:pPr>
                              <w:spacing w:after="0"/>
                              <w:rPr>
                                <w:sz w:val="28"/>
                                <w:szCs w:val="28"/>
                              </w:rPr>
                            </w:pPr>
                            <w:r w:rsidRPr="00B97E44">
                              <w:rPr>
                                <w:b/>
                                <w:sz w:val="28"/>
                                <w:szCs w:val="28"/>
                                <w:u w:val="single"/>
                              </w:rPr>
                              <w:t>PLEASE NOTE</w:t>
                            </w:r>
                            <w:r w:rsidR="005247B2" w:rsidRPr="00B97E44">
                              <w:rPr>
                                <w:b/>
                                <w:sz w:val="28"/>
                                <w:szCs w:val="28"/>
                                <w:u w:val="single"/>
                              </w:rPr>
                              <w:t>:</w:t>
                            </w:r>
                            <w:r w:rsidR="005247B2" w:rsidRPr="00C71403">
                              <w:rPr>
                                <w:b/>
                                <w:sz w:val="28"/>
                                <w:szCs w:val="28"/>
                              </w:rPr>
                              <w:t xml:space="preserve"> </w:t>
                            </w:r>
                            <w:r w:rsidRPr="00C55BD1">
                              <w:t>As Council ele</w:t>
                            </w:r>
                            <w:r w:rsidR="000406C9" w:rsidRPr="00C55BD1">
                              <w:t>ctions are happening in October,</w:t>
                            </w:r>
                            <w:r w:rsidR="00790677">
                              <w:t xml:space="preserve"> as you know there is </w:t>
                            </w:r>
                            <w:r w:rsidR="000406C9" w:rsidRPr="00C55BD1">
                              <w:t>a caretaker period commencing on the 21</w:t>
                            </w:r>
                            <w:r w:rsidR="000406C9" w:rsidRPr="00C55BD1">
                              <w:rPr>
                                <w:vertAlign w:val="superscript"/>
                              </w:rPr>
                              <w:t>st</w:t>
                            </w:r>
                            <w:r w:rsidR="000406C9" w:rsidRPr="00C55BD1">
                              <w:t xml:space="preserve"> of September and ending on the 22</w:t>
                            </w:r>
                            <w:r w:rsidR="000406C9" w:rsidRPr="00C55BD1">
                              <w:rPr>
                                <w:vertAlign w:val="superscript"/>
                              </w:rPr>
                              <w:t>nd</w:t>
                            </w:r>
                            <w:r w:rsidR="000406C9" w:rsidRPr="00C55BD1">
                              <w:t xml:space="preserve"> Oc</w:t>
                            </w:r>
                            <w:r w:rsidR="00790677">
                              <w:t xml:space="preserve">tober 2016. As such, all Building Blocks projects / </w:t>
                            </w:r>
                            <w:r w:rsidR="000406C9" w:rsidRPr="00C55BD1">
                              <w:t xml:space="preserve">events CANNOT be </w:t>
                            </w:r>
                            <w:r w:rsidR="00790677">
                              <w:t xml:space="preserve">promoted or </w:t>
                            </w:r>
                            <w:r w:rsidR="000406C9" w:rsidRPr="00C55BD1">
                              <w:t xml:space="preserve">run during this time. Consequently, the next edition of the Alumni e-Newsletter will be distributed towards the end of November/early December following Council elections. </w:t>
                            </w:r>
                          </w:p>
                          <w:p w:rsidR="005247B2" w:rsidRPr="00957485" w:rsidRDefault="005247B2" w:rsidP="005247B2">
                            <w:pPr>
                              <w:spacing w:before="240"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1.9pt;margin-top:-65.3pt;width:579.1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" strokeweight="1.5pt">
                <v:textbox>
                  <w:txbxContent>
                    <w:p w:rsidR="005247B2" w:rsidRPr="00497B85" w:rsidRDefault="00497B85" w:rsidP="005247B2">
                      <w:pPr>
                        <w:spacing w:after="0"/>
                        <w:rPr>
                          <w:sz w:val="28"/>
                          <w:szCs w:val="28"/>
                        </w:rPr>
                      </w:pPr>
                      <w:r w:rsidRPr="00B97E44">
                        <w:rPr>
                          <w:b/>
                          <w:sz w:val="28"/>
                          <w:szCs w:val="28"/>
                          <w:u w:val="single"/>
                        </w:rPr>
                        <w:t>PLEASE NOTE</w:t>
                      </w:r>
                      <w:r w:rsidR="005247B2" w:rsidRPr="00B97E44">
                        <w:rPr>
                          <w:b/>
                          <w:sz w:val="28"/>
                          <w:szCs w:val="28"/>
                          <w:u w:val="single"/>
                        </w:rPr>
                        <w:t>:</w:t>
                      </w:r>
                      <w:r w:rsidR="005247B2" w:rsidRPr="00C71403">
                        <w:rPr>
                          <w:b/>
                          <w:sz w:val="28"/>
                          <w:szCs w:val="28"/>
                        </w:rPr>
                        <w:t xml:space="preserve"> </w:t>
                      </w:r>
                      <w:r w:rsidRPr="00C55BD1">
                        <w:t>As Council ele</w:t>
                      </w:r>
                      <w:r w:rsidR="000406C9" w:rsidRPr="00C55BD1">
                        <w:t>ctions are happening in October,</w:t>
                      </w:r>
                      <w:r w:rsidR="00790677">
                        <w:t xml:space="preserve"> as you know there is </w:t>
                      </w:r>
                      <w:r w:rsidR="000406C9" w:rsidRPr="00C55BD1">
                        <w:t>a caretaker period commencing on the 21</w:t>
                      </w:r>
                      <w:r w:rsidR="000406C9" w:rsidRPr="00C55BD1">
                        <w:rPr>
                          <w:vertAlign w:val="superscript"/>
                        </w:rPr>
                        <w:t>st</w:t>
                      </w:r>
                      <w:r w:rsidR="000406C9" w:rsidRPr="00C55BD1">
                        <w:t xml:space="preserve"> of September and ending on the 22</w:t>
                      </w:r>
                      <w:r w:rsidR="000406C9" w:rsidRPr="00C55BD1">
                        <w:rPr>
                          <w:vertAlign w:val="superscript"/>
                        </w:rPr>
                        <w:t>nd</w:t>
                      </w:r>
                      <w:r w:rsidR="000406C9" w:rsidRPr="00C55BD1">
                        <w:t xml:space="preserve"> Oc</w:t>
                      </w:r>
                      <w:r w:rsidR="00790677">
                        <w:t xml:space="preserve">tober 2016. As such, all Building Blocks projects / </w:t>
                      </w:r>
                      <w:r w:rsidR="000406C9" w:rsidRPr="00C55BD1">
                        <w:t xml:space="preserve">events CANNOT be </w:t>
                      </w:r>
                      <w:r w:rsidR="00790677">
                        <w:t xml:space="preserve">promoted or </w:t>
                      </w:r>
                      <w:r w:rsidR="000406C9" w:rsidRPr="00C55BD1">
                        <w:t xml:space="preserve">run during this time. Consequently, the next edition of the Alumni e-Newsletter will be distributed towards the end of November/early December following Council elections. </w:t>
                      </w:r>
                    </w:p>
                    <w:p w:rsidR="005247B2" w:rsidRPr="00957485" w:rsidRDefault="005247B2" w:rsidP="005247B2">
                      <w:pPr>
                        <w:spacing w:before="240" w:after="0"/>
                        <w:rPr>
                          <w:sz w:val="24"/>
                          <w:szCs w:val="24"/>
                        </w:rPr>
                      </w:pPr>
                    </w:p>
                  </w:txbxContent>
                </v:textbox>
              </v:shape>
            </w:pict>
          </mc:Fallback>
        </mc:AlternateContent>
      </w:r>
    </w:p>
    <w:p w:rsidR="005247B2" w:rsidRPr="005247B2" w:rsidRDefault="005247B2" w:rsidP="005247B2"/>
    <w:p w:rsidR="005247B2" w:rsidRPr="005247B2" w:rsidRDefault="005247B2" w:rsidP="005247B2"/>
    <w:p w:rsidR="005247B2" w:rsidRDefault="005247B2" w:rsidP="005247B2"/>
    <w:p w:rsidR="00395BE4" w:rsidRDefault="00395BE4" w:rsidP="00890B6B">
      <w:pPr>
        <w:tabs>
          <w:tab w:val="left" w:pos="1155"/>
        </w:tabs>
      </w:pPr>
    </w:p>
    <w:p w:rsidR="00395BE4" w:rsidRPr="00395BE4" w:rsidRDefault="00395BE4" w:rsidP="00395BE4"/>
    <w:p w:rsidR="00395BE4" w:rsidRPr="00395BE4" w:rsidRDefault="00395BE4" w:rsidP="00395BE4"/>
    <w:p w:rsidR="00395BE4" w:rsidRPr="00395BE4" w:rsidRDefault="006574F8" w:rsidP="00395BE4">
      <w:bookmarkStart w:id="0" w:name="_GoBack"/>
      <w:r>
        <w:rPr>
          <w:noProof/>
          <w:lang w:eastAsia="en-AU"/>
        </w:rPr>
        <mc:AlternateContent>
          <mc:Choice Requires="wpg">
            <w:drawing>
              <wp:anchor distT="0" distB="0" distL="114300" distR="114300" simplePos="0" relativeHeight="251687936" behindDoc="0" locked="0" layoutInCell="1" allowOverlap="1">
                <wp:simplePos x="0" y="0"/>
                <wp:positionH relativeFrom="column">
                  <wp:posOffset>-776177</wp:posOffset>
                </wp:positionH>
                <wp:positionV relativeFrom="paragraph">
                  <wp:posOffset>130456</wp:posOffset>
                </wp:positionV>
                <wp:extent cx="1860698" cy="5709683"/>
                <wp:effectExtent l="133350" t="133350" r="139700" b="139065"/>
                <wp:wrapTight wrapText="bothSides">
                  <wp:wrapPolygon edited="0">
                    <wp:start x="-885" y="-505"/>
                    <wp:lineTo x="-1327" y="-360"/>
                    <wp:lineTo x="-1548" y="21477"/>
                    <wp:lineTo x="-1106" y="22054"/>
                    <wp:lineTo x="22337" y="22054"/>
                    <wp:lineTo x="22780" y="21550"/>
                    <wp:lineTo x="23001" y="793"/>
                    <wp:lineTo x="22558" y="-288"/>
                    <wp:lineTo x="22558" y="-505"/>
                    <wp:lineTo x="-885" y="-505"/>
                  </wp:wrapPolygon>
                </wp:wrapTight>
                <wp:docPr id="18" name="Group 18" descr="Images"/>
                <wp:cNvGraphicFramePr/>
                <a:graphic xmlns:a="http://schemas.openxmlformats.org/drawingml/2006/main">
                  <a:graphicData uri="http://schemas.microsoft.com/office/word/2010/wordprocessingGroup">
                    <wpg:wgp>
                      <wpg:cNvGrpSpPr/>
                      <wpg:grpSpPr>
                        <a:xfrm>
                          <a:off x="0" y="0"/>
                          <a:ext cx="1860698" cy="5709683"/>
                          <a:chOff x="0" y="0"/>
                          <a:chExt cx="1860698" cy="5709683"/>
                        </a:xfrm>
                      </wpg:grpSpPr>
                      <pic:pic xmlns:pic="http://schemas.openxmlformats.org/drawingml/2006/picture">
                        <pic:nvPicPr>
                          <pic:cNvPr id="8" name="Picture 8" descr="Imag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265" y="0"/>
                            <a:ext cx="1839433" cy="956930"/>
                          </a:xfrm>
                          <a:prstGeom prst="rect">
                            <a:avLst/>
                          </a:prstGeom>
                          <a:noFill/>
                          <a:ln w="22225">
                            <a:solidFill>
                              <a:schemeClr val="tx1"/>
                            </a:solidFill>
                          </a:ln>
                          <a:effectLst>
                            <a:glow rad="101600">
                              <a:schemeClr val="accent1">
                                <a:alpha val="55000"/>
                              </a:schemeClr>
                            </a:glow>
                          </a:effectLst>
                        </pic:spPr>
                      </pic:pic>
                      <pic:pic xmlns:pic="http://schemas.openxmlformats.org/drawingml/2006/picture">
                        <pic:nvPicPr>
                          <pic:cNvPr id="13" name="Picture 13" descr="Image"/>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265" y="1137683"/>
                            <a:ext cx="1828800" cy="1499191"/>
                          </a:xfrm>
                          <a:prstGeom prst="rect">
                            <a:avLst/>
                          </a:prstGeom>
                          <a:noFill/>
                          <a:ln w="22225">
                            <a:solidFill>
                              <a:schemeClr val="tx1"/>
                            </a:solidFill>
                          </a:ln>
                          <a:effectLst>
                            <a:glow rad="101600">
                              <a:schemeClr val="accent2">
                                <a:alpha val="67000"/>
                              </a:schemeClr>
                            </a:glow>
                          </a:effectLst>
                        </pic:spPr>
                      </pic:pic>
                      <pic:pic xmlns:pic="http://schemas.openxmlformats.org/drawingml/2006/picture">
                        <pic:nvPicPr>
                          <pic:cNvPr id="14" name="Picture 14" descr="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2817627"/>
                            <a:ext cx="1839433" cy="1499191"/>
                          </a:xfrm>
                          <a:prstGeom prst="rect">
                            <a:avLst/>
                          </a:prstGeom>
                          <a:noFill/>
                          <a:ln w="22225">
                            <a:solidFill>
                              <a:schemeClr val="tx1"/>
                            </a:solidFill>
                          </a:ln>
                          <a:effectLst>
                            <a:glow rad="101600">
                              <a:schemeClr val="accent1">
                                <a:alpha val="62000"/>
                              </a:schemeClr>
                            </a:glow>
                          </a:effectLst>
                        </pic:spPr>
                      </pic:pic>
                      <pic:pic xmlns:pic="http://schemas.openxmlformats.org/drawingml/2006/picture">
                        <pic:nvPicPr>
                          <pic:cNvPr id="16" name="Picture 16" descr="Imag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4497572"/>
                            <a:ext cx="1839433" cy="1212111"/>
                          </a:xfrm>
                          <a:prstGeom prst="rect">
                            <a:avLst/>
                          </a:prstGeom>
                          <a:noFill/>
                          <a:ln w="22225">
                            <a:solidFill>
                              <a:schemeClr val="tx1"/>
                            </a:solidFill>
                          </a:ln>
                          <a:effectLst>
                            <a:glow rad="101600">
                              <a:schemeClr val="accent2">
                                <a:alpha val="66000"/>
                              </a:schemeClr>
                            </a:glow>
                          </a:effectLst>
                        </pic:spPr>
                      </pic:pic>
                    </wpg:wgp>
                  </a:graphicData>
                </a:graphic>
              </wp:anchor>
            </w:drawing>
          </mc:Choice>
          <mc:Fallback>
            <w:pict>
              <v:group id="Group 18" o:spid="_x0000_s1026" alt="Description: Images" style="position:absolute;margin-left:-61.1pt;margin-top:10.25pt;width:146.5pt;height:449.6pt;z-index:251687936" coordsize="18606,5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mage" style="position:absolute;left:212;width:18394;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YHzBAAAA2gAAAA8AAABkcnMvZG93bnJldi54bWxET8tqAjEU3Qv+Q7hCd5qxUJHRKD5oLRQK&#10;jm7cXSbXyeDkZkxSHfv1zaLg8nDe82VnG3EjH2rHCsajDARx6XTNlYLj4X04BREissbGMSl4UIDl&#10;ot+bY67dnfd0K2IlUgiHHBWYGNtcylAashhGriVO3Nl5izFBX0nt8Z7CbSNfs2wiLdacGgy2tDFU&#10;Xoofq+Cj2H3X3XXy5R/nt/XuVG5xan6Vehl0qxmISF18iv/dn1pB2pqupBs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rYHzBAAAA2gAAAA8AAAAAAAAAAAAAAAAAnwIA&#10;AGRycy9kb3ducmV2LnhtbFBLBQYAAAAABAAEAPcAAACNAwAAAAA=&#10;" stroked="t" strokecolor="black [3213]" strokeweight="1.75pt">
                  <v:imagedata r:id="rId40" o:title="Image"/>
                  <v:path arrowok="t"/>
                </v:shape>
                <v:shape id="Picture 13" o:spid="_x0000_s1028" type="#_x0000_t75" alt="Image" style="position:absolute;left:212;top:11376;width:18288;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TQPCAAAA2wAAAA8AAABkcnMvZG93bnJldi54bWxET8lqwzAQvQf6D2IKuSVylpbiWAkl4FAC&#10;PdQp9DpYE8tYGrmWkjh/XxUKvc3jrVPsRmfFlYbQelawmGcgiGuvW24UfJ7K2QuIEJE1Ws+k4E4B&#10;dtuHSYG59jf+oGsVG5FCOOSowMTY51KG2pDDMPc9ceLOfnAYExwaqQe8pXBn5TLLnqXDllODwZ72&#10;huquujgFYXw/28P3k+G29uXx6267dVYqNX0cXzcgIo3xX/znftNp/gp+f0kH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Sk0DwgAAANsAAAAPAAAAAAAAAAAAAAAAAJ8C&#10;AABkcnMvZG93bnJldi54bWxQSwUGAAAAAAQABAD3AAAAjgMAAAAA&#10;" stroked="t" strokecolor="black [3213]" strokeweight="1.75pt">
                  <v:imagedata r:id="rId41" o:title="Image"/>
                  <v:path arrowok="t"/>
                </v:shape>
                <v:shape id="Picture 14" o:spid="_x0000_s1029" type="#_x0000_t75" alt="Image" style="position:absolute;top:28176;width:18394;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o8zDAAAA2wAAAA8AAABkcnMvZG93bnJldi54bWxET01rAjEQvRf6H8IUvNWsYotdjSKCVkRB&#10;bQ/1NmzG3cXNJCTpuv33jVDobR7vc6bzzjSiJR9qywoG/QwEcWF1zaWCz4/V8xhEiMgaG8uk4IcC&#10;zGePD1PMtb3xkdpTLEUK4ZCjgipGl0sZiooMhr51xIm7WG8wJuhLqT3eUrhp5DDLXqXBmlNDhY6W&#10;FRXX07dR4Nv1fvy2e3HvdbbxXzt73m8PTqneU7eYgIjUxX/xn3uj0/wR3H9JB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OjzMMAAADbAAAADwAAAAAAAAAAAAAAAACf&#10;AgAAZHJzL2Rvd25yZXYueG1sUEsFBgAAAAAEAAQA9wAAAI8DAAAAAA==&#10;" stroked="t" strokecolor="black [3213]" strokeweight="1.75pt">
                  <v:imagedata r:id="rId42" o:title="Image"/>
                  <v:path arrowok="t"/>
                </v:shape>
                <v:shape id="Picture 16" o:spid="_x0000_s1030" type="#_x0000_t75" alt="Image" style="position:absolute;top:44975;width:18394;height:1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sZjEAAAA2wAAAA8AAABkcnMvZG93bnJldi54bWxET01rwkAQvRf6H5Yp9FLqJkWlRFcJkYQq&#10;WKjtocchOybR7GzIbjX+e1cQepvH+5z5cjCtOFHvGssK4lEEgri0uuFKwc93/voOwnlkja1lUnAh&#10;B8vF48McE23P/EWnna9ECGGXoILa+y6R0pU1GXQj2xEHbm97gz7AvpK6x3MIN618i6KpNNhwaKix&#10;o6ym8rj7Mwqy33wdHVYHP958FnEx2ZJJixelnp+GdAbC0+D/xXf3hw7zp3D7JRw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VsZjEAAAA2wAAAA8AAAAAAAAAAAAAAAAA&#10;nwIAAGRycy9kb3ducmV2LnhtbFBLBQYAAAAABAAEAPcAAACQAwAAAAA=&#10;" stroked="t" strokecolor="black [3213]" strokeweight="1.75pt">
                  <v:imagedata r:id="rId43" o:title="Image"/>
                  <v:path arrowok="t"/>
                </v:shape>
                <w10:wrap type="tight"/>
              </v:group>
            </w:pict>
          </mc:Fallback>
        </mc:AlternateContent>
      </w:r>
      <w:bookmarkEnd w:id="0"/>
    </w:p>
    <w:p w:rsidR="00395BE4" w:rsidRPr="00395BE4" w:rsidRDefault="00395BE4" w:rsidP="00395BE4"/>
    <w:p w:rsidR="00395BE4" w:rsidRPr="00395BE4" w:rsidRDefault="00395BE4" w:rsidP="00395BE4"/>
    <w:p w:rsidR="00395BE4" w:rsidRPr="00395BE4" w:rsidRDefault="00395BE4" w:rsidP="00395BE4"/>
    <w:p w:rsidR="00395BE4" w:rsidRDefault="00395BE4" w:rsidP="00395BE4"/>
    <w:p w:rsidR="00DC4EEB" w:rsidRDefault="00DC4EEB" w:rsidP="00395BE4"/>
    <w:p w:rsidR="00DC4EEB" w:rsidRPr="00DC4EEB" w:rsidRDefault="00DC4EEB" w:rsidP="00DC4EEB"/>
    <w:p w:rsidR="00DC4EEB" w:rsidRPr="00DC4EEB" w:rsidRDefault="00DC4EEB" w:rsidP="00DC4EEB"/>
    <w:p w:rsidR="00DC4EEB" w:rsidRPr="00DC4EEB" w:rsidRDefault="00DC4EEB" w:rsidP="00DC4EEB"/>
    <w:p w:rsidR="00DC4EEB" w:rsidRPr="00DC4EEB" w:rsidRDefault="00DC4EEB" w:rsidP="00DC4EEB"/>
    <w:p w:rsidR="00DC4EEB" w:rsidRDefault="00DC4EEB" w:rsidP="00DC4EEB"/>
    <w:p w:rsidR="004C070F" w:rsidRDefault="004C070F" w:rsidP="00DC4EEB"/>
    <w:p w:rsidR="004C070F" w:rsidRPr="004C070F" w:rsidRDefault="004C070F" w:rsidP="004C070F"/>
    <w:p w:rsidR="004C070F" w:rsidRPr="004C070F" w:rsidRDefault="004C070F" w:rsidP="004C070F"/>
    <w:p w:rsidR="004C070F" w:rsidRPr="004C070F" w:rsidRDefault="004C070F" w:rsidP="004C070F"/>
    <w:p w:rsidR="004C070F" w:rsidRPr="004C070F" w:rsidRDefault="004C070F" w:rsidP="004C070F"/>
    <w:p w:rsidR="004C070F" w:rsidRDefault="004C070F" w:rsidP="004C070F"/>
    <w:p w:rsidR="005247B2" w:rsidRPr="004C070F" w:rsidRDefault="006574F8" w:rsidP="004C070F">
      <w:pPr>
        <w:ind w:firstLine="720"/>
      </w:pPr>
      <w:r>
        <w:rPr>
          <w:noProof/>
          <w:lang w:eastAsia="en-AU"/>
        </w:rPr>
        <w:drawing>
          <wp:anchor distT="0" distB="0" distL="114300" distR="114300" simplePos="0" relativeHeight="251682816" behindDoc="1" locked="0" layoutInCell="1" allowOverlap="1" wp14:anchorId="587F3ED7" wp14:editId="249AB53F">
            <wp:simplePos x="0" y="0"/>
            <wp:positionH relativeFrom="column">
              <wp:posOffset>-2152650</wp:posOffset>
            </wp:positionH>
            <wp:positionV relativeFrom="paragraph">
              <wp:posOffset>900430</wp:posOffset>
            </wp:positionV>
            <wp:extent cx="1994535" cy="1068705"/>
            <wp:effectExtent l="0" t="0" r="5715" b="0"/>
            <wp:wrapTight wrapText="bothSides">
              <wp:wrapPolygon edited="0">
                <wp:start x="9903" y="0"/>
                <wp:lineTo x="6602" y="0"/>
                <wp:lineTo x="0" y="4235"/>
                <wp:lineTo x="0" y="9626"/>
                <wp:lineTo x="206" y="14631"/>
                <wp:lineTo x="1444" y="18481"/>
                <wp:lineTo x="2269" y="18866"/>
                <wp:lineTo x="3507" y="21176"/>
                <wp:lineTo x="3713" y="21176"/>
                <wp:lineTo x="14854" y="21176"/>
                <wp:lineTo x="19186" y="21176"/>
                <wp:lineTo x="21249" y="20406"/>
                <wp:lineTo x="21456" y="12321"/>
                <wp:lineTo x="21456" y="7701"/>
                <wp:lineTo x="21043" y="5390"/>
                <wp:lineTo x="15885" y="1925"/>
                <wp:lineTo x="12172" y="0"/>
                <wp:lineTo x="9903" y="0"/>
              </wp:wrapPolygon>
            </wp:wrapTight>
            <wp:docPr id="15" name="Picture 15" descr="Connect with Wyndham">
              <a:hlinkClick xmlns:a="http://schemas.openxmlformats.org/drawingml/2006/main" r:id="rId44"/>
            </wp:docPr>
            <wp:cNvGraphicFramePr/>
            <a:graphic xmlns:a="http://schemas.openxmlformats.org/drawingml/2006/main">
              <a:graphicData uri="http://schemas.openxmlformats.org/drawingml/2006/picture">
                <pic:pic xmlns:pic="http://schemas.openxmlformats.org/drawingml/2006/picture">
                  <pic:nvPicPr>
                    <pic:cNvPr id="3" name="Picture 3" descr="Connect with Wyndham"/>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453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4F8">
        <w:rPr>
          <w:noProof/>
          <w:lang w:eastAsia="en-AU"/>
        </w:rPr>
        <mc:AlternateContent>
          <mc:Choice Requires="wps">
            <w:drawing>
              <wp:anchor distT="0" distB="0" distL="114300" distR="114300" simplePos="0" relativeHeight="251689984" behindDoc="1" locked="0" layoutInCell="1" allowOverlap="1" wp14:anchorId="372787EC" wp14:editId="02963BC2">
                <wp:simplePos x="0" y="0"/>
                <wp:positionH relativeFrom="column">
                  <wp:posOffset>-2159635</wp:posOffset>
                </wp:positionH>
                <wp:positionV relativeFrom="paragraph">
                  <wp:posOffset>362585</wp:posOffset>
                </wp:positionV>
                <wp:extent cx="1935480" cy="546100"/>
                <wp:effectExtent l="0" t="0" r="762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546100"/>
                        </a:xfrm>
                        <a:prstGeom prst="rect">
                          <a:avLst/>
                        </a:prstGeom>
                        <a:solidFill>
                          <a:srgbClr val="FFFFFF"/>
                        </a:solidFill>
                        <a:ln w="9525">
                          <a:noFill/>
                          <a:miter lim="800000"/>
                          <a:headEnd/>
                          <a:tailEnd/>
                        </a:ln>
                      </wps:spPr>
                      <wps:txbx>
                        <w:txbxContent>
                          <w:p w:rsidR="006574F8" w:rsidRDefault="006574F8" w:rsidP="006574F8">
                            <w:pPr>
                              <w:spacing w:after="0"/>
                              <w:jc w:val="center"/>
                            </w:pPr>
                            <w:r>
                              <w:t xml:space="preserve">Graduation Ceremony </w:t>
                            </w:r>
                          </w:p>
                          <w:p w:rsidR="006574F8" w:rsidRDefault="006574F8" w:rsidP="006574F8">
                            <w:pPr>
                              <w:spacing w:after="0"/>
                              <w:jc w:val="center"/>
                            </w:pPr>
                            <w:r>
                              <w:t>July,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0.05pt;margin-top:28.55pt;width:152.4pt;height:4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BIgIAACM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" stroked="f">
                <v:textbox>
                  <w:txbxContent>
                    <w:p w:rsidR="006574F8" w:rsidRDefault="006574F8" w:rsidP="006574F8">
                      <w:pPr>
                        <w:spacing w:after="0"/>
                        <w:jc w:val="center"/>
                      </w:pPr>
                      <w:r>
                        <w:t xml:space="preserve">Graduation Ceremony </w:t>
                      </w:r>
                    </w:p>
                    <w:p w:rsidR="006574F8" w:rsidRDefault="006574F8" w:rsidP="006574F8">
                      <w:pPr>
                        <w:spacing w:after="0"/>
                        <w:jc w:val="center"/>
                      </w:pPr>
                      <w:r>
                        <w:t>July</w:t>
                      </w:r>
                      <w:r>
                        <w:t>, 2016</w:t>
                      </w:r>
                    </w:p>
                  </w:txbxContent>
                </v:textbox>
              </v:shape>
            </w:pict>
          </mc:Fallback>
        </mc:AlternateContent>
      </w:r>
    </w:p>
    <w:sectPr w:rsidR="005247B2" w:rsidRPr="004C07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BE4" w:rsidRDefault="00430BE4" w:rsidP="005247B2">
      <w:pPr>
        <w:spacing w:after="0" w:line="240" w:lineRule="auto"/>
      </w:pPr>
      <w:r>
        <w:separator/>
      </w:r>
    </w:p>
  </w:endnote>
  <w:endnote w:type="continuationSeparator" w:id="0">
    <w:p w:rsidR="00430BE4" w:rsidRDefault="00430BE4" w:rsidP="00524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BE4" w:rsidRDefault="00430BE4" w:rsidP="005247B2">
      <w:pPr>
        <w:spacing w:after="0" w:line="240" w:lineRule="auto"/>
      </w:pPr>
      <w:r>
        <w:separator/>
      </w:r>
    </w:p>
  </w:footnote>
  <w:footnote w:type="continuationSeparator" w:id="0">
    <w:p w:rsidR="00430BE4" w:rsidRDefault="00430BE4" w:rsidP="005247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669"/>
    <w:multiLevelType w:val="hybridMultilevel"/>
    <w:tmpl w:val="DD383362"/>
    <w:lvl w:ilvl="0" w:tplc="1C5689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F03750A"/>
    <w:multiLevelType w:val="hybridMultilevel"/>
    <w:tmpl w:val="BBB0C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A1716EC"/>
    <w:multiLevelType w:val="hybridMultilevel"/>
    <w:tmpl w:val="08CCC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3F4"/>
    <w:rsid w:val="00003E11"/>
    <w:rsid w:val="000406C9"/>
    <w:rsid w:val="00071414"/>
    <w:rsid w:val="00091DA0"/>
    <w:rsid w:val="0013482E"/>
    <w:rsid w:val="001B4547"/>
    <w:rsid w:val="001F6EFF"/>
    <w:rsid w:val="0020644B"/>
    <w:rsid w:val="00237E10"/>
    <w:rsid w:val="00305568"/>
    <w:rsid w:val="00395BE4"/>
    <w:rsid w:val="003B536C"/>
    <w:rsid w:val="003C1E3C"/>
    <w:rsid w:val="003D3B65"/>
    <w:rsid w:val="004005CE"/>
    <w:rsid w:val="00400E52"/>
    <w:rsid w:val="00430BE4"/>
    <w:rsid w:val="00467207"/>
    <w:rsid w:val="00493C84"/>
    <w:rsid w:val="00497B85"/>
    <w:rsid w:val="004A326E"/>
    <w:rsid w:val="004C070F"/>
    <w:rsid w:val="00505556"/>
    <w:rsid w:val="005062A5"/>
    <w:rsid w:val="00515307"/>
    <w:rsid w:val="005229E4"/>
    <w:rsid w:val="00522DD7"/>
    <w:rsid w:val="005247B2"/>
    <w:rsid w:val="005C4149"/>
    <w:rsid w:val="005C479F"/>
    <w:rsid w:val="0060018F"/>
    <w:rsid w:val="0064526D"/>
    <w:rsid w:val="00650063"/>
    <w:rsid w:val="006574F8"/>
    <w:rsid w:val="00697161"/>
    <w:rsid w:val="006F599B"/>
    <w:rsid w:val="00726B21"/>
    <w:rsid w:val="00741298"/>
    <w:rsid w:val="007556C6"/>
    <w:rsid w:val="00790677"/>
    <w:rsid w:val="007A0365"/>
    <w:rsid w:val="008363C2"/>
    <w:rsid w:val="00877823"/>
    <w:rsid w:val="00890B6B"/>
    <w:rsid w:val="009040FB"/>
    <w:rsid w:val="009213F4"/>
    <w:rsid w:val="00955488"/>
    <w:rsid w:val="00960109"/>
    <w:rsid w:val="009B3888"/>
    <w:rsid w:val="009D1C1D"/>
    <w:rsid w:val="009E72C1"/>
    <w:rsid w:val="009F0F76"/>
    <w:rsid w:val="00A64C16"/>
    <w:rsid w:val="00A66BA6"/>
    <w:rsid w:val="00B10049"/>
    <w:rsid w:val="00B4402C"/>
    <w:rsid w:val="00B647F9"/>
    <w:rsid w:val="00B97E44"/>
    <w:rsid w:val="00BD1304"/>
    <w:rsid w:val="00C040FB"/>
    <w:rsid w:val="00C16D24"/>
    <w:rsid w:val="00C35E1E"/>
    <w:rsid w:val="00C55BD1"/>
    <w:rsid w:val="00C62339"/>
    <w:rsid w:val="00C7718F"/>
    <w:rsid w:val="00CF2209"/>
    <w:rsid w:val="00D36FBC"/>
    <w:rsid w:val="00DC4EEB"/>
    <w:rsid w:val="00E64451"/>
    <w:rsid w:val="00EE3079"/>
    <w:rsid w:val="00F26C2F"/>
    <w:rsid w:val="00F64648"/>
    <w:rsid w:val="00F65375"/>
    <w:rsid w:val="00FB5650"/>
    <w:rsid w:val="00FC1E9F"/>
    <w:rsid w:val="00FC7F22"/>
    <w:rsid w:val="00FF4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13F4"/>
    <w:rPr>
      <w:color w:val="0000FF" w:themeColor="hyperlink"/>
      <w:u w:val="single"/>
    </w:rPr>
  </w:style>
  <w:style w:type="paragraph" w:styleId="ListParagraph">
    <w:name w:val="List Paragraph"/>
    <w:basedOn w:val="Normal"/>
    <w:uiPriority w:val="34"/>
    <w:qFormat/>
    <w:rsid w:val="009213F4"/>
    <w:pPr>
      <w:ind w:left="720"/>
      <w:contextualSpacing/>
    </w:pPr>
  </w:style>
  <w:style w:type="character" w:styleId="FollowedHyperlink">
    <w:name w:val="FollowedHyperlink"/>
    <w:basedOn w:val="DefaultParagraphFont"/>
    <w:uiPriority w:val="99"/>
    <w:semiHidden/>
    <w:unhideWhenUsed/>
    <w:rsid w:val="009213F4"/>
    <w:rPr>
      <w:color w:val="800080" w:themeColor="followedHyperlink"/>
      <w:u w:val="single"/>
    </w:rPr>
  </w:style>
  <w:style w:type="paragraph" w:styleId="Header">
    <w:name w:val="header"/>
    <w:basedOn w:val="Normal"/>
    <w:link w:val="HeaderChar"/>
    <w:uiPriority w:val="99"/>
    <w:unhideWhenUsed/>
    <w:rsid w:val="00524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7B2"/>
  </w:style>
  <w:style w:type="paragraph" w:styleId="Footer">
    <w:name w:val="footer"/>
    <w:basedOn w:val="Normal"/>
    <w:link w:val="FooterChar"/>
    <w:uiPriority w:val="99"/>
    <w:unhideWhenUsed/>
    <w:rsid w:val="00524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7B2"/>
  </w:style>
  <w:style w:type="paragraph" w:styleId="BalloonText">
    <w:name w:val="Balloon Text"/>
    <w:basedOn w:val="Normal"/>
    <w:link w:val="BalloonTextChar"/>
    <w:uiPriority w:val="99"/>
    <w:semiHidden/>
    <w:unhideWhenUsed/>
    <w:rsid w:val="00726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B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13F4"/>
    <w:rPr>
      <w:color w:val="0000FF" w:themeColor="hyperlink"/>
      <w:u w:val="single"/>
    </w:rPr>
  </w:style>
  <w:style w:type="paragraph" w:styleId="ListParagraph">
    <w:name w:val="List Paragraph"/>
    <w:basedOn w:val="Normal"/>
    <w:uiPriority w:val="34"/>
    <w:qFormat/>
    <w:rsid w:val="009213F4"/>
    <w:pPr>
      <w:ind w:left="720"/>
      <w:contextualSpacing/>
    </w:pPr>
  </w:style>
  <w:style w:type="character" w:styleId="FollowedHyperlink">
    <w:name w:val="FollowedHyperlink"/>
    <w:basedOn w:val="DefaultParagraphFont"/>
    <w:uiPriority w:val="99"/>
    <w:semiHidden/>
    <w:unhideWhenUsed/>
    <w:rsid w:val="009213F4"/>
    <w:rPr>
      <w:color w:val="800080" w:themeColor="followedHyperlink"/>
      <w:u w:val="single"/>
    </w:rPr>
  </w:style>
  <w:style w:type="paragraph" w:styleId="Header">
    <w:name w:val="header"/>
    <w:basedOn w:val="Normal"/>
    <w:link w:val="HeaderChar"/>
    <w:uiPriority w:val="99"/>
    <w:unhideWhenUsed/>
    <w:rsid w:val="00524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7B2"/>
  </w:style>
  <w:style w:type="paragraph" w:styleId="Footer">
    <w:name w:val="footer"/>
    <w:basedOn w:val="Normal"/>
    <w:link w:val="FooterChar"/>
    <w:uiPriority w:val="99"/>
    <w:unhideWhenUsed/>
    <w:rsid w:val="00524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7B2"/>
  </w:style>
  <w:style w:type="paragraph" w:styleId="BalloonText">
    <w:name w:val="Balloon Text"/>
    <w:basedOn w:val="Normal"/>
    <w:link w:val="BalloonTextChar"/>
    <w:uiPriority w:val="99"/>
    <w:semiHidden/>
    <w:unhideWhenUsed/>
    <w:rsid w:val="00726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B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65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yndham.vic.gov.au/residents/community/building_blocks_community_leadership_program" TargetMode="External"/><Relationship Id="rId13" Type="http://schemas.openxmlformats.org/officeDocument/2006/relationships/hyperlink" Target="https://www.wyndham.vic.gov.au/services/volunteering-grants/how-apply-volunteer-opportunities-wyndham-city" TargetMode="External"/><Relationship Id="rId18" Type="http://schemas.openxmlformats.org/officeDocument/2006/relationships/hyperlink" Target="http://www.starweekly.com.au/news/leap-of-faith-at-play-for-point-cooks-park/pub/wyndham/" TargetMode="External"/><Relationship Id="rId26" Type="http://schemas.openxmlformats.org/officeDocument/2006/relationships/hyperlink" Target="http://www.costamesaca.gov/" TargetMode="External"/><Relationship Id="rId39"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www.wyndham.vic.gov.au/whats-on/wyndham-learning-festival" TargetMode="External"/><Relationship Id="rId34" Type="http://schemas.openxmlformats.org/officeDocument/2006/relationships/hyperlink" Target="http://www.westernspecialneedsdentistry.com.au/" TargetMode="External"/><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wyndham.vic.gov.au/whats-on/childrens-week-picnic" TargetMode="External"/><Relationship Id="rId25" Type="http://schemas.openxmlformats.org/officeDocument/2006/relationships/hyperlink" Target="http://www.city.chiryu.aichi.jp.e.sh.hp.transer.com/" TargetMode="External"/><Relationship Id="rId33" Type="http://schemas.openxmlformats.org/officeDocument/2006/relationships/hyperlink" Target="http://www.abcdinstitute.org" TargetMode="External"/><Relationship Id="rId38" Type="http://schemas.openxmlformats.org/officeDocument/2006/relationships/image" Target="media/image7.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yndham.vic.gov.au/whats-on/wyndham-learning-festival" TargetMode="External"/><Relationship Id="rId29" Type="http://schemas.openxmlformats.org/officeDocument/2006/relationships/image" Target="media/image4.jpeg"/><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yndham.vic.gov.au/services/volunteering-grants/other-volunteer-organisations-opportunities/wyndham-volunteer" TargetMode="External"/><Relationship Id="rId24" Type="http://schemas.openxmlformats.org/officeDocument/2006/relationships/hyperlink" Target="https://www.wyndham.vic.gov.au/whats-on?dates%5bmin%5d=&amp;dates%5bmax%5d=&amp;category=Volunteers&amp;suburb&amp;age&amp;venue&amp;type&amp;provider&amp;query" TargetMode="External"/><Relationship Id="rId32" Type="http://schemas.openxmlformats.org/officeDocument/2006/relationships/hyperlink" Target="http://www.westernspecialneedsdentistry.com.au/"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wyndham.vic.gov.au/services/volunteering-grants/how-apply-volunteer-opportunities-wyndham-city" TargetMode="External"/><Relationship Id="rId23" Type="http://schemas.openxmlformats.org/officeDocument/2006/relationships/hyperlink" Target="http://www.starweekly.com.au/news/leap-of-faith-at-play-for-point-cooks-park/pub/wyndham/" TargetMode="External"/><Relationship Id="rId28" Type="http://schemas.openxmlformats.org/officeDocument/2006/relationships/hyperlink" Target="http://www.costamesaca.gov/" TargetMode="External"/><Relationship Id="rId36"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www.wyndham.vic.gov.au/whats-on?dates%5bmin%5d=&amp;dates%5bmax%5d=&amp;category=Volunteers&amp;suburb&amp;age&amp;venue&amp;type&amp;provider&amp;query" TargetMode="External"/><Relationship Id="rId31" Type="http://schemas.openxmlformats.org/officeDocument/2006/relationships/hyperlink" Target="https://www.wyndham.vic.gov.au/community-directory-services-social-hobby-groups" TargetMode="External"/><Relationship Id="rId44" Type="http://schemas.openxmlformats.org/officeDocument/2006/relationships/hyperlink" Target="https://www.wyndham.vic.gov.au/residents/home/connect_with_us/socialmedi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wyndham.vic.gov.au/services/volunteering-grants/other-volunteer-organisations-opportunities/wyndham-volunteer" TargetMode="External"/><Relationship Id="rId22" Type="http://schemas.openxmlformats.org/officeDocument/2006/relationships/hyperlink" Target="https://www.wyndham.vic.gov.au/whats-on/childrens-week-picnic" TargetMode="External"/><Relationship Id="rId27" Type="http://schemas.openxmlformats.org/officeDocument/2006/relationships/hyperlink" Target="http://www.city.chiryu.aichi.jp.e.sh.hp.transer.com/" TargetMode="External"/><Relationship Id="rId30" Type="http://schemas.openxmlformats.org/officeDocument/2006/relationships/hyperlink" Target="https://www.wyndham.vic.gov.au/community-directory-services-social-hobby-groups" TargetMode="External"/><Relationship Id="rId35" Type="http://schemas.openxmlformats.org/officeDocument/2006/relationships/hyperlink" Target="http://www.abcdinstitute.org" TargetMode="External"/><Relationship Id="rId43"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344096AF.dotm</Template>
  <TotalTime>0</TotalTime>
  <Pages>2</Pages>
  <Words>11</Words>
  <Characters>66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Cooke</dc:creator>
  <cp:lastModifiedBy>Linda Scorsis</cp:lastModifiedBy>
  <cp:revision>2</cp:revision>
  <dcterms:created xsi:type="dcterms:W3CDTF">2016-09-05T22:49:00Z</dcterms:created>
  <dcterms:modified xsi:type="dcterms:W3CDTF">2016-09-05T22:49:00Z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A1441705</vt:lpwstr>
  </property>
  <property fmtid="{D5CDD505-2E9C-101B-9397-08002B2CF9AE}" pid="4" name="Objective-Title">
    <vt:lpwstr>Newsletter - eNewsletter - Issue 4 - August 2016</vt:lpwstr>
  </property>
  <property fmtid="{D5CDD505-2E9C-101B-9397-08002B2CF9AE}" pid="5" name="Objective-Comment">
    <vt:lpwstr/>
  </property>
  <property fmtid="{D5CDD505-2E9C-101B-9397-08002B2CF9AE}" pid="6" name="Objective-CreationStamp">
    <vt:filetime>2016-08-31T23:49:07Z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2016-09-05T22:32:42Z</vt:filetime>
  </property>
  <property fmtid="{D5CDD505-2E9C-101B-9397-08002B2CF9AE}" pid="10" name="Objective-ModificationStamp">
    <vt:filetime>2016-09-05T22:32:46Z</vt:filetime>
  </property>
  <property fmtid="{D5CDD505-2E9C-101B-9397-08002B2CF9AE}" pid="11" name="Objective-Owner">
    <vt:lpwstr>Sharon Brown</vt:lpwstr>
  </property>
  <property fmtid="{D5CDD505-2E9C-101B-9397-08002B2CF9AE}" pid="12" name="Objective-Path">
    <vt:lpwstr>Objective Global Folder:Community Services:Community Development:Community Leadership - Alumni:</vt:lpwstr>
  </property>
  <property fmtid="{D5CDD505-2E9C-101B-9397-08002B2CF9AE}" pid="13" name="Objective-Parent">
    <vt:lpwstr>Community Leadership - Alumni</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qA245318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Outgoing</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